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2F98" w:rsidRPr="009E4F59" w:rsidRDefault="00E37553" w:rsidP="009E4F59">
      <w:pPr>
        <w:tabs>
          <w:tab w:val="left" w:pos="5387"/>
          <w:tab w:val="right" w:pos="9923"/>
        </w:tabs>
        <w:ind w:left="-851" w:right="-563"/>
        <w:rPr>
          <w:rFonts w:ascii="Gotham Black Regular" w:hAnsi="Gotham Black Regular"/>
          <w:color w:val="FFFFFF" w:themeColor="background1"/>
          <w:sz w:val="44"/>
          <w:szCs w:val="44"/>
        </w:rPr>
      </w:pPr>
      <w:r w:rsidRPr="009E4F59">
        <w:rPr>
          <w:noProof/>
          <w:color w:val="FFFFFF" w:themeColor="background1"/>
          <w:lang w:val="en-CA" w:eastAsia="en-CA"/>
        </w:rPr>
        <mc:AlternateContent>
          <mc:Choice Requires="wps">
            <w:drawing>
              <wp:anchor distT="0" distB="0" distL="114300" distR="114300" simplePos="0" relativeHeight="251659264" behindDoc="1" locked="0" layoutInCell="1" allowOverlap="1" wp14:anchorId="624062D5" wp14:editId="3CB2F911">
                <wp:simplePos x="0" y="0"/>
                <wp:positionH relativeFrom="column">
                  <wp:posOffset>-932507</wp:posOffset>
                </wp:positionH>
                <wp:positionV relativeFrom="paragraph">
                  <wp:posOffset>-301644</wp:posOffset>
                </wp:positionV>
                <wp:extent cx="7801583" cy="1303699"/>
                <wp:effectExtent l="0" t="0" r="9525" b="0"/>
                <wp:wrapNone/>
                <wp:docPr id="2" name="Rectangle 2"/>
                <wp:cNvGraphicFramePr/>
                <a:graphic xmlns:a="http://schemas.openxmlformats.org/drawingml/2006/main">
                  <a:graphicData uri="http://schemas.microsoft.com/office/word/2010/wordprocessingShape">
                    <wps:wsp>
                      <wps:cNvSpPr/>
                      <wps:spPr>
                        <a:xfrm>
                          <a:off x="0" y="0"/>
                          <a:ext cx="7801583" cy="1303699"/>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7F5D6" id="Rectangle 2" o:spid="_x0000_s1026" style="position:absolute;margin-left:-73.45pt;margin-top:-23.75pt;width:614.3pt;height:10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Uq8mwrAwAAzwYAAA4AAABkcnMvZTJvRG9jLnhtbKxVW2/bIBR+n7T/&#13;&#10;gHhPfanTJFadKkvaqVLUVm2nPhOMY0sYGJDbpv33HcBOqrbapGl5IAc4nMvHx+fLq33L0ZZp00hR&#13;&#10;4OQsxogJKstGrAv87flmMMbIWCJKwqVgBT4wg6+mnz9d7lTOUllLXjKNIIgw+U4VuLZW5VFkaM1a&#13;&#10;Ys6kYgI2K6lbYmGq11GpyQ6itzxK4/gi2kldKi0pMwZWF2ETT338qmLU3leVYRbxAkNt1o/ajys3&#13;&#10;RtNLkq81UXVDuzLIP1TRkkZA0mOoBbEEbXTzLlTbUC2NrOwZlW0kq6qhzPcA3STxm26eaqKY7wXA&#13;&#10;MeoIk/l/Yend9kGjpixwipEgLVzRI4BGxJozlDp4dsrk4PWkHnQ3M2C6XveVbt0/dIH2HtLDEVK2&#13;&#10;t4jC4mgcJ8PxOUYU9pLz+PxiMnFRo9NxpY39ymSLnFFgDek9lGS7NDa49i4u24o36qbhHJUK4IU7&#13;&#10;1dK+NLb2YEEOf9Y5dXDBZf+dVOEiFpJuWiZsYJZmnFigtakbZSBNztoVA6D0bRmSQI9QoavJdetv&#13;&#10;+2c6nsXxJP0ymA/j+SCLR9eD2SQbDUbx9SiLs3EyT+a/XIlJlm8MW0pK+EI1PfWS7F21HzKmewSB&#13;&#10;NJ58aEs8xQNgUJDHuC8R4HaQuFqNpu6GwQ9sq5mltTMrgLRbB+fjRnfQAe68uHCjkG4eMrmVyHEk&#13;&#10;sMJb9sBZ8H5kFZALeJD6a/HPms25DtUSSgHtAKapScnC8jCGX0eS4wnfDhcQ8FRtF7sL4CTjfexQ&#13;&#10;ZejOH2VeFY6FxX8qrAOzP+EzS2GPh9tGSP1RAA5ddZmDfw9SgMahtJLlAZ4esNez2Ch608ADWBJj&#13;&#10;H4gGEQJqg7DaexgqLncFlp2FUS31j4/WnT8QCHYx2oGoFdh83xDNMOK3AlRjkmSZU0E/yYaj1D2f&#13;&#10;1zur1zti084lkCoBCVfUm87f8t6stGxfQH9nLitsEUEhd4Gp1f1kboPYgoJTNpt5N1A+RexSPCna&#13;&#10;v1f3wJ/3L0SrTgUsMPdO9gJI8jdiEHwDF2cbK6vGK8UJ1w5vUE1PnE7hnSy/nnuv03do+hsAAP//&#13;&#10;AwBQSwMEFAAGAAgAAAAhAFhgsxu6AAAAIgEAABkAAABkcnMvX3JlbHMvZTJvRG9jLnhtbC5yZWxz&#13;&#10;hI/LCsIwEEX3gv8QZm/TuhCRpm5EcCv1A4ZkmkabB0kU+/cG3CgILude7jlMu3/aiT0oJuOdgKaq&#13;&#10;gZGTXhmnBVz642oLLGV0CifvSMBMCfbdctGeacJcRmk0IbFCcUnAmHPYcZ7kSBZT5QO50gw+Wszl&#13;&#10;jJoHlDfUxNd1veHxkwHdF5OdlIB4Ug2wfg7F/J/th8FIOnh5t+TyDwU3trgLEKOmLMCSMvgOm+oa&#13;&#10;SAPvWv71WfcCAAD//wMAUEsDBBQABgAIAAAAIQCBHwQv5gAAABIBAAAPAAAAZHJzL2Rvd25yZXYu&#13;&#10;eG1sTE89T8MwEN2R+A/WIbGg1glqm5DGqRBtN4a2ILG68RGHxnaI3STl13OdYDm90717H/lqNA3r&#13;&#10;sfO1swLiaQQMbelUbSsB72/bSQrMB2mVbJxFARf0sCpub3KZKTfYPfaHUDESsT6TAnQIbca5LzUa&#13;&#10;6aeuRUu3T9cZGWjtKq46OZC4afhjFC24kbUlBy1bfNFYng5nI2Cf/Azfu9MW282lf9jo6Kt9/VgL&#13;&#10;cX83rpc0npfAAo7h7wOuHSg/FBTs6M5WedYImMSzxRNxCc2SObArJUrjBNiR0DxJgRc5/1+l+AUA&#13;&#10;AP//AwBQSwMECgAAAAAAAAAhAGqDyVSq+wYAqvsGABUAAABkcnMvbWVkaWEvaW1hZ2UxLmpwZWf/&#13;&#10;2P/gABBKRklGAAEBAQFKAUoAAP/bAEMAAgEBAQEBAgEBAQICAgICBAMCAgICBQQEAwQGBQYGBgUG&#13;&#10;BgYHCQgGBwkHBgYICwgJCgoKCgoGCAsMCwoMCQoKCv/bAEMBAgICAgICBQMDBQoHBgcKCgoKCgoK&#13;&#10;CgoKCgoKCgoKCgoKCgoKCgoKCgoKCgoKCgoKCgoKCgoKCgoKCgoKCgoKCv/AABEIBt8KTg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0w24GA&#13;&#10;KkWNT1ODQY8dD9KkRBtz+lfQHycY2YADpilUbeCPxpdpy1ORc9TQEtw64BpNoAxUhUY5pVRsf55o&#13;&#10;Dl5gRRnbn/61PUY5FKiDNOACmp5iuUjAJPUf4U7btGSKkVOxp2zIyDTuHKQ7QcGpAMjgflQqP3p6&#13;&#10;AcYNKQKOo0R0pXnrUqrhcGkMfvRzF8uhE3/AaQq2dwqQooHH1o2End7VRDiNUFacOmTShSTjNOAI&#13;&#10;OM0ArjAMinAZPNOVSTzTtvHNBRHtyMk0BVNSqO9NwFbcpouKwwbRyDS8cNjmnnpuB+uKaBxwaBWs&#13;&#10;HQcmmkgjFOHAzQV6ZoCw3GV4FNZABgmpMcYBpp67h6UEtCKAgB3ZpGOOMU4Ad2/CgjuKCo7WGc5+&#13;&#10;9S8DgUMvvQUA70yRowBsxSEKO9LjrRj/AGaOoDeg6UEfrQwzxTR8pxmrJ1An5M1GQMYzUgB27TTT&#13;&#10;04NAcuhHuyelJ0OaVhg9PyoB4oM0rDSM9/1ppCg5p0nC8U0LvAB70DYx1XGQaTIxUhwRhqjPoDVR&#13;&#10;ZDWo3C5zmmkLnIqQr2NNKnHpVAN7ZoIHWjGaAMnGaAGkjGRTSAGx+VPIwevekYZ4zSuDjcj285Wg&#13;&#10;4xj86d9DTXXAzimKw3B71GMYyP8A9VSYI5H40hGD8pxQTYaFJbrTSRnGfpTsUmM9aaH9kbx94kfh&#13;&#10;UbDPUfhTuF/nQ2cVZG40DJyOKaQN2RUn4U0BXyS3/wCulcfKMck84pPvdqdtbOMUZAzmmLlGNwNt&#13;&#10;JkjgmlOc5pDg9TQMbjcc0Hg5oGQMKM0Ywchu9BmNzzn3oYjOMUGPJyD9aDjruoLjsIxAIGaaTg9K&#13;&#10;UncevtTcEjORigJB360x+G5p5z1Apu3ncfSnci1xvNAODS4PSkBO7pVbhsNfLEc0Y+XBpSecEUjg&#13;&#10;cgnvQBE24bqQHAwKdkbcA7aPlz8v8qZCiMkx0pA3GP1pz9c5pFBzj1oHyjSMmmbMDj7uTUxUHkjp&#13;&#10;UZUBcn/9dAco04zgHrRgYIpCDnJpTxwDj6UMziNwWP8AnmmyEh8A04YB6j6U0Llt2aqISEJ+bIoI&#13;&#10;BGR1pwC549KNuDRzD5dCMgHtR2+lPxntSFQCxNCY4xI8qGwB+FMcL0qR89T2ppBxu596ozkN6Lye&#13;&#10;9OCApwR7ZpoCngf/AKqcQQODUyCMQKnHLCmsMDIpzklQCf8A69NIQoox9PaiJbISNrAmgfMuRTnV&#13;&#10;i3Hp+dCgntVGFncYxH3WpeAOlKRnoKVgvSguMXcYEGGBpGBz1qRl+bhfxpHXJwTigvlICuOn1+tN&#13;&#10;kAA3P3qcoD8wprx7hjFXzBykDDglc0isS+GqWSNCM78ZpnlgcYoTMpRkmMPPNA6f55pWQEYyODSb&#13;&#10;dxx/OmFmAGMNupobkqB2p5QkUgA7Cgb6EQB657d6B8xwKe2cYHFNAAPB/KgkTGO3emAgg4P5U8+p&#13;&#10;NIcf3aB+hGpG7APb5cU4rngDj0oUDJ3UDBXBIoFFDW4700gMfepCMjjp600xgDA9eKrmHyjNq7f8&#13;&#10;9aa33efvetSlARjFMcAcbaEyZRGYydp/vUY5wPWncHCk9TQNpHPPNEhWIScttP4+1GOzPxTuhO39&#13;&#10;aRs46d/SmiRGHK4prLn/AAqTA3D600/TvimBHISzDGPxprj+LGV9qkbBIP8AKk2/LzigLXIiABhq&#13;&#10;TOF24PrUjbe1M25G7PT0p6WM3uC8vkjaQP60hwOM0rLuOAOaUrgbQtIpbEbK7Dt96kZSRhh7fWpA&#13;&#10;59c0jjJyf507lWIthG1260bAG6VJjAHHH0pvzbufpmnzBypajW4f5j/9emkc9M05/m5I60EHdQkT&#13;&#10;KRCwDcflQVOQWb61JtP3VxxQFx87k1VyeozJ4Zlz+HSlXjgNzRwBx+FLtAzQy46DNo6b6RtpXnd0&#13;&#10;59qXAz1HtSnOzGc0CvzaEQAVjg9aNgAyTxT+V/i7c0vCnnvTuJIj2jftxgduKa2MldvSpDwxyfxq&#13;&#10;NgpOAf1poiRGVPP1pJASfxp4Tn5W70DgctntVB0I3Uqc7hR0baT9PepG5++ajON/f2x2oM5IEQcA&#13;&#10;U0pg5FPXB+XHr2owc5BUfjQVy3RGxx9xunc0mwcZP+etTbRnr0X+vSgISMDGf50B7NEO1R8oHamn&#13;&#10;j+Ht021JIMZNNZGY4z/u0Gb0GsFPqaAi4xjv0p3XLYxRyRhQPWncOXUUgN2znn6UjBRna369qkUM&#13;&#10;Dxj2psmVOcc0jZ/CN2gLnH4etNOOx78c1ICSMtj1qMh3OO26gzkGB0z7807AP50q55YelL94438+&#13;&#10;9ARXUYFGePzpdoDZ6GnkZXkYpAARj9MVXMUNCITz6fnSKOMinmPj5iOnWhQcnJx6e1Fw6iYJGAev&#13;&#10;FKoPRd35U5SRnkflTuc4PTripK5RsaRucY/LvSiMdG+tLEzhsE5oOQx+tK+pIbVUYGP8aaiqD1NS&#13;&#10;MMDIPXtQBxyf/rUxSQgZd3H60v3m4PPagjGTjsKdtG3KnNA4xkBfcODjmnD77c0FBt55oAAbpQVI&#13;&#10;cDu5I/8AHacQQvyj/wCtQmSOf/1U4ZbgEUFrYjJyACKULhABy2O/0p2w5wp/GhQSMlqCOX3riqAB&#13;&#10;z605fr0pF3fdPSnR8thjmgoADu3Ece9PG3dtJ+tAY45/D3oU9j374oCw9Bxh8f40ojUPgigDnCmn&#13;&#10;ANu3ZqLmiiJjn69qF5PXv+VPK/xbh+VAQFuvfimmTKIDGOGpy4B5fNATDZBoAIXJNDFYcn+9+VOQ&#13;&#10;AqCR2zyaaFfGAPrUirt4/OpCwKinaHH8PapFjzye1NUYOf8AIpyAjofu0nsXGKHKAR8zYo24/wCA&#13;&#10;0KOcmnR43YYUkxocy559+1OAGP8AGkx6mlyR3/8AHakchw4zj8BS9V5I+lJ83Tv6YoJy2Bx9aCRy&#13;&#10;5Y1IjkHmo0+U/KfzqQZ6jmmykOByc5pxHf3pqdee9SbMikCHAAgEj9aduzjNEZXsaCARxjr/AJFB&#13;&#10;dh6k5PNOXHBK0hyTgdqVemf9qgESKQOBThjrmkH3cAUqrn7x4rMslQnbt60ZAXf+hojA7c04/d4o&#13;&#10;LQ7qucUEgL8w/CgkbecUA5O4CgUg4dOe9PU8ZzSLnqTUgXuKBJApNSA8cGo+v8WP609cFQd1A/hJ&#13;&#10;EbA5P41JlR/FUSuCMHipOgy1S1YocmR0NOU5OCKZx94D2pUODjd+FH2QvYlU5Oc09cCmxkVIc9cV&#13;&#10;Jp0G55zmn5+Y0wcHpUqgE80ALEnzZzUi9Rg0yNWHG+nqf7xrMcRRgHp+FKoXOSc0hOGwRxSj5uc0&#13;&#10;CJF5GachGaamB0PtTgMGgqJIp46U4AHoajVivFSAjPSg0iOGMZxz/T/GlyTnP/66QEbtp/z7U5Bz&#13;&#10;x9TxQUAUL/F+NPQD7ueBQcAZFKvB6dqVwHR4Jpw5HFNQE8lh+FODEfWlIESBgpwD9aTAJ60gY5zm&#13;&#10;lJ5xmpKbFDKTwadvAHJpmFz+lPQnPJoJHFueTQeDjNHANGSTkigB8fzD8KevPGaYvQMKent0oLjs&#13;&#10;O7g05icDA4pucLgmhiB0NA2OynSpAVVcgdutRA4G4U9fmXJNAJjtxx2oGO1N+ccnpUiY9fegBysF&#13;&#10;496cR3H600Lzz/FzTt20cnNQyrDlde1ORgOpqMMDnNPVhjk0gRKh4xmnbuetQo2ByakU7fmqZI0u&#13;&#10;OZ8DilVxnOaYeeacvzDbuqkHUkzuH3qFYnrTM46CnrkjBaoasCdySPNODA4INRK5A5NPyArZNIoe&#13;&#10;MdjS7yehpi8jOaUHuKAJEYdAO/enjHUmogRncKk7ZJoKuSdeQaBj60wHPenhhuyaCh6nBzilD9M0&#13;&#10;wMM4zSlhkYNAEmQDnNOVhjFRkkYOaFbvnIqbaCvqTAjt1p4fPWot+MHNO+tSMlVuOTTw2OFNRf7p&#13;&#10;pynnrQBMGyuaMnsai356VICM7iaClIkQ+lLz1xTA+DkUpfPFBQ/6U4PgdKYp45al3ZGKhgSA+9O3&#13;&#10;KwwajTnindKRUR4p68tyajRh0zShwelBRKPSmg4700nuaVfUmi1gHZ7ClVuOtR5pyHHBpMB5bIwa&#13;&#10;ASe9ITR9TU8oDweM5paYCcbcU+kA5TQVBPWmk84oVucig0JOByaM03O4cmgcnr0oAM4OaE45JpDy&#13;&#10;aQnvmgBTjGAaRgAMg/pQc9jQeetBL2AcdRSMu6lLAUhDHvigNLCcDuOtD4J65p3GKQ5/WgOUZ74p&#13;&#10;AOcinMuBSZxQSB+tNZueDTm68NRjjigrlGnpkmmuSec08rxgUjRkjrTQcpGDzz1p2eM0rLtpoGD1&#13;&#10;pEiA47U3GOpqTnv603pypppgMZcjBpjDmpMA8KwprDHFUmBHgYzTXxu+anHI9KacHpTI5hhQ9qRl&#13;&#10;JHNSDHrQVYnhqd2I8n8v86d5fanLGafs4ouznGeXnpTkQdD161IqDPJpUXk8UcwWGeWewp2CBnFS&#13;&#10;bcECnbP4hSHYYsfYAUoABxinEcZoZG4AFANWDaOwoA46U8LgY20oXIzjv3oDUbt74o2gLUhVcYP/&#13;&#10;AOqkCNjk/wD16BWsIq46mgKQvNPVc8Y/SnbB/doHcY0ZA4603bhvm/8A11KwJ+lBXK81SY5LqMKY&#13;&#10;5pVXjdTwuB0pQrbeRRfQVhgHqtOKHGTTsYHSipCxGMnoKCjHqPyFSbeelJgg7QKqIWI0XI2+9IuV&#13;&#10;HNScqcg0bcruqgcRgJPT8aQfe5/CnDpTR16UCDaSP6U0p2BqTtijHqKAG7D0zSFCDkelPFN9fXvQ&#13;&#10;A0rz1puCTzTz060uP5UARsDjNNKtjOakfpkCmgHbzQBG+fWmsrdD0qUjjmmsMDANVzESiM6DpUZB&#13;&#10;6/0qQjHFNbOKokayAHCmo2B3VI3HU5prdM0EDNuKQBjwelSYU9TTSMDNADXBxgUzYV+YCpGGfypJ&#13;&#10;Djk0ARspNNZTT2zSEbqrmE1chwcZAoAwTk09g2KYRgcLTuT1FIYnO38KRwMc04ZC4Bppznk0oljD&#13;&#10;wd1Ayx60Nk80q8cGiRMRuGFMZSOtPYsBnFISSODTiPlImHOaQncPmqXYR05qM4IwKZLiR8g9aGzj&#13;&#10;BpSvGQP0odc1UiLDASO9Cg54agqFOVFHuafQoCOcimOAT0p5J64pp3HjFKIEZyOKTkDBNPKANyeK&#13;&#10;TbkcVRNhhyMHFGDjNOYjaOaa3HH5UEuI05xTeMZBqQ8r0pj9enOKA6CFQeg/Sm44xTiO1NOSKAtc&#13;&#10;aeOhoIY8ZpwT1agLycmgIojOVbOeMU3aCcVI3J6VGVAbp92mmEo9QZT0/lTWBLdMVJnPXrTCwznO&#13;&#10;aOpOliJg4OMe9Ln5cGlY59/6UjDLZC4qpEiZXONtNOAeDTuvWmuBnilETYFiBTcbxtPrQRk805eO&#13;&#10;BVBuRsh25zQOBk07aGbDD6U11O3FAuUbtycj8KCvy5P5U4H5f5UNhQBnvzQVykedp60j9c45pT97&#13;&#10;ihgNu4H8KBMaDnqKQgFiO1P+o9qbn5ie1AyPkj56cemM0c7jj6U0glsj9Kq5iDbVXdmg4K4oPLfM&#13;&#10;KDgDG36UJlIa2cY7g8GkONuD29KXpwWoOSOPXkU0gIwCRzn88UDIBPQZp+BtwKYfun36UwGtzznj&#13;&#10;3pxGRnpQoydufwpDjoaAFyd3AppIHGaUnJ60h2E4JoAbz3P5UM64wRRyeoprkh8j9RQDA/d57018&#13;&#10;AdKcGwM/zoPTJP1oJtzEZ4PyrTQpBLEfpTyq7/mNKxI4xVcwRIwDjNMGV6VLn5SNv1pvAYqB9aoJ&#13;&#10;LYj25Oce1NUdyvPrUmAMlfpTVOVyeOaDOwxVOfmNJtYEEVJ1AIprlc5FBVrRGHPUD60gznn8eKMH&#13;&#10;dnGe1Oi+Y8gjNAo9hNvy4FIo6g1IRz2/Kozk84oKG/Meh/Omgg4BJ5p5Yg8Ug5OcUEy3I3VTyzc9&#13;&#10;vajDL368U4gk7T3/AEpCFDY9aCbWIpEOeCKa2VG4fnUhO3jbTDluMVaIkJkHBz+YoKnqP1py/Kc4&#13;&#10;/wDr0jAtyD9aV9QtoMVST0pACGwTnmnnKjFN2sD9KoNVoMZTndmnKpGRgUFTu+U/N/OnKpXoxoYR&#13;&#10;j7xG0ZUctSONowWqSTaBgdqjOCOOefzoB6Ij28McUD1IqRjjp+VMXPXH6dKCdmIcHt2ppVv4afkl&#13;&#10;+WpBt5AoL3I3TDYzTQBjGfrUzIvUU3aQ2RVXI5dRhVtnI+tNVSQc8VKMEelMwV5X0/GpBxECjH+e&#13;&#10;KQghcY7U8ZJOePoKAmOpNAELR5BVhzmlCbRtOBSyKuwsDRxjA9c4NWStJCbcjgfjSKg7CnAnby3e&#13;&#10;nLGuNzN7UuY0+IhHdSfvdKawJXFOIIbBNNwR8v61SM2NCHO4H24ppXnbnn+VSJuLYJoyD8oeqYcu&#13;&#10;g3YOrCm+VkZ/Cn9eB0pXQkUrhZSIgd3Oz8qbnjdj2xUojXbyRzUciqgxj8quOpnK8UIgGCBQpOdu&#13;&#10;e9Kih/vUFfnoBPlGkHJwRSFD3NOA3MQM+9KEwATigdrjGGBzSEYbcO1K5ydmO9G3LbQelAtBCPmO&#13;&#10;Saay5TOR1qQqu7Ap3IXOygqxAWxwf0pEXHy4+vvUhBAwTnjmlRdvy4/GgxUfeItgJbG7pUinqSKU&#13;&#10;43dO3pRyTnB9vegrlGfw/Ipp0a4+UjHtRGrDIxzTlVQ209/u0AviEGCPlNJ7kelOYDcCWowQck9u&#13;&#10;mKDRinKoeKPo3+7SsRt4FAPy4H4HHWgUhq7t26pGDN0HX2pFUMcn6Uo/2j/9egSQGPkEUAELjIp3&#13;&#10;T5T0oHAxj9aRTWgEY4oVCecd80sitng4x0p46deaLkr4hG54A46D2pCh6gVJyV6ULwc0zS3MNALA&#13;&#10;Dt/On5UDDD60mTRjHUfjjpQAEnFOHXBppORmpCA+3P1JoJWo1ujAE8UIATjP1pxHv2+7QnL5Vs0C&#13;&#10;luOTcTnPT170uTnH49KVQCc4oIGcE81FytdyRQc04EHoKainGB0p3z+vtSNFIdgN1HamuPm59fyp&#13;&#10;ct+HtS/Mex60dbiHIw6KaVRJ97OaTPOAMnpTiq4LZ+vFAbjkHQn0p23ccMfemqrAKP6VKQVb5jSb&#13;&#10;LitLCYK/KaMc5pxD4waRckEe1KOxD0dh6k8c07jdjPFRj5jipMKF4PapBDl3YwOf96gggULwv8qC&#13;&#10;zYyKCmO4xgHmhQwPPenKSe34UKfm5H/1qCByYJ+7T9uBwvf86SMbj0NSKcHNBokOCLjinLgL1FNX&#13;&#10;O0sPyp2zC53bvbbSZpZDlGO3FOXGeDTVBPNOQMO/tSkupLFCsG25p0aEjcaQqeAo6dRTlGOS/wD3&#13;&#10;1RqIkUjuadkAVGF7A8ZqTcccL37VJXMOU4OBg1JuJTgVDlc8HtUmWjTA/KmNNkgOVBz6U6MlmqMZ&#13;&#10;Izu74pynA/X/AOvSGtSQEE9KkU461Gu3jnvTyT0Heg0HDBOCtCkY4pPrmnAnNAPUeuT1FPGeNw3U&#13;&#10;0Hjg05HHU0bgO4xgGiPJPFNwODn/AOvTkHHyjtQJq5Kjd6eeRUaZxShnPy7PrWZfMx6g4ytSK/ck&#13;&#10;fjUfKjAPenA5OOtAcxJGzZORUi9M5qJWIO7P/wBanoTna3+RUMpMeenB70HAbk0ZH+FJjnrTiVLu&#13;&#10;SrjbS529KSMYGSadjPGKkNbD1ORQmTx3oXkZP6d6FyOhoESDg4FSoeOlQJkHOKmTcB96g0hIcc4p&#13;&#10;yNkEZpCTjpSpj7xqUiwVTnOc4pxI3Z/CgA9c0KCWziqAeMd6XPHrSA4PA/OnKAzZxU2AXqeKcFOQ&#13;&#10;cU1SN3Bp+SOv/wCupGkL9TQFYHBpy8npTu9A+URSQOT+FPBYLjFAHO5qUbV5HSgtbihsjFDd8f8A&#13;&#10;6qMfxUY3fLmgTFC5OKfTd2e1O5oAcDkYFAJ6U1CeAKkVTnp1NBS3Hewpy424poUY5FGAvesyh2D1&#13;&#10;pyFiO1NPHNKpK9T+VADgSBz+lPDHPH/6qjDc05cFs5oBbknbr/8AXpykj8ajySOakjxjGfrQaCbj&#13;&#10;3PvTxkDGaa4wMj60AnsaNzMk3+9CkkZBpnJPXilG0VPKO7JEOOQ3WnIe2KYoOd1PXHUmpLJAT2al&#13;&#10;VjmmKwPI/SnBs4IoAk30qkkZNRZbFO4xyKBpkg55U/jTj05NNUnHNC57GgdyRW96EYgZpFOaB6Gg&#13;&#10;GiUYbgU8HHBao0JUjil3ZGBUNFEgYg4FO+bs1RqxztqQE44pAOHXOaduOMmmZO3IpQeKAJB707OF&#13;&#10;yKaCcZ/SjdnBIoLZJye9ORiR0pm4AUquw5FAkyQHkU4NnrTAcgE0vepaKRJ1PBo5qPcc5FO3j0qS&#13;&#10;uYkB3DOacCe4qNCRzinbj1oCI7Bz0p2M9aaG9KM560FD85paame1KT2FACg4p+4EZzUQY55qReah&#13;&#10;jQoGBgUAEd6XPbNIfekWGWpQSDmm7mzjFOBycGglNjgcDrTMgmnN6AU3POPagJDwqsc0Hbj5T1po&#13;&#10;PpQOKAuBz2pu+nHpimgAHg0EjgTjNHWmhj3p3B60FoTHOcf/AF6Qgk04qPvYpu7+IUDDaBzTTwf6&#13;&#10;0FiTQM46UE8wA+ooOccUFe5oOAOaBtjcZOM0w57VJyDxSMAoxQiBpIxg01umTTqQimwEbPRSKaVO&#13;&#10;eaPc0ZHcVXwgRsuDimc5yPWpXUnmm9eCKZmMyduKcCx6YppHNKMg9RQB5aVw2BUipkcc0bf4qeox&#13;&#10;yaDCO4iqc8inY9qcq9807aMcUFjdgxyKVBhcUuGpwXuKAG4JpwQBcYpx68Uq0AIFyuTQE77aeB8m&#13;&#10;M0oyegpIBu0df8mlC+o/SnlR/EKAARimA1R2JpdpxmnRqT2pRwMUCQ3YAOlIyY6CnHO04NBG4YoG&#13;&#10;M2mnAYXmnEZOKQj3oAQYIpADuxinADGaXAPNADCwVtuKF5bmlYHNJjoM/wAXFACEDHWj2pccEk//&#13;&#10;AF6QZxnFVEBAo5pCgU45qTaGGVpp4NFydCNhuABoP1pzpxk0m0EYWqJEppXuTTsUjA0AIE2nOaGG&#13;&#10;3jNOpsmNvJoAYW44pC2BwaHyKAOc470AIx3c/pTW6U7AzyaR146UARngdKRvu808rx1ppBIwK0JZ&#13;&#10;GfY0hXPOaXr0pT05FBnykZoALY5pwHoaQZNAWaEZQO9NbkU9iDwDTfmz0oKGkfN1pp6Y/KnPzTWA&#13;&#10;zyaCfQY556Uh9KJCQcZoHBOaCBpHJzTWUjoafjJpCp/jb6U0MiK980uOCop2cHBNNJCmnuA057UY&#13;&#10;+bijII/pQcE8UcwDWzng03AxTixxwaacY4qgGEHOTSdOKecgZphJzzQFhrA9jTdpPze/TFTP04Oa&#13;&#10;j57nvQQxuOeD3ppJ6n1pzbgflNNzz75ppiA88CmyKQKeQc0x+Tk076gxrK33ttN5C4NSZIXYO9N5&#13;&#10;xjNF9RNXGEmkZWJ/CnPkDgUde9UJDFGBuNJwRkUpY5pEwetA/IQDNISMZFKzAHrTCSDgf/roHsGe&#13;&#10;e9Mb5WyKVjg/hQTk8UGMpDWZh0Heoy2WyfpUhGBtY4P86YRVIhiPx0PfpRu9aOvzYzR/Fk0DEAyO&#13;&#10;lMckmn87aQgbc8nvREBpGRzQpH+e1HGc4/8ArUmCMY71QbBnnFIMBcY/+tStkrimjAOOaAFYKzZB&#13;&#10;pHQEUp/z70A4PIqb2KIyMDimnl8A1IQDkU1sfw/99VRI3AUY/Gmtt65pzYPGTSEigBjHvQtBGD9a&#13;&#10;FO37tBmJ2yPWkOMUo2uuRnrSt6ZoK22IyARwKH6DDU7vknoaaQSBz79aq5IgB7YpDkLjH40fPnP6&#13;&#10;UMeMg0MBqjncBQ7ZYGgg/wB79KOh5HSqC4jcNkntTQ3GT0609vWmgAjIaktgGt1yKaSSMCnP0wKa&#13;&#10;QSckUxPYM5+UUpO0ECkbbjB//VQvTIGKBjOc8/ypSecentSE7R8ufSl56bv060CQEg9u3NR4C85p&#13;&#10;S3J5pM5HSmg6jS2B09qauMYP5U5+mB+FN6DOT6VZEt7jgdzHio5COgHfApS7KcAd6Rgf4egNAruw&#13;&#10;gOT92kRWBwQPpTsAHH+elAZQu3Bz6UBGPvajd4J6Gg4YZzTeN+7bQApGAe9BNwYnOV//AFU0fe+Y&#13;&#10;fnTm+VSSc00ADoOlACY+Ycn8qRgM5UU7A7n9KGU7c5zQNkbcrkmmhd3Dg047ejGlAG75MD6UEcvv&#13;&#10;CHgDIqPHP+eakcsRt3U0of72e9NBJCMMctSHHUmnlM8Z6r2NM+UcYpDsNY7eR9ablm5p7Db7U3b8&#13;&#10;uAK0J2BsZ5qIk5weKk28bs1HyxBo6ky1BiSvJ7U3H92pGwyUwFQN1AAuP/10m5Dyoz2pyj58009c&#13;&#10;j160Fe9YGOGzmozjOVP0pzqe4oAZjkn8KBCKuVLA/kKbsP3fxqUICOD/AMBpDHkZA6dqCrXIsYUn&#13;&#10;+nNG0HkmnMo64oKM2VAFBBBwN2RSLjdyef8Adp8kYCcH8aQBvMwvXIzWhkr3G87sYYnOd2KkQYJL&#13;&#10;UEZ4569aGGATUvU3XukbKd3A703aC3Tp61IOeSPpTWTa3444qiZdxmAowPXPNPK5YlR+NAXgE8/0&#13;&#10;pyrngscUXCMSPYFz1560MD1B7U4px8rfTNIUK9+3ep5gGbeeFpjqCBtWnknG0nqPSmugHBOKuJMh&#13;&#10;qKDyR+dIRhs5p8Q5wTnvSspPJPFUzO2hFhvv+gp27d0bj3p20A8GlCqo2gfQUmESIgbuWHFNUndh&#13;&#10;V9+amKYGM4pijbz71RXLrcFQdj9OKVQoXIFOB5wGof1B96lsrYixhsNQqnrjnp0p7KMZB5oXOAB6&#13;&#10;96aJjHUjfATkdONvrTmyWAI/+tTiM8fzo27cln59KLhy6iYIwV/I0nUjIpxwDx92hAT0/wC+qQco&#13;&#10;mASrdqaWPIxUuTjH58U0kA47URCQ1ulOOPLwT0oKbgOfpTkXKk88t+VMliLjdnFKDyoPrTlT/Zpu&#13;&#10;Pmxjj370yhV20uzB3Z796FjGcke1P2kD5jx3oAQhSev4UKPU0eXtPzn/AHadg5Xjv0pW0EKAQvTi&#13;&#10;gBsnA6Uu3HIP40uxxzz1qDSIxVyOvRvShAe5z+FPIcdfumhUyvPrWhDQgyyZx/8AWqRFIXOBR5ZE&#13;&#10;Yz+XpTwoC5qJMpRsNIJG4mlCqOT+NOUsVyB+XenAjOMe/NIYIDjlfrxQUG7pTlwB0/8Ar0FQDvx3&#13;&#10;4ouXy6CBcLtJ+lKE2tTgq5LKMe4pxVD1NK4DRu+6RRlScUuB1ANKo6kimSCgkkg1IuAtNUjOD9ak&#13;&#10;QN121MgiEIJODUgXJ5psWCOOTT1PHK1JrEXaXOxvx560gQg4z/D+dOX5j0pRksM0C5bjVHPK/hTg&#13;&#10;gJP5U5EIGMn06daeEbHBoBIYVwtORCV+VenNO25xgU5VAGCTQOwsacHafxPejYQwbFOTp17U/wD4&#13;&#10;FRcfKhFwBjHHWlAGOuaXlcKvr9KVh09+tTzByhEWI608EkjFM+Xdwfz70+NCo5609BJ6jhz1pUx/&#13;&#10;CPwoAzwaei5YFqLj5WPAbb1oWMjj39KcgwuGP404BOw7VBpyjSpHWlU9vzpXPzEE06MHGRzQRygn&#13;&#10;B4qQg4zmmqCW9qkTAGQfzoLSEQYHJNP+YYA6Ubcn6/pSqCBytAWsL0GD/OnY54/vUwEdcfj/AEp6&#13;&#10;ZP3vWgdx2CPmzUi56bajJz171Iq7u/vQMcgx0pyA9aamSeTT8N0QUXAUJnjFSbVzgU0ZPT+9SgVm&#13;&#10;UhduRsU/jTgvGT3pu4kcingjb0oHoOQfLjHvSgjH3c+tJ91eP71Kp2jBNA7Dohzk/wAqkQY4Y1GO&#13;&#10;eQeT3qRcBc7ufWpauA9BtGN1KAeppoYLgEVIOQBmlsVccpXHBp45+8PypkajGSKeuO3f2pFofnK5&#13;&#10;GabghsEflSjPfp9KUYJGDQRIcuOuenNPB4zimDng1IOwB/SguI5WJ60cZxjrQeDxQAQ2eo60Fjgc&#13;&#10;HipEGBkVGuM9e9SDg8GhgOzlshaE+U7sUi5zTxntUgKhG6n5BwDTEGGp4wTUlIcmOtOyA2DTQRnk&#13;&#10;0MADzQUOHTIqTPoTUYOBupwyygZoAduJPJoXAPK/lRgjvQp5yKAHKpzkk0pGATSc7sZp2TigaVxy&#13;&#10;8jOKFyDjmgDB9qcevDVFytkG4jgnvTs5PSmA4O3NPU8cUhJjge2KOAaAPl5J64zRgjoaCgTIbpmp&#13;&#10;ASD1poXB5p2MDNBSiKrDGM96WJm6kU1eox6dKEOME0E3JAaUHAxTe+M0uCeSTQOI8H5ulLzn734U&#13;&#10;xic4JpeVGDSG0SK1KSB1qMP2z70vzE5/CiwJkq8N1p4yOhNRhuCMVInAyxqCgzzkU4sRjFNDZHB6&#13;&#10;0K2OrUDJAxxTg5HGKjJ7H+VOU5FAiRD7Uu89KjXOMA0fPnOOnSgu5Mrcjml3Z5xUeeKcG5znmgXM&#13;&#10;yYMAacHBqIP83Sl3+oqeUomV8r0p2/A4qJGp3XnmpAlDDsaduPcfjUaA44anE0ASZHSnBuxNMHOR&#13;&#10;QOBQVykuSKduJPSo1J604HvQUOydwpwOKaGy2SacDnmk9gHZycNS7u4pgxnmlY+tQBImMdaeG54q&#13;&#10;FWzUiEd6C1sPDEDikzzn8aMjrRQMcG5yPxp2c9KjGfWnANnNJgPT71K5PQ01W7g0ZqAHA804HPNN&#13;&#10;Tb1FBOOh/SgqKHbsnpTcDdmnZFHvQDiIMDgUtA9KKAUQIIFJxinHcRmkoCSGqcjpTvpSd+lLkUDi&#13;&#10;Gc03jGB604nAzTT1BzQMaQRzilHPBp5AYU0YBxj9KCeUG+lRsMjGae/qKTrwRQEgXpTWye1OxTc9&#13;&#10;yaAG7TnOOveg+9PPBzzTCMDmgQ3CnrSEDsaUqCMrQoGcE81e6ENyOlMIGeKeVO6kIJFGgmrjGA70&#13;&#10;0naeKew75pCD1pkHmQAxwKeFYdaAhI6VKAD0FJmMRAvPNKVGeBTgh3ZxShM8ml1NLaDM89aeo70F&#13;&#10;MDLCnpGMZFVcnqIFyMYpQnpShBngU4DnGMVPMA0LzS8YyKfs4yDRt4GBRoA0ZNLtz0p4A70mCDkU&#13;&#10;X1AYMgZxTtp9P/r07YPSgL6UcwIQgAU3Gegp7Ie9JimthtDMA96XAxnH40oU5zijAC4NMlbDTxRj&#13;&#10;0FPxlcUmCB0/+tQMQqMdOaTbhc4pxB9KCMrigBuPWgjIxinAZGNtNZcDkU0A0gqcg0bcnOKUrnqv&#13;&#10;FKM05EdRpB6HpTakIz1ppXjAFERtEf4GggHjb9KeBg8mm4KmqJGHg9fwpCVI5pxGeQOKQKMZoAaR&#13;&#10;helNA4yBUjDHNNIC9qAG5560xs529qeeORSEEnmgCM7aTC9z+VOA7k037p3baq+gDWTBzSYHenna&#13;&#10;e9NYkng0iWMIxzn8DTcY4UU9/pUb1ZILjGAKaRu5pylh1WmlsdKAGnJbGKTBx9KViA2PSkzxQCGO&#13;&#10;MmkIOKeRg5zSEZ5JoJ5RmD0x/wDXpGXHrzT+M0jnHAoGRYIGD2puMNkipGwTn8aaR2zTRAzHy0h4&#13;&#10;HBp2chqbyRyKaQhuGP0puGP3BTs4GM0DOciqGNAGMioz6Af/AF6k7ZHemtjHP/6qCZCHBGaYeead&#13;&#10;9KQnOcUEjGBI3UU45/ioO3GRQA05FNb7uRTs98U1uRj8KAlsMb7vIpo4HzetKQ2f5UnfOa0I1FbL&#13;&#10;c4ppXJ4pzZA5P4U1vX/JqYjQ1hxnFN9wKdwF6U1hlMn8aobAn0FNbjqKdkk4ppC4zigTZGwyckUF&#13;&#10;cHinDb0Io75/yaCbDDluoB9qRgACBTyBj60jjHFBMokJUgYHHr70KQeg9uakJB696aQFGSc1V9A5&#13;&#10;RoFITxnFLjHbqc0YA5PWkgaIySwyo/Cg8Hr/APWoXBbmgdaf2iRoDAYxS4yuc9qVRnkjAoYheM/p&#13;&#10;1qgGkHdgenHtSb+dopTkPk0AHv6elADCcjNMxk8ANTn67QKGBXnGMUANbNIcHg0rGgDGD3oJQ1sr&#13;&#10;wq01QuOae45IGf8ACkGQo4oDlE5GQB+VIcjtTiPmyTQ2COaCiNl4wKa6/JgdadyBx6UhBJ60GY1Q&#13;&#10;Qu52/wDrUpx2/Sj2NGCOCaAG8qOfwppBzzTzt70mD2X/AOvVKQ+URgAMEUwYxgH6U5h824j9f0ph&#13;&#10;9cGmthMHBAzimFmICnv7U8nK8ig8Dp3pkjQBjBNBGH24x7088N0ppAx1P4VPMUNIJ7U04B256VJg&#13;&#10;ZppJzwKd9RkbA84FNVSRxTv4drHtRkYzimRbW40jJ6+1IVB60/qc49qbgr96i5Q1wBkuaaB/k05i&#13;&#10;rPhj70mQDWhmhOh24pvVqk5+bI/CoiCSTzSQS6CFccEt0o2CNcAdDTsMR0/LtQ2Acq1MOXqNONvT&#13;&#10;mm/d+UnpUm7B+YU3IJ/GgmQ3G77tKF6Z/GlC4IxQoHGTQVEbsAO7Z+lNAPQKfzp7ZI5/L1ppHOCa&#13;&#10;BtDGTI6Ux48HjPFPCnGQf/rUhUHnNBmxSo9PyqNsZ2rUgCfdP/6qa4984oKkNckjFN2fLgVINpNN&#13;&#10;IOAR/OncVhhjJ4xTSgVevvUoUkZIpCuT0p8xPKRNGMZ/HimlMt8wzUjLuPSjAxyaoCNk9AaB6Zpx&#13;&#10;K5xQVOSaAGqmR8y8U11BP/AqkIJyCKQYz8p6UB9kRkIBOe1NZQuCfXH1pzMSMGkZWIBHagbEKgjr&#13;&#10;nnmm7QRgr2pxQ7d+KBnNAiEqA25VH+NCom7G/wD+vTyAAcfh+dMYEkLtp+hmkHUDK+9J2yOOfTpT&#13;&#10;xux81MGAGXnrSNGMy2elI2c5/wAmnYJPP8P+f60jn+E1oZsACpx7UMOMUqlz0SlYuONvfmoZSkMY&#13;&#10;EL8w49KQkZyzfrTm4HWo3DPxn1oRI1FBxx/SjaSKcuSeR2oAKfMSfvdaskaFwuNv5UNt6j/9VSL8&#13;&#10;xDKDTcFeT6UXLS0GtH2IppAHfA65xTzgcqP4aYV3D5jzVLuIOMcnrTcMGzS7VPT/AOtSgDH+eafM&#13;&#10;SAXng+1DqCOu38aNrAAH1pzRuM81ADcEDNAU4yPw/KjAC4K/jTkGV6UFRiGzd1ppBALMfapAoxhR&#13;&#10;+FNxgkikWRlf7woXOOlOwWGCO1GxmIpmT3BAmOT2puEznFP2qDik8sr90N9dtUmJxA+gJ9hThHjo&#13;&#10;Dzz0NIFZWwVpcEHK/l6VI47hhuhpVQdx7HNKFOAN3Tmnoncj/wCvQVy3YhTn7vakKnFPxgkKe9Bj&#13;&#10;J5LfpQpFOI0LggBabtzwx/8ArU8qeopqB+TimmYzFCuRz3OakJ3JgUws2M54p4BxwKQ43G7RypXv&#13;&#10;1xT1XEecfjinBPl+Y57/AEpQvy8H0zQXygflXHNA6cUuVxkg0g6bcn8qAluOQjy8Ae1CupfkUK33&#13;&#10;tntzQyjO4g/N6UEvoPBG3NKAGGfyoQL0K05EAU7vzqWWCEAYHehsNxjnpzQOG4XoO3alCbjgmmhJ&#13;&#10;sQK7HYetKgxwQfxp4TB+UGgKQeRS5ibagFGc5pwznmnAE4wOKByc4qTSKsKn3sgfjSgY+U+tO4De&#13;&#10;vFOVEoKGq20ZzTlU96DGPenAc4xQA4YXmnL1xmmgEnp/9apACOD60ACgt8yrTgQFPrSRgKOuaUbj&#13;&#10;kFen5CktQCM55qZVUCoowVbB6VKApHP/AAGlIqLFXI5PPtS5OPu00KQM/hTsD5T6CixT1DGeT3p0&#13;&#10;eDwetN2Nn8aljB6YokRHccEBPJpfm27j1pUB6n8jSoABn8qk22HAsDS9W6dKRQcYxTgvOKAYYyci&#13;&#10;pE4OQaaFGeTz6etOx2JzQJRHZOeKkUKTgjmo+ozUq567aCl8QoAzQVIGGPGKco9c/jSE/N97tQEh&#13;&#10;gVgcbeKcqnO0vTlXA4BP4U7Zg8LQQoiDIbBPNTRjA5qJd2cg/jU0SgfKaUthxWo5RtHH6U8Aj7tI&#13;&#10;BkAe1KSuV5qDYXjB7fSnDn+KkI/h3ZpQONwH596A1uOCjbgj605RhcZpuwjoakPIFAWAAilAB/Ok&#13;&#10;wFPepAvXnvQAIu5MCnbegxRGR0xTtoPC/pU8wCqF9KeuB2/+tTUXJ6GnqoIxj8BSZW44A7fl9fzp&#13;&#10;43YzzQucYFLgYwGpFCqD2FCpzgilUEDr+dKByKAHDBPI/Ongcc00ZI+anoOOfxoKiOBODntzThyO&#13;&#10;T+tNzmnIR3HzUGl9AI2gHFOUDOMd6aN2WAP507gHk0ErUdwGwKcMgk4pq88t3NOU/PwazKHD607B&#13;&#10;603ktnFSJg96CgIBPFGQygYFGfm5pzAYzmgAXaRmnIcjgU1VLfxGnKFxg0AOGe9AOByKCSTzRjPe&#13;&#10;gB2PlGKeDxjFMAIHXmlw3XFAEgJDAYpH4OcUAkYOKVh/F+lQX0FAwc5pRnoPrRwFxSqPWkSO49aB&#13;&#10;kcAUg+9S5PQUFj1xnGaUnHGajViehqTouB+FBV9AIw2TQOTxSdOAfxpeR0NBI4EZ707J24zSDBGa&#13;&#10;Usw5IqXqVEcMA/eoz3pvvTs9M1JQoPzcj6U4ZxgUgHzZpRwuKdxWsOByelPGAuTUfzCnb/4c0hjg&#13;&#10;cjpTu/SmJgGnZydtA7kinilJOajFODKQKBDsZORThgtkGmLxxn/61L+FBohxPzcfjTuSMGmk84p1&#13;&#10;BNtR26n5J60xckc04EZwaASsSLx0pw6ZqNWA4pwY4wDUyKJVbHOaepJGTUKn0/8A11IpbHT/AOtU&#13;&#10;lRY4Ng8inBiPemg560A85FBRIp4yKkzgc1CvFOycYoAkpyEk4JqMEk4BpcjNA1uS/hSk5PNMyOgN&#13;&#10;KCD92p6jaH9D8tOzzTAeME05eRzUlDgSB/nmlDZXC03NAbFAEgxnk08FcYBqIE5+YU6gBxYdQaVW&#13;&#10;z2pgxnmngqOlTIBQSOhp2Wx0pufalDHpmpLFyDyVp2T2FHGKaSVx81AxxPNFAOen50fjQA4nH3DT&#13;&#10;ec80Ubh60AAo7ZNFGB3oAM0MM9KD8poOOlADQe2KcSM8mjrTcDpQA7ANRsMGpOlNIOc0EyG9qaMj&#13;&#10;oKcKNuAOKBBzRwBiignuxoHEjZTnGaaBtNSPknim4yMkUyWIeTmkIFLtA5ApH6YBpFDGxjmmMcHG&#13;&#10;KkHPNNaINwDVRIaPOdg6inIpJp3l4GTTkX9aLmMQ2HuKCvtTgvbNO2YGDzUjbGHgZH0pUHHApxXu&#13;&#10;BQoHYUEgowelKevT3pQMmhhhuTQV9kAPlxig/Lx+FOCnOM0BQB83NBQ3B604YwMjtQQB2o+9QwEb&#13;&#10;g4A7Ui5PFO2AijbkcGgzGtnHegfczUhB24I7U0qQMGq5hu40A5pCD6GnsMnGO1BQ4xiqER84oPzd&#13;&#10;uKftxQASOKAEzxSAcdadtyuc0g+lADSpIwKaRxx61JgHqKa3FADSCeAKMU4qcgbe1IcdM0E3EzTS&#13;&#10;T2//AF07B7CkIJHWqiuotRMkAtTSDjmpAmDxzTWUjii4/skRVvu4470MRnpThu6Uwtk8CqJA5xTc&#13;&#10;/LzSuOOabnmgBDjOaDgc0NyeBTXzjNADcDOSKb0PFO74xTTgnNUtyWNPWkxzkCnsRjgU1hnvVEjS&#13;&#10;QTzTGPOD/wDqp7ccU3igApjEEYxT16U0/d4pXAjYZpuB1qR1wMGmlT2pi1GkgHk01uTx3p2B6UmC&#13;&#10;TQSNXimckHI7/nUhAxzRsPrQWR/fGP503gmnlQe3vSbeeD+FBHKxhX3/ABpjDtzUjAgEc0zBHSmi&#13;&#10;RnB6CjC4/wA8UpXH3RSbferGNIKDb+VN4GVxUhGTTGGfWgloYcd6CVxyMU4p8xOKbtHWgOUaxVuC&#13;&#10;Kaf85p+D696YyjOOlAmJ8pGKYwbp+tSZx92m8Hk5oEN8sHDH1pBjPSnhSTkHik2/LnigdtBpUHtT&#13;&#10;G69O1PI25Gaa2MZFXEQxuR1pu0gcU/aDSYH3uaYDARwCD7+1IQSMYpxXHH4UFcHmglIbg5wB+NIS&#13;&#10;D1U80/rxTWUCgoYenp3pAQRg5pxTApigCgn1BgB0prZzintnOc9KYRzwKCZDOBxtxR9BmnKOc0EY&#13;&#10;5/lQCGYx/DSEAcbakKc8U3gtmgnlGn7vTFMPLbqeyhRzTXGF5qoilew1twbpQ5xwtJtJ+6O+KXH8&#13;&#10;OKoQ1smm87eadsIFKARyTQFiJgc5I/8Ar0fLnJFSEZ6imle2aA5RhBOc9qAR3+tPAGc03gjJNACH&#13;&#10;G7Oe1NYY4xTmGecUhyDxQAz7h5JpCQpJI/3qcV7g8UMCFwTQS4jC3/1qXgjaRTSGxuIoA2rigkQ8&#13;&#10;jFISSPpS8AZzS4G3gH1oKiyPKj8eKaDg5xxipCByD3pu3cdvb+lXEkYTk5FDH0FKy5GBQwPc0mAM&#13;&#10;CRn/ACaaODgdTz9KcRuFC7QMZpARjbnjtQQc/jSsCeRSNwetUgGcH5se9IPpSnbilGdmKYDfm3ZF&#13;&#10;NOF5J6c07GfmFNbuDQJjOjE4pV5HK0P97j0oUA9at7ER3FPIxn61GyDd/P3qXqcY/wDr03aQTz/3&#13;&#10;1Up2KauINuxTiiUADIpcLjmhkwvynvz7U76j+yRsvY01fX8KkA7kUmPlxt71RAhUhs/gaMDO39KA&#13;&#10;rEfMcc+tOK4HFTsabDWz2FRuBu5H41JwetNIz2qgZF1PB7UbFPBFPdE9eooCgjA/Ogz5RuPQU11B&#13;&#10;GBUgVQeaTa3QfrQVYZjB6k03ndmnsqg7iTSrt3ZP4UEkYUgcjv8AnQ0ZHzc1IFBBGKa4JXaRQNxI&#13;&#10;SoJ5FNwPQ1IFP3zzxSCM7s1UWZOLGFQGyPpzRgHAIp20E7cfjRsIGc1QIj24O5R1/WlX2qTZldwF&#13;&#10;Nwc5z9KLgMYMeaEzjr2/OlHA5yaQNnqD9KAFbLLt/wAiomXHOOtS4BB4NDRsGb6VK0Arsmfl3MKQ&#13;&#10;gA5H3u9SkEnt70nlt1q0QxpX5cGgorjOKCMtSrhRtNIuOpGV+bcn40xhn7q+9TMp6+lNK5bcKBSi&#13;&#10;RgKODmnIA3Lf/ro2bTgU9YxtJz3xQJIjdFZTnPX6U3Yc4J+9+tTeXx0/+tTRG2cYBoBxIgDnCj/g&#13;&#10;NDRnbt5xUhVR0FN6jI/Q1XMTaw3aFGCT81NOFJJp5A28n86QIv8AWpFK5GVKtyM+1NUY69qkZSW6&#13;&#10;dqaQAMkVoiXIYo460o3Hg9aVCu3GO4p467ce9A467DdjKuM80rr0DZp7nIDA0jA5BWpRpyoi6jn8&#13;&#10;qcFUDGPypdoI9aVfQmqBe6NZM8g9aaqspKbv4qkXG3r9fzo2ALjNAco1UbGQKAD0wacOW9Kcg9KB&#13;&#10;8pEwweDSbGPO7ipJASO/+1xQhHQDIoIGMAeppQCfvVIPmOFH/wBenBCRn8MUrj5SNEf070/YcH5a&#13;&#10;VUdcZNSA4X5sdaUmVEZjnn9P60hHZRntS4XPBpFXjr3zRbQG7CsgPWk2letPw2MD/wDXSKjbfmoi&#13;&#10;TJXGnAzTgAq7h6f570BPMbGD+dO2Dyth4xTuTsNQgj5l9KkIXPA/GhFG3NSLGQMtSZa+EhAJPyml&#13;&#10;ReSR6VIqYLcfhS+WQp460cxKixPnK4I6etKIyT1/Kg+g/H5qcoyOlK5X2hfLyBg//WpQoXp0pwUs&#13;&#10;NtOKcZU0irEag7tzDHanIoB5GKcqkD6+tPAOcEUCsMAw2cU5VAPI4p4AAHy80pGBlTQXy6DQgA6U&#13;&#10;pCquMZpQHAx/kUFMHJNBNmC4PAb+HpUi9MEfSm7S37zP41IgLHBFBURoTbwf507acZFA3feH86k2&#13;&#10;MwY55oJGog256mpOcZOetIEbqo/WnKDn/gVTIoVQCMEYoC8YwaXGzqOaIxjg+vdqEwYYxwKkAAG4&#13;&#10;0IgPvSiIBsD/APVRzAkCjLYJpwUj5RQE5z/k07GOlK5SQjD5WIFPGVHNAUg5PX607buG40iVdAMb&#13;&#10;aceBnFAAAzj6U4KScf5FBQoBxj8qeuc5xz0pETPAp6rg7TyO1BURSO3P50vCtjHSnKgxhhndTkQA&#13;&#10;lSfegoYAVPFSrymTmkK5ONtOCt6UirCg+lDBSc+nOKcq4HI4p2B6fNT2Fa4iLxkA0/nnJ+ooVVz1&#13;&#10;p6jI21Fy4oYFUL8tOXkAYp2wjGRmnRjc2D6d6RKWoLnbgjpTtoJWhVGckf8A1qXGKCh4UY4NOCnG&#13;&#10;4mjbhOfyFBAxjP4VNy0OA4xtpybm+btTQCPlJqRcYobGNZRvzjNOwc/d+lGzPIpeBRzEMVVPFPKj&#13;&#10;p+NInPUU/ZnkVJfLzRFUHOB0pwyv8P4+lNC7SMU5B3NARiPTOKkx0piep707bkc+tBoOAHSnbcEY&#13;&#10;pqD2p+AORSAFwF4pwA20jHHzU7bg8UwFA705ODnFJ7CnDnk1mA4IoNObrnHWhdm7lqcxDdKDS2g1&#13;&#10;UPUg+tOA46U5V+Xig53ZU9aADG3FPGNvIpucdqXjPJoAcBjtTsk801W7Zpw+tADkOBQqkc4/D0o2&#13;&#10;gDIzTlVsZz/9agAHFO24T5abhQc0qn5cA8etAC57Madg44FNA28n8qkQ0mOIDPQCndOtCgdKM85W&#13;&#10;oLFHIwB92lChe1BGeOaF4HBoAdjNGCRhRQPWhSA24mgAVetGR0xUgHFNIx3pXCS0BclacAMg4P0p&#13;&#10;Fwo20oOetMEPJyOhoLDHFIVGMGhhxUcpQ4Huadn1NRr0xinZoe5SJAcjNICcUinsKM/NhjSAkAYD&#13;&#10;ihOecU0EjkmnBlBwDQA7pyBSgnOaaGBpQwPSgBwGTup3PXHemqQetOzjrQOI5QcU4HAxt6UxWz3N&#13;&#10;LvAODQWSKw/iFAJHWmA8Y/WnAE/NmgCRc4yKXpzTQxx0owCcGgB5OOcUoYsQKafu8inLwMUBqSDJ&#13;&#10;PSnKQF/Go1Oadu4xWZSJAfSnA98d6jBCnNOUnb1oDmJMkU5WyeTUan3pwx1oKJASKcmM1GrDoRTg&#13;&#10;cdDQBJ3pxYZyopoIJoBoHccrZPSnqcHAqIcHrTjgHBNToPmJNyjkCl6LkmmAnoRTgRjBFSUOBOck&#13;&#10;U4cLkU0e1Gcj71AEgzjmhTg01W7U7OaUthoeGzSggnFMB75pVPoagscSTQTnjNFFADlYdAKdUfQ9&#13;&#10;aczZ6GgAc4HBpMkjmldhnIpvfigmQ5OFxTh1yaRSO1LQUB6ZxRntQevFNPDZJoAdjvTcgHkU7JFN&#13;&#10;7jJ70ABBPSgliOlGP7p+tOIHYUCYxumcUjbiFwtPA459KTZgfTpQK2g0nHWkyHGR0zS/hTTwOBQE&#13;&#10;QbC9BTSucgUoz0NGMng+1AnuIDgcg01+KcwI680YB4oGuxH04xRtBpWGD0pCCOKCTz9hxg05BxSs&#13;&#10;uetKAaDLqNAPUinYJ7U7aSKcFwKBcuowrxS7cYJ/Cn7OME/lSYJ4xQUAHc0hxnpTgpAyKXYM8UAN&#13;&#10;weuKMDsKdjK5zQA3pQA0jnpQRg9KcQD8oWgAnj8KAE2kDOaTBHQVIB2xQelADdh701gM8CnZz9O9&#13;&#10;DYIxigUthoG6gg5p2Gzz/OjqTVRBbDNuOaXGOgpQM9aRRuNUybBgk0wpg8VIRg4ppA6YoEIlGB94&#13;&#10;05VY/wD66aV2jB9aAGnpmjA9KcRkcLTSCD0oAaTjpSLuznHFKAM8igghaq5NtRGYMv3aaRntT29c&#13;&#10;UjnJ4qUURHOMkVH3zipn9hTCue1aEMYTg800g/eNSbOwNMK5zzQIYN2cgfjSE84xTz8p5FJt7GgC&#13;&#10;MIu40hFSAYJOKQc87aAI2XnGKYwINSMCO1NOc80C5RmM9qQpkYpcHpikzk4qrkAwApp605gaRsdK&#13;&#10;k0GNjP4VHlsAYqSTrg00LitERLcjPHJ+lJk7cEU/gruA/Gm85oJsJjuaQnDcj9aUgY5FIevNAxuc&#13;&#10;8gUELjG2jBHag8fMKCeYYRjgCmFcHgVIScc96bgmgkZzzSKOMYp6g+n/ANekwCORQA3BB4FNKfxC&#13;&#10;nbR/dpGzjmgr7IwjPamkE9aeTjkL+tIwx/DVXJI8ccCmkADJp7ZIxTSAetMUthNoxmmEHG4VIBjo&#13;&#10;Ka6nOFWmK2hGfu9KXnqc0uCBjP4009OtBIx9pyCevJo4DdKUjAyRSEbiKpWAbgHv9KAQBk0oXIxS&#13;&#10;YGOlFwG4OeT9RQzZoYHOf1zTSARz0qhATkU05P8ADTiATzmmn5Q2KAYMDngU0ggnIpxY9Kb3+536&#13;&#10;0CWo0/7P0puPm98VIVOOlNYd1/nQHKNC4HAodT0pxGByaO2StA7DGRkUYP50wjHNSnk8/lTHBAzt&#13;&#10;oE0Rvjp2ocZxmnMvJbHI4obk5zQTvEiMe49KUjn5R2p23OaCmPvD9apsnlGkEjGOelN69v8A69SA&#13;&#10;A9abIAeW/KiJfLoNI70hwQMmlbgdO9IVB5xT2ENbGOn5UwZB5qQgY600A5+7+HrTIe41h2WkIUnO&#13;&#10;acwoVCR1oEMI+XpTWwM09lPSkK45UUFWI3IABH50m0kZx74p7DbwRQAKCOUjIBHH5e1OAOOtPbpk&#13;&#10;pTDw3egqMbCMgHPf9KZ3wBUjKT3pmSpxigUojNp7f/qppXHANOwT8p/Gl29qCeUYwwKG+YYpzjA4&#13;&#10;HejHoKaBIjYYX8c03Hz9e1Sbc85poXn/AOvVhYaw+XpTSAEp+wjjH69aNhIxtpXFykYzTWQgZFSF&#13;&#10;ACKRsEZb8aZL1IwqsfwoKAnGMf1qQBQelGPlIHpQKI3B5z/+qjaxHSlO4NyaUqSduM+1K5aiQuFJ&#13;&#10;GWagqMZIqRk5/GmsBnaD0xVITiRknpijblf4h71IMdDSMAenrRcnlGbMfNijqmCKUhxwBxnmjJP9&#13;&#10;KRQw/KM/5FADA9T70rfdz2+tJs55G7jgelWgA4xjZzUY6YUVLjjI/SmEn/PamEtBu0k5pSOM0qp8&#13;&#10;2SB/hQSR0oJiNPJ4/KoyCGyDUnOCR9aRgCecj0oEJjgjFI+cc0oXDEEDP86cRlcY60FdCNSc/wAq&#13;&#10;QKd3TH4UoBXnH4GhcH+9+FBCuNAO7OfpTSCF4/vVKF55zSMuRtJ70FcuhGNuOabjPC9PX0p5J3Z2&#13;&#10;UmDnGKCXEj2cb8U0R4BI71Kdx4pCM9KpE8o1V5+vahsgfMcn+dOyOm32ND8DnrSe5RHs6kjtxTTw&#13;&#10;uGO0VMEI4prR99ox0+tWS4keBjJ79Kacg9PxqWRNpwKbtVegoBbjGxnnij73I/8A11IqZG3aKaU2&#13;&#10;nge3WgqSI1K7vm/CkAyON33qlVMPvoK4/n1oMxpVscHpTWRs7hU3yE80hCqMnpQacvukEgOGUD6V&#13;&#10;GBgY/WpnXup+opnRRg9KfQ55DdmcjHHakx2Udqm2KTjn/GgquMEe1ItRIGXcCAp60hXcd3SpXIVs&#13;&#10;Af8A16Ywxwf0qokSiR428gjrxTkDYOR1o2c4KmnRglsMnQ1QREjIbt/Fihg7PgrjuBT1TB24+tK6&#13;&#10;sD0xWZoRbCeMe3NN25OGB471NtbglO3rRgblyc81XMT1G7Ds5FNZTjhf/r1IMYx6GhVBGf8A69Js&#13;&#10;sbtDLux7c05VXrt60qDtsH40oUAe9ICOYMBhFpoBVfm9eeamwDxj6U0qByV/+tR0I5dbiNGVG408&#13;&#10;Bl6ihmKjI7UZYjaVGDQO40/czipCvyZxScd85pSQQePmzQPoReXgkE0Bec96dtx82P4qUIuMVa2M&#13;&#10;+oDkYPFBX5Me9OJLdD9acF3Dk1BW43ywO31pRF8u45p68EYPb8qNvHC/jQPlECnHyn2p4yq/eoVS&#13;&#10;w5P/ANenMg2fd/8Ar0FIaq8dP1p23HFCjA6ce1OGMc9qBDSFJxjH+1Qg56fWnkDOcfhRgA9OlAAN&#13;&#10;uRmpG9j9aTyweKceOAM0FLYFUb8r3FKFYDOOOuaVdufm/WnbPmHPWgoVVJGetIw425qTB79abnIx&#13;&#10;U31KfYEXHJX/AHacUG0DGaUcrnbTsK64NF9QQ1EJ6nr1oAIPPpjbT1AHC/zof5cUJ6hLYRAAvIp6&#13;&#10;Z54460AZXgZo6dvwo7kj1UZxinIMLyc96RRz0/WnbctnH8XrSKDoMZzQowNhpec8jj2pVHtxSBq4&#13;&#10;RgryvO6pNrMMdKQDuDT1OMfJ+tALQTkfKRSqpIwRSkfNgCnqOfpQMMAn/wCt0pdgHyvmlJLdBTsE&#13;&#10;nOKB2QbV2AAU5E4AAowcZxTkLEAMe1SxpJgN27IXvTj1xigAk8LThyelMf2QIyoYHoelSL8x/nTT&#13;&#10;g/w9eKeODjH0p7ghQmBnFKVOcYNFLn5RgY9qmLDoKAc7iP0p8WMe9NUgqSV96kT7u7FDY0AHHC04&#13;&#10;YxzQF+XBGRTsfJmpGHb+9To1BOM9OlNUfNgD/wCvUiYBAP4VIIdtAGT9aABx8lKAcClKcZ3fnSW5&#13;&#10;pJXHKARzQRnkL+FCYxn86dgE4wDSCwigg/h609d3QCm7WAIFKuRwT3zQEdB6k4zQFPpTVLFsEVIF&#13;&#10;wM9aCdxVXt+dPwcccUzB3ZIp4J70GiYAHvTs9iKBk9qUA9QaBsehIFOBzxj+Kmp8w5OKcFJPOaAH&#13;&#10;KTnB/CnfeGMUkQ7kD2pcbRxQMdgY204Fu350wDOBk+tSRr8vQUpAtQx6nt+VPHA45o2kZLCgKDxj&#13;&#10;vUDsxy8cmn7h6U0A55HSnj72MUFjlIK8UfNTQSOgp6n1oK0YNkjj/wDXSrnrQTxg0oDbemKBPQFB&#13;&#10;PSnbTnGe/GKRc9zT0HO5W/WgQ5RjvSgZ6Ui5FPXkgYqSlYbyTnt/OnKMc96afvZOQacuc+pqriQY&#13;&#10;3HNSL0+7TQMmn/J1qG7lJWFAJPTj+dOXk5xSK3qKUqVGQaRf2QI+bpTu1NyAv3frTlxjK0CADjNA&#13;&#10;Bz/hRg44NOPBzigq1gj6ZNOKkHk0Djk/lSglhkD9azGJilZRheKAfUfrShuMYquYAXOORQR3NOGe&#13;&#10;fypDzyBRzAIAeopx9Kbkg4NOAPWkwHDjj/Io4J/GhQoPJoGc9aQDhnNAXJxj3pE3DrTsk9KADlhi&#13;&#10;njGKbyF9KUYAGKAFUZ4qQDjnmowcHmnBj/DQUh8eDRnng0iDHANJkg5oKY5Wz2p4JK8cVGDg7qdv&#13;&#10;JHA/KgmI8MQKeuCOajU4BIFOD8dPrQUS4757Um4DrSB6aevSlEJE8bdwaduyMmoYxxyf1p+TilIp&#13;&#10;MeCetOU4WmA9gKcpJO3FSJaj8inqwPApg4GKFPNBdiQHjGacpw3JqNW7YpwPPJ5oAmTcTk0d8kfj&#13;&#10;UYdg3P405WOSKCrofuFKMHr+tR9TUi/LUtaCiPXI4PNKM9KbubrilU55qSyUDjBoz61Hk04MNuDQ&#13;&#10;A/cacmcZqMHJ60uTQNMeOOvrSgmmhuMU7PTioasPmHFiTS85zTM46mjOetIOYk96CcdaTdkdaRuD&#13;&#10;kUAxx54NA54JpoY5pwPpQJeY5SelLu9u+KYMZHHepAMdfWgsQ+gNJnLZBok9KQNzk0EtjwMDBpP4&#13;&#10;ulNy2OtKrYoKFJpSM0d80jNjtQAvOOKaMn71ALNSbjjFAC7cdqQqQacpJ60jZBxmgBjjIzTQcDAH&#13;&#10;0p/JBpgUg0EyEYHHXPrzSEFRjNPYdqj3dQKCQbjgmmnJoPAABzTWbHQUAcQFP/16UL3pwXjOacq9&#13;&#10;qBco0IcUbdq8CnKOM4pduRxQFhpyRwKTZgYqRUwKGAzQD2GbQD0pfpQV4ztowT2oIEwduKUZHFAG&#13;&#10;TijBxkCgAx7UY4zTvcrTvbFA4kZGDQAcZp+3JowTzige4wjA+7R36U7YOwoKk84oJG+9G30pyjPW&#13;&#10;grk5oAYE45FAUdhT2UfSm4x2oDqBx3ppVeTinYyM4zQU+XNUmA0IO5proo6CpBx2pGAx0pxF0sMw&#13;&#10;wprDnmpAMgCmlAMUyCNE64FGMDGKccFeKbjA/nQA3aT2xQWXH3aVsEYJpNpHAFUAwgZ6Uwrg8ipH&#13;&#10;69KjPpimtiXuI3TApjc8Yp8mB09aRyB/+qmDI8HPK05unSk6HGKG54xQSMHXGKDgDpQRtoxzzQaD&#13;&#10;W9ajPByRTyOOlI3HagzIiDngUnQDNO2/xChFHf8AKgkaVJ7U1s5xipDzzmmlh0oKGsoXg00gZx60&#13;&#10;5h/s0cdarmAjI4wBQF4xQw7mjjrTuTbUjK5fFDLhuKc3oRTehzTBobnbxj600g4GadnuaaRnnNBm&#13;&#10;IQT2pu3n60888U1+OSPyoDlE2FRmmsBt5pcA9unehgehoCw09c4qNucinkHIGKaenJoJGjrnb9KS&#13;&#10;T7tOGAKaxGKfmAgX1FNdfan9eQaazcHNADTkDkUdR0pzYABFNfOOVpxAiP3eKQ9MAU7YQMkU0KKo&#13;&#10;zG4HQrQBzwKUgAbR68UEHA4oAa2WHSmYyOakNMwN33etVEBuCw5FIdo528CnAjt9aGTHRu1FwI05&#13;&#10;H6CmseMBeak2fLlT+lN5A5GfTFULoNAyPm+tKM5zmlOMUbRnk80DiNwTwT9aAnHFLjsRSfdBH5Ur&#13;&#10;6gNPynaKCvGcdaCuaMED2pgAw3AFMcY+XFLlt2DTXAHBFADChPQ9aUrz9aXGOhpHG45/yaCeg1iB&#13;&#10;8xNDAZ+7QQDzn6Uh3dh+NBIhBJ6dKHA68cU48Dp7Go2yeKBsQYIzxSEjORSlcHFNA3Eg09Sbi4zy&#13;&#10;BTX9NvvTxjGwikYADj8aQ2RsBuxTQMD/ADzS5BGG/wD10gywGCa0Mw5IJz9KBzwR7UvQ/hSHOfm6&#13;&#10;1MQAj5s47U0heh6U7b320P04+tUXH4SPkgg9Kb8x57+9SdD8wphAHGKCQcgDmmYwSQe1O6naaaME&#13;&#10;byPzoFKQhHbFJsJpwAxigg8LQA1856U0+oqQqGODTXUk5FNAMA/SkMZLcge1KwcnpSkEjk5xTYkN&#13;&#10;KknHWlUYJFIRgjIpegzipGROMZpByvNPcbTgCkY5/hzWiM+o3bk5I7cfSgD5SOtOAxxSFC/KrQVH&#13;&#10;YAuDzQ+SRx+FA4PPp0p2ARU6oojZajkBHUdakfJHSmsrdh3qiZbDVHzYx9ad0/A0m053Z+tIcbcg&#13;&#10;/wD1qCRMZ6LRtBHNLtzxigLnt7UANB2DmmjJO4j8PSpCoBz+Ipi46Y/OqiAir8u4df5UyQFuKfns&#13;&#10;M011Jx/hR5kz12G7TjHfPND/AC8Y59KcpC8kU50DcsvWi+pUURlc9B7U09eMCpCoA+UZ+btSNHu7&#13;&#10;VQSjYjbO7PHvRvBPtSsCO9NUD+EUGPMCrjnH0pAB1xSoue3enKvAO3vQWhqjHSh8EZK96dtHTHsa&#13;&#10;GHy8+tBrHYjZeMkU1jwuFqQruHyr0psqAcA0ES3GhcnAx0pCmF2gD2p5RSV7+lDoNpA/DigBu0Dq&#13;&#10;3/AaYcBcgdaeUJ7jpTQABxVJESGg46CnEHrj/wCvRjnGPb60HAzu9c0SKXwjJGGeBSfKDjFOce3+&#13;&#10;7SFeMMKNkR1EUAfN70mCfm6Uu0Dp3OacACcmlcaI2Q5LHj0oK45qTb1BFNIG3INNDlEbsB/hyKaV&#13;&#10;baakEYxlVoC8ZPrRzC1tYhcEN0pu0suClTMCwyRR8m3iqJ5bkMZDHO325pcfe+WnmP5s9P8APSgr&#13;&#10;tUhRx2oBXSI2AC9O1NZMLgDtUrKOpHPb1FAwcDFAuUgCYx8lOCknJA44p78NnbSYXGQAdtArdBoX&#13;&#10;neKcVDdqCFIyRjFOTg4K9qCl2GlOhK1GwC8hc89KsYXGSP8A61RgYPzCgJIaqDbv65oyFGMU8DC5&#13;&#10;x9Kb0Py0AxmATk0R7yBwKUooGen1pUAzuOO1BnFscYhk7qCgbtTyBtYUoBDYx1oNBhU5wP50wIQM&#13;&#10;EVKyg9D1pgyAeO/5UGbWou3HB/lQ2CNob5j7U9QpTceT0pxQHnFBfKQlFJyetG3I2jrUgQqNuzFO&#13;&#10;8vDYoI5WQheMjmnohU9d1P2Kp+tAQ53Z/TrQCiOSIk5FBU7c46ipFUAZpW+deDU31NrR5SJF3L1p&#13;&#10;+M9qSOP1NOXgGQn9Kq5K0IyNvt9KcQUXg/lUgAz/ACoZFII/KgOXQapBbfjrx9adtG/p9aAhJyBg&#13;&#10;inqoDcj3ouTYTtnH196cq4XcBxTvpQqhh0pX0NY2Gqqnt+tSKA3y0oTHA6j2pYhn7x/KoKFIHWkw&#13;&#10;OuP1oCjOC3NOKjbnFAgVM4z6U4RkN06jFNAOMKO3epEOWx+VAogFAGP4qR15A2//AF6fhcdBmmpu&#13;&#10;H3/TmgJAIye2MenanKjg7f5UoXI6808DHQ9KBRiN2OeAOlO2n29venrkjp+tP2bh93jP5UGnKNA4&#13;&#10;6U4jJ4FOX3HegoN3H4UD5dAVAy7lpwXHy4HpSLhF4pUyDu6UCFj5NORc9FpEBIUFetSAAGgrlGna&#13;&#10;DmnrwMFaUKOAaVFBOcildEifeG39KcgCqMmneWc8D8KXbhc/nxSkNDgMDIFKqrtyaVUPTH0pVTK1&#13;&#10;JSVgK/JnP/1qcB70EHt1pwGTnGefzoGOC44zxTiisowPxpoOW5NTLt2521MilqRouOhpyjIz70o6&#13;&#10;deaWMED1qkIVeucU8ehFCjjco46mnA5XmpkUNjwDlhzipNvTp7CmgJv5pwAzk5NSKIvTkelLyo5H&#13;&#10;bpQFw27FKBnqO1NGnQXlhkVIiAZGPrTAV6n65pwYDoaQCkMPmFAHy9KcQDxk0YJHAoCQKMnpTlXa&#13;&#10;OP8A9VJ74p/A4B/+tQKwJknpT+AM4pq43Z707HoKBCgHIx605BjotNGegNSBCFzQWLEpB5FPUdw1&#13;&#10;NTrj/Jp+zjBFAwVR6U5VB4IpEXAzmnBc9aV0A7ac+9OHA5FIoHU9uKeCQ3WoKiOQgLjFOUL3FRqQ&#13;&#10;DinggcigoX6jmnBdzdP1pigA/rT8nNADjgpkCgEg520DpjH1pwAx196AAKGH1NOUHP3KTG0YK08H&#13;&#10;Py+9BoEa5fJpcBSdo+tIpXHTmlIfqRS1uTp0FXnpTlJzyP8A69MVsU8HC5pSCIH5m6U7gtwKaMnn&#13;&#10;FO2AdRQuxI7I5OKfg7eKiCnJIqZSduR+JqTSOosanGTQOc7qUBjxQeDzSvqVsgJO35acCepFMGSe&#13;&#10;BTlHGCPrTJjIcDx0pR1ximjryKcvXg5qTQcBk804EAcAU1Tjij3qQ5rA5+XIXpThkDeKYF4xSjCn&#13;&#10;IqrE31Hnnt1oVgeoP4U1jznHelB9QDRbQOYdjnpRg0A96OtSUKODj3peF6DvTQRnpTg2eCKAHc56&#13;&#10;f/WoXBHTFAA/WkVQtA7C98Zpy79vSmnH6/nQhwc4z9KBDxnOCPxpR7Cmqueo/ip3bgUFMcrYYCjP&#13;&#10;txSbvm6CkxnhqAJAcrmgAEdKaB8vPalU5oCw9Rx0p2TnGOKjHXmnqO9AK4/ORzTuCaavzcUA96Ch&#13;&#10;wJFSH0FRg+lOXmkwJFbHWlBzz+dRgEdPxp6moAejU4MM1GDlctSgg9RQVzEgpUyaYuc9acvGDQDZ&#13;&#10;JnijdxxTQfShR8uKA1JAxPJpynJ6cVEh7ing4Xp3oKJMsDTlBNRq3rTxzyRUtDHgkHBFOqMYP3qe&#13;&#10;pHQGpLFIINOBx0Pemk/NxRxQBJzmlXAOTTScjIpQeMYpXAcULHdn6UdNtNPtT+lAC9qKaBTjgjOa&#13;&#10;S0AcqgjJFAODgUYyuM03Pp2pDJCfSjPrTchzyKUe9IELQBtGKCeKTjdQD0F57CnDkYxUYyT9KkB3&#13;&#10;cD86BxFHqBQDuGStIw+XBNBxtzQUDY7U09M0Y4zRx2oADQxIpTjqe9NZcZGM0AB55FAXBzik6HCi&#13;&#10;lxzmgNxHFRuvc1Jt/iB6U0kd6DMj7YppLZ+UVK65Ocd6jbb3FVET1OM7Zpw4B4oK/wB2gD+7UiTE&#13;&#10;QkZ5/ClYZbNOCn0oVDjFBQm71FLShQp4OeaD9/rQAhz2oAx25pecZFGBtzmgBuCTuB9qRV2jmpOW&#13;&#10;GP8AIoAwME0C5UN2kjGKMY6U7GBwBSqu3pQMaFycUpUjAzSjrxRhgOKAeo1lxxmkA46U7GM0beMg&#13;&#10;UE8o1QScEUFdnAp2MYwKCpzxQH2RhGepo29qdtIpT93pQV0Gbfegg460tGDuzn8KDMackDAppUjj&#13;&#10;FSEZpv3OTTuAxuPmPamtnvUjHH40wkjnFWTIYVBppBHen844FNKnGR1oJGk03k8tT+2aRhxmnfQB&#13;&#10;jLv5zjFRkc4FSlfU01kJ4xTTE0RkbhikYHFPZRnANIykVQuUj2AHJP69aRhxinH0/rRkDpQGw3kU&#13;&#10;11PUc04jPJFMIYDJoDmExxio3U4GDUjdMGmnDHbmgkj2jHpQvBpxBzgYFNOc5oC1hpGKaxOeKkIN&#13;&#10;NYcZzQA1l7U0jnladt4/n7018EYz2oAawOeTTSu4ZAqT8aMjOc07h1uR4wOn0prDmpcjPJpGYnin&#13;&#10;zAyuwBoAweaftJOBSYweBVGfLqIR3A7elMxxTmOGoDHHIoGhgXB3A00qe9PP3cbcf1pMErjP40Fc&#13;&#10;ozb2/Km7Mfw81IWIPFNzQRbUhlXmmlfbNTPj1prDB6UE8pHntTWUntUpB6mk2kDdn3xQDRGwbFNI&#13;&#10;yMGpGz3pBn1p3JImHCgU0rg8mpCMNTSgPGaaYuUZtOME0hUr0p5B/vUjx+9UFiPBwCaa646D8KkZ&#13;&#10;fl4OKaE4xmgnl1Gj5RmkKj7wp7KoHUflSZOMGgSGEEc0jDHAp56YUUjH37UF9BhXPymgjn71OJ9B&#13;&#10;TcH736VSIEbrTW64bilAOchqCoK7s1LKewwna3TmlDEZJo6nGR7UYyce1WgiIwYjdnr2pjZGQakK&#13;&#10;5GcU3aByKYNdSMocZprAYzn8qftzQVx3oJGYGAQKacs1POV53d8UjHignbYGG4de9NGOpp+CF+X1&#13;&#10;pr9KBjMAnmo2OH61LINw4puxs07kSjcaDkfjSk5GDQq45LfxUpGeQaQW0IME/wAP/fNL5Yzgmnhc&#13;&#10;8tSe+6quSojXGzkDtikVVPIp5Xd0akYH7tK7C2o08HimucHO7/69OOc4FNBPFUhCcjj/ANlpCM9K&#13;&#10;eAehHakZSW4bn6UuYdiMqAxyOPWjG3gfWnBSM57/AMVCqAPrVEqN9CNhgdKb1GSeOlTFcE89ajYH&#13;&#10;PBFBUlYACQBj6Zo+8Plp3IHNDArQPoRN6D1pDkrkjvUjLlgQaacg9frQQRkHOWoCnqacy84NG0k5&#13;&#10;J9zQA0JjjFRlRtx/SpiMrSbflwTzTuBEVyOTQV4qQAD5ePyo+lPmAYY85OaTbjjNOJ5/+vTfn7mg&#13;&#10;BGBH485pNuDgD35p20k5J/Cj8O9K9hWI8DoBSEfNipMd6aFJ6mqugsMGd3FOJxyx/wDr04KMfQ0j&#13;&#10;dyOlT1BDCpbkc0wjnnvUh3cA0wgg7v0qxSGttK//AGNCrng0oXufT86cB90Z96A5RFXaeFz2J9aP&#13;&#10;TApRzyT+FIArZ4qU+pQ0jL5NIwDH0p3BJ9aTIOcGqB7EZiJBDU0ja2B1qZs9j2phwTgVSkY8oxUy&#13;&#10;FxQF+bOc07O3jNIpH3s96YxCM85oxxnNKcMQMd6QNjn0qS0xFHJOOo4pGX+JV/WlLNjAP5CkYggH&#13;&#10;P/6qfUi99AK4bIHbFISGXPtShVY5JB4pvfGaoY0gjim7BtqQD2HrTXAzyN3rQTYQfKOB2pkjgblF&#13;&#10;Sbc84pGG8jNA7aETj+LNOIYnJpzgggsPpTWBwRkf7VBHwsaVyeD3+akI29T/APWp5HzFe9OYAcg8&#13;&#10;fzoJ63I+QooILD5SMU44zlqd83TNBqNTPQE4ppB6YpzfNxjkd6UDJ6+9APYi3fLnt9KM05gCcg8d&#13;&#10;aaRlev5VUTNuwoVSOaRot4IzTlHy5B/LvTj70nuXEiYdwOKR1DDke/0qQADgmm5DHmmhETjn+VEa&#13;&#10;huevanuR0IoA4wTVGcfiGlDnavrQFOMk/hUjLxgmkwQ2f0FK5drMRA33jnrTSpV93/fNSMQR8tJw&#13;&#10;eBSXcqQ1U54HbimFM/MBUgxnBNB+9gCmZvYjkUldo7D+lEalRjb2p3PY9acqkJg9P50yVuAG9d35&#13;&#10;YoRD644/KnFeOvX1p33cn1rM1RG4CjI/n1ppQscY5qWQHrmlGT19apMlrUjUADB9aeVJXAFKV6YH&#13;&#10;TtThuHNK4kNwSPqaAi07DAfdoOSNu3rRdlDQpX/vnNCrld1SbRjG7tzTSTt4pphawIpK4/OhcZLf&#13;&#10;0pVUBSGPfinBWPy5o6iE9v8AJoXgYpyLz0pyplOPwqRDdu4YBpxbI2n/APVTsccfj70uCD1/hoL6&#13;&#10;DFUk8mnNwQ2f/rUpXjDH736UnyMuR1+lBINjjA9+tOjYBcUbNwABFOCjaQGFA1cUHLcmngBcGowf&#13;&#10;nxUqjnG6g0hqIAM9aXGBkClZQec0bOx/KgmwBGJyKcB06etNwQAC3405ST827/x2glXUgwfL3LTk&#13;&#10;Q7tpFOwAu0D736U5Axf8KCuUaqn7v9KcBltzdP8APNOzjk0bQWxuoKtYVMjAHc08rzjPWmbcDOe9&#13;&#10;P5zwfpQVzDgvzZ49elKjNnGelJHwMCnJhulSCYo4HHalRd3O7PGaMgnBoCkdKe4McvGMflTipamq&#13;&#10;COTUiliOKUgWoBB0NAXHO2nAgdacOV61Icoipjr+dPT601Tk5JqSPrwaZQ4AgdPpQudnTHtQu49K&#13;&#10;dyQRikAjHjrzSoQ1J83OKemRzmgn7Qqrk5zUoHZgetNGd2c+1OBZepxUyNIjgMDilC/N0+lCkMfv&#13;&#10;e9PXOcZ+lSUkAGKdjjNIpIJyOn6Uo4XAFAdRAhz05p6gn7vam7e2acuOmKCeXUcpwRz+tKVwN2Ot&#13;&#10;HTGKfxtyTQafZGkZGc04ZJ5pAoAxmlAx0PP86DLccgI7/wC9QuTzt+tA3e1OAA+YHvzQWOK7uDRt&#13;&#10;7UAYGDTiBgD3oKQcpzinKMN/wKmkELwc+tPABwG//VQFh6ZPFFCrzjP/ANejB4OfwoGyRQM4zThk&#13;&#10;ngcfypij1NPQlevrUtO4IkVeMEUbTjpQOelAznFSW0O2g8mnKMdqbjHSndcHNAwPy8GnKB17U0kh&#13;&#10;uO9OUEnNAuo4DjBFOwDzQBnoKdjA60FJdh3U/wD1qcFKrnNNAHQetKOe9AeQpBIxjNKoPc/lQR82&#13;&#10;QaUAdzikx2DGDTgQDnH4U1RxgHFOAxwKVxAAT0H41KASME1EPY05Se9EjRLQceOP0pMbeKUEj7tJ&#13;&#10;xSjuTIVOfmFS7uMGokyF61ImcdKGOJIpB5PX3pcgdTSLnOKG2gdam2ty7AfvcUBsCjgd6dx0FMnl&#13;&#10;BW56fWnKDnIFNApxOeooKsKR3x3pPvcZoySeP0owCetSmgsOAxRSMO+fxpc1RIUZPQUp45NKvCk0&#13;&#10;FITgd6eDmmgDHX5qM44z+FZsodznrR3poxnrTs1WyAcGA6E07cWOaamMZJoDZ+7+tSA7OPlo4zn3&#13;&#10;pAeeaVTk9KAHZ4xmlUnp/kU0Ek5p3IHJoAXPPSnL81MBJxSg9xQA5BgU5hgU2MjHJpcknrQXugyc&#13;&#10;5NPX6GmFiDTt3y4BoEkPDUK3GcU1elOXrzQUOU8YFOXCjrTQ3OSacelADhz89LuyaYDx8ppy/dFI&#13;&#10;B2SRinDjmm59DQpIPNT0AlIIGc04Enp/Koz13Uoz0zSGSA8YpwyDnOajwe7U6gpbEinJowWOc00c&#13;&#10;Hk075c7qC+g5X9adnK4qPrypqRfagIjwcjFP3nGMVHuA4zSg44rMoeRg76dTVPOSaAec0ASBsDOf&#13;&#10;wpwJzg1Hkk807kDg0AOzzihXx2pucninDOMGgB4JxgCgsMcGmUcHrSYEhPbNHXtSBgaXIA5NQVux&#13;&#10;ygHknmj5RwaRWIHFL5melA9gJwuc0bt3Io3n0oJJGR+NBLFA70qnnNR555p6njrQOI/tyO+KCxBw&#13;&#10;TSKdx+Y0rn5cZoKGjigcDAoAA5xQfUGgB33KYeBzS55o7UAIVB6CkwF7045xxTWPagBoOTilcHvS&#13;&#10;Y96Cx6YoMxCAaQIcc/8Aj1D5B4pFbb2oK0OQ2HrQqc4IpxAPUUZqLkjdnNCg4p3ejB9KQDdmOQaM&#13;&#10;EtnFOxzgilYY4rQBPmzSY+elAJ4pQD2oASjHelCnODQUzwRQAg+bijBHWnIAOMUp+XpQAztmjnHF&#13;&#10;BOWp2DjpQSnqNVTtowcZp4AAwDRtFBQzBPQUFSOTTiCOBS4z1oAZjPahuRilIx1pACeMUAN+dR0p&#13;&#10;CTnJFPpp+Y8mgzG0EAjBoPBoIJFACEcVG4btUhGRimvn9KaJkMCsBgj8aawIp/zUhKsM5qiSMjJw&#13;&#10;TQykjA9KdjrxTXwBn1pleYzGW/CkbJ7U7oMUm3jigNLDCAeoprDdzmnNycfnSEE8U7kjGGV4ppBH&#13;&#10;zAU8g/3qTBxmrERksetNbJ4xTnHPNBzQSxmG6kU1hup/PUCmkGgQ0rk9aawbGCf/AK9OPDfMaCQT&#13;&#10;yKCrjTnoKaU+WnEEUnvigkYQelNZRnFP3bjgimke1ADSAOlNb196e4OeBTQONzH25oAMHpimnrkt&#13;&#10;Tj7Umc9aAGNwaYM53U9zg4ApuQODVREMfBOaaT0GKcVyeTSMP51RA0EY5pMheKcVOcg0hAPFADW6&#13;&#10;5BprAjIxTyKRskEEfjQV9kY/zcg0hGTmnMp60DnkrQSRuOMUgJp5UYxTcgdD+lBPUaMk8/8A6qGG&#13;&#10;MsaU57CmkDFAmMIwc4o/iGBS8Yw9JgbufWgQ1hkcU1uRkVJgA/71NfI6U4gRlVzy1BGaI+Gzg07q&#13;&#10;cGiW4ELnAyKaMk81IwGckU10Ge+O9WZ63G85zkUEjPJpwTs1NYc4FBT2Gmg8UhypyPy9KNrE5NBF&#13;&#10;xtIWz0pzqcc9qbjjP86Bjec5oGRwKCQDuNGc8VUQUheTwf8A9dI+MY/rTh0wP0psh+XI9aN2VzET&#13;&#10;IO7UpO0ZFGAByaCMjbVEDceuPpQSQNxFOEYI3N+XpQwPTFAdBh3AcfrSOd44b609xk5Jpj5znNAm&#13;&#10;wY7fzpDzyeOaRvmGKDlRgDvQHMNIKfd7UZJGcde1O2kio+QcE9/8igUgHX8ablgePWpFAxkU08jp&#13;&#10;QIbjuDx3zQw+XIp3ynAoYHbwKB8pDyBlqQLzUpTPQUgU55HNBFhu3byP/wBVNz94/lUpHHQVGRjj&#13;&#10;PtQVJ6DcEGjaS2QakI+U49KaOM8e9VzANZCDwabjsTwefpT265Ipm3B5qSZMFDbef5UhBxzz9KeD&#13;&#10;g4P1pGYkYzTQIj5yF496TBz0p4UcUjdMfrVisMIIHSkZdo4607B+6aRt2KBDAxo9s/nQFJ+6KApP&#13;&#10;JoEgKknA+tN8sk4/SpHHGAKVV9BQMiYEuRTXVjgAVIVORTSu4YBoAac9qBwMilYA8MKXBAzigWtx&#13;&#10;uM/NgU0L2ApwXrnPTFBChwCelAxrKOn+1TSCTtFSMvpTWXnmgCPnPJo2nHNSEAjFIoUdhTuBGVKj&#13;&#10;HtxSKMcE09uVz603GQAapAxgTLcU4jGQP/1UZKjgcihhg4FMXQjI4xSHI7fX2p23I5HNIS2MgfnT&#13;&#10;RDuNLBuBSPz396dHGxXlRn2pxjLZ+tAatEQVs8UKrA7aeqEcFqQ5B4U4p8xOw1cY5P1NDdOBS7eK&#13;&#10;XY392pKIWR8dcfhSleOme1PKADOSKCvOM1XMTykeBnB//VTlUYyacBn5s01zgYC80IpBhj0H6U1k&#13;&#10;y+KkUdjTWBzn2ovqW9Rh+TIFIVOckU5jnIIoI54FUTYjdMc03H971596kcYHFN2pj7tBEo3GqmOS&#13;&#10;fzpSFHHp7UuOPX8KNpxgigLDcUo46ilABHAp2wY4U0DiiMHA6UEY4NOKE9fqOKQhcCgZGQFXgUYJ&#13;&#10;xt9KewDDpwKRlOPlFBm46iDITgc0E84JpwyB8wpCCvJoKGPuB3E/p0pACPmb05p7RnqKNgx0/Cgn&#13;&#10;lZEd2cn8KVd2OWpTnpj68dKRtpOCK0JWjFI53AfWkbcrA04DJ3Dmg4ZsA/gazLkJJlRx0+lM6GpX&#13;&#10;BK5xTNpPAPPQ1USZDQzAZI5oAY9TUsaA4Jb2zShAzeXRzBykWznBpR93ipSMEZ+lKFz8pNK5ShYi&#13;&#10;2k/d5o2EE7V5qVh2PHy0nXnHammFhihzyx9qB8o59akCAc80OFLEg/QelSHKRnfjGMc9ak5xt3U5&#13;&#10;QNyhh9KBt5/zigQwE9DilKlvmB70pXDLj8aUBM/j1oAI84FIEIw2O9PC91pSMfMW7+lBXQYuQcnF&#13;&#10;ORQ3DDGKcIyBuB6DFOAHp1oENABbO7pTguF5ojAY08gjqKC1HQRUCihhgbRTgpXgD9aDu28jnFBW&#13;&#10;lhrqAM4pAAwwoqQ4zyaEjUjjrQTIQRnHPNOEbBeT/FTxnONv0pdpJxigFGxGAA/T2pydMGlwM4xS&#13;&#10;rluMexoBaDcPnBI/xp2P4acVKjbigL6nH1oAGVSNrN2pwTYQAaEIJwT/ALvFSBAfm60BYaq5wMU6&#13;&#10;MbeDTiuR0604DHRanmKSEKjbkUxUPfg+1TBNy8H6e1N2+/5U0EhqjjA55px3DhvX86TCjJz1pcAj&#13;&#10;kUzO46PecnHfFOjVhkbf4qVBtGR9af8ANnn+96VLKABu/b9aQKS2fSnkMOP9rFCqeAq//XoWxTBV&#13;&#10;J6jj+VOSMng/+g0qlgMBKeGzjrQVYPmOOKMbjtK//Wpx+Vue9OAxyoqQGhT9KkRD0CUbSTyOq08D&#13;&#10;nK0NlREIZRuBo+bO4c/SpNucsVxShWyaSYcozac9O3SnBCepp7IduaVRzjHNLmJcRu1icCnFMDAo&#13;&#10;wS2SakxknHr6UcxSiCDIORxSgkHHP1pVB6MaeuzPJpFDcYPJ57Zp6HBHShQpPJNAXbSF1HFe2aEU&#13;&#10;4yTmjH3d1OVQq8UDAA9DTlAK4HSgA78gU5Ac4agoHX5sAfpQirnntUn05pVQDOBQCiNKjG0nikCK&#13;&#10;PoP0pzdc/wCRTgvG3H/1qCRoHOM08Bjx2pAMc5+tOAAOOlBUQ2l+gqRV2nJPegZzjbUgBOMmk2aJ&#13;&#10;XGqCDtPrQRyDnvTsYPFB46/3qm5MhRx3/CnqmTw3f86EAJzTgpAzikVGOg5QxFALBqWPI+9RyTkC&#13;&#10;goUKcZxTl6YFCNsXBIpw4PH54oAaAc5xT1BzgUmMHkcU5QGoEh20gZFOAPcU0Ke1PU84A70rlREU&#13;&#10;EGpAp28DmjAxihBxgD05pcxXLqBzninDJGAaG9qEALZUUNjYAE8mnKvPzNQgB6jFOKA9u9STEaAM&#13;&#10;cfn605QQ3IpvAOT/ADpykvyRQHUcckcEU1QQMMBTsZHSmqD/AA9KAluOH0pw3Adaav8AdJ/SnLni&#13;&#10;g0j3HKfSlA+Xmk4AxTgADuoDmHbSBkUe4PehWJG6g7dmSaQ/MOSMmnLnGPzoHzDilXleaQCLtFOG&#13;&#10;RTcNuyKcB0zRJCiGDngU4gkc9qT2IpQuR61JVgIOOeaDzyDTgAOBRj2/+vQAg4WkwMU7jFBxjk0A&#13;&#10;NIJOB6U4cjcKMcZK0fxY96dwFwN3WlX0zTTwDtp0Rz1NIAY85oG4HGaUjjHvQowcA0AOXIOKcSRT&#13;&#10;UIzkmlZznAoK2Qvfp2pU5PJpquemP/r0DBxignccpPTP1p2ecAU3PGT+tLk5oKTFY4P4UobPQ0zq&#13;&#10;eT2qRDzk0BvIVM+tOzkZWkAPahAcEf0oKHLyf507naBnFNzmjqcmgB4ztpyk9qZu4zTlJznFAEis&#13;&#10;aMnPFNU7uaUcnP8Ak1mA9WyaepwM1EDUgoHHccmWHJpWPamk44IpDnGaCmSc96cGIFRp7U7J6CgX&#13;&#10;MxytzxUisT1qNcbeTinKTniguJJntTlPGCKjJx19aejcZqZIsfQp5zmk3cZNCkHpUgP3c/pTh157&#13;&#10;mow3GKeG4xmgB4PPJ6Uo/wB6mLtNOXBPBoAdz2NDE56UnJOM0E455oAWlBJ4zSFuMigHuBU8oEgy&#13;&#10;Ohozjmmoc0pPYipAVjlqFODmjoKOfSgY5ck7sUpO3p601WyMZp2MDBoLFyKKMdqAccCgAAOf6UYI&#13;&#10;7UKdvSnN1U0AR/NnBNO59KCecAUUADZxTeq9aVie1KPpQBGR83XpSOWHSpNq5zimHmgloaxbvTc5&#13;&#10;705ueo700EDqKCTk+ewo60oOKXC/w1mABccU7kCkUHvSnPagBpYZ4oIOSTTsc0dsVSAaBxQFwc04&#13;&#10;DcMYpdhouAhGRzR14zTtoH3jQAFPJp3Ab9aRhkU4DLZpMHuKS3BjUweMUoJx1pQp6Yo2mqJSDbkZ&#13;&#10;FFOxjlfxo428UFDaAMd6dtoyRwKAGlc9abjHenDrmg0AN2HFNI7VJ3prDJxQKxHt7A/pSHGOKl2g&#13;&#10;LnFRjjoKCBoGO9NZR3PFO5zik256mhAREnotJtI5JpTkfdoYMVzurQgbjB5FNzzk09wxON36UnNL&#13;&#10;qN7WI2BIpGO0U8gdS1MIGcmmSMcHuaKVsA4pCpxj8KAG4A+YGkO5u1KPl4zS5zwDzTAicAGmHJXi&#13;&#10;pXA3U1s4xmnzE2GnpzTXXjg045HUUDjincoj2kDihsd6fwBimHrilzAMYqRikPI4p2AMmm1RAwj+&#13;&#10;LH4Uhz2p3zN2prZzg0CGtjPIpp9qe23qaZu425oAbnB4FOGD0NHfINBUj5hQBETzx60hy3bFSMAo&#13;&#10;phHPJ71UWS9xAFByfSmsoPPvTwMGk7/Mam4JEbKM4JpNhFSnH8NR844NWMaPcUh6bhUuecVGR94d&#13;&#10;KYdLDT05prZAx708jbxTDj1oIEGc8imMApwKkNNYDPFASI8dc0jKDzUgB5pCmPmoJ5SMDGTn8aah&#13;&#10;B6fypzI2771GAO/NAWG4Cnp1700/Q1IcEU3C9DQKxGAQc560MBnrTsDO4E/lTWAPDU+o7WEzntSH&#13;&#10;1xQMDqKc2AnFN7kjDj/PamZ3DIp5OOTTRjoxNUTIYRzwM0EAdaeV9TTWDZzmgSQwjPPtTOq9Kkfa&#13;&#10;eMUjIMe1ApLUjA4wKTYCMin7F3ZxzSYzyBQGwnQnmmnDjA607aO4o56Y+lAEWAeqmjHy08g5wfxo&#13;&#10;KZwPxq7gNPIwaQ8nbT3GKaFLAmmwGsMd6btUtuqQjjFNCjG40rk8pG4wMCmgZqST5jim7SrcGmTJ&#13;&#10;WdwGepFMK4b7tSgEdBTWALdTQX0GhQOh9qbtJfjipGGegpoXB5/vUBYTbk9DR8uz8ad36UhyB1oG&#13;&#10;MPQYpAp2bW70pB2g8+lCrwtBKGYGACKacE809vvZI+WjBxkc0EvUYc/NkUBSNz+tO25HLcdKCG9K&#13;&#10;C7EbcdKbwO1SFM9abtPTJoIktRvzHt09qCM9DTsYWkJGML61SIYwx5FOzu429KFBIx+tOBA4Y0mz&#13;&#10;SCI/lP8AKo5OPlz3xUzLxTAoAyTTiTUVxhTjIoAU1IF+Xh/amsuOtUZoaV5wTRweOKNv8JoILdBQ&#13;&#10;Mbg5zTR0xg085PymkwAcZ60AMAGcdBQWAyAOKeUGSWpCm3j/ACKCuXS4xeTwabj5/wD61SGLBHNK&#13;&#10;UGc0E2I8n7wP/wBamlSfmzT9uSCf736UEELnH60AMPBP5UmM9BTmX1NIq55oAb17e1MlHAwtSFSD&#13;&#10;06UmOcsT9RVRBjB92lZT1U9MinDp0+lDJyPmouAwjjIH5U0op5PpT9ny7RSAcfIKOYnlGKgUYApQ&#13;&#10;QOQKdgDI24ppXb8oPWjmCOw0jnIprDIyTUmGxSbc8E07hyjMcc0cjk/hin4yOBS7fUUylEjZPxoC&#13;&#10;4+8KkJPv6U0qStK4mR7to5pu1epb34pxUjtS7Mrn8aZGo0Aqfp6UrDjk04beCG5NKVJXA/Og1SuR&#13;&#10;MnOfamkADaKkOemaa6A8Z9zVRIkRnLduOn0o2jvT+AvX9KABtwTihslIYMA596D6d6cFGTQBknLU&#13;&#10;XK5SNgd/3f0py4IPNOYDoKBz69fSlcIrUZ34XtTSABkVLgZ4PSm429KakEiMbTwc4oXgZUU446g9&#13;&#10;qBggc/lVEjSDtwB+dIQC35U87SuNxpAVDkGgBGGEwwb1GKbs2jj9ak4ZflJpCR94mgCIqc8qelNU&#13;&#10;BvxqYnn+tMC5yCfwouZyiAHJHWlGF4Iz7gUqnBwBSiTvQUhrgbeB1poTjOKe4/hz/wDXpFJxtoF9&#13;&#10;oFAz0pyquelNXOcj/wDVQTzj3oLF2gtj24pU56j2oTLtuz2o4Hfn0oAAM9R+FBCEZK/kelKMYJYc&#13;&#10;UFdy4I696QCD7vy0fOw5FOPI6U3vnP6UyZAzAkFhQVGeF+tOI98U4Z25AxQFn1BIye1I0WOVPepU&#13;&#10;GTgCiVeRkfjSuVy6DEQ4Bz/9el2n1Pr0pwXaAaUYAyOtMBCrDBFJt+bbj8akX+EEt70o561PMHKN&#13;&#10;RRkZFOIyO9CoOlPC5Gw0X1KWw0AdOaQjL4x0pxXnBo2MeaEyXuDLnrx2oA7Ec5p+AOS3alVMD5f1&#13;&#10;o5tCnHqIinGTTwPl5/CjaSQcflUgBIxmpKITGOmeadGuPu+tOC/N04+lOB2nGaq5NhpUGkZcD+mK&#13;&#10;eAN2c854oAAPy0KRI1FB7Y4qRVyMEdaaiDGcng1ID/n0obLQKMPgmnDJOBQEBPJNO6jAJ/wqRjVy&#13;&#10;FwPSkxng/pUoCsOv6U1kbJAoJkNwOwqQLnGD2oC4P1qQAngmi4RjcRVGcU7Zu5x09aULTs4GDU31&#13;&#10;K5bDQp6mnDgY5pwBPGe9BIG3IqgDaAeBTkjIAyM+1LinqMYweaTZXKNZCcE+lPA4yaUL8vWnbdxp&#13;&#10;cxSiJtHSlQYGBTgMd80bSeRUkyTAcjBbpTlz1I7ULwKkCsOlBcdRNqU5QR94UgUk8/lTkIbORmga&#13;&#10;QcdMU5BhcqKQBgTk/wAVPAwcZ7dKAQKDnHFGMkLTwMcZpSvfNA+URfULSj60Ku0de9OCk85NAre8&#13;&#10;GAMZp+CetIAMU7accCgoMjd8pp45PNNTIOakUnGNvSgSiIEzyDSqCOn404DcOKU4HU0kx7DQu47W&#13;&#10;p2AvA/lQQc8emaeFyOaXMHKIY/lxQqj0p+zjj1pduOg9qOYJRBB6D86kDcblFNAz0NOCrnINSVEC&#13;&#10;B0U0o25zikIwcAd6fs4BJP8AwGgoVBjnFOIOQaQKc5p4xj9aACMYHBpVUD+WaVVycg04KCc57UDs&#13;&#10;N5zyDTskdVxnpQCd2TTgNw60CD5S2KcAAMA0BFB4FOwOgNTzDD2oXHTNKoyeKUBc8UaBZjgSRgGn&#13;&#10;r04FMXpgf/rqQD17VJpERx605flGR/8ArpHwcLmnDlef5UA9wUAk5ox6mheWIBpwTdSuJIjHPGKe&#13;&#10;qAdqUemaFyeh/SmFhwU54NNA5p4yOBRgUF2Ggc+9L9T2pcAHrSgEnFBIL1pzDA3Z9qApJ5p5OV46&#13;&#10;1Nx/ZEXjoP8A61O2gDOaaCc88U7Ab7tDKALk9acOnAoPWjAOOakAUAd6VQA3NHy9jS4A24//AF0A&#13;&#10;AAxkH60owpyKU4PejFAB1ORQBk59vSgE45oTGcLQA5gM8DtQQo60KT1JobkbiaCxO2e1KFFGAV4N&#13;&#10;CDAxQJdg29gaEx120uAvzE0oAHIoHYO/NIRhsil2ndzQT3NAwIIGCKD05pM+rUuccZ5oMxRwBkcU&#13;&#10;qt6U0E4xTlbPOelA0OHqKNwxmjHvQCAuMUFWExninqRjFNUHvTu2KAtYeCcYx1pQwC4Bppzimk44&#13;&#10;z3oGSBgByadkdaah55p3GaAHKeNxajg4Cmm54wTShiDmgB4bAyRThIe9RjHrRjLde1J7AS+9ODY6&#13;&#10;UznORS8jgVAD1Oev/wCunE/N1qNTg5x0qSgpajgwx1pRg85pikHqacORwaAsSDBHXtShsHOKavHQ&#13;&#10;0rEAYBoKHFgT1p6nC1Gpz3pQx6FqCrkg5PJpwO3kCo92T3p2T0qLFDlIPOeacOvSmrnHFOVsUgHg&#13;&#10;gc0oPPFMB5yTQGxQBKHDfeFBOfWmKSetODkUAKM4+Y0oPoKUjNNOVGBSuA7od2KcG3U3rRkgZxSY&#13;&#10;EhJ7UDGOKazD1oORwKkpjhxTic8imL6ZzShsHigoc3pnvTjxyTTM80rnnFADgQelGRmo9xByKVDj&#13;&#10;qaBXFOW5HajccZoB7D/9dB+7kUDFY4GaQMDR7DmgAZoAM5Bpp+9Thz17U0nmgBrZ6incA5pCM8Uh&#13;&#10;IHP9KCDlAvqKMEcKKeV4PFIFOazEBGO1IPenMMt0pQMcUDG7e+aUqT2/+tTtoxjFGOM0CGhMdDzT&#13;&#10;iBmlxxxS4yMYoNENoK54px+7jFIFB6UESEK98Y+lBBzTtueRQFPpQIaMdQKMc5/OnKnOSKCo7Cq5&#13;&#10;h2G7Tjk0ox3pxHFJgscmjmENOT2pCvOaXaSM0oGabYDMYbFIQN2BT2B+7ik285zTARhg0wjAyDTn&#13;&#10;J3YpCp70AMBYrTOQ3SpOnQU00EyG/KPvU0kA044zzTSoB6fSgka4A6Cm7R607buOTSNkHP8Ak1XM&#13;&#10;JjcE9aawHQU7JpGC9SKYyMrk5puPepGXnkUwqRTIY0qMZ20jY2cVIVIGKa3SgexHgCkxS9+KCOxo&#13;&#10;JG7cnOabIuBwKeOB0701i3Q0DGsMjAFMwQcGpKjPzHk1UdhATxnFMbOeRTzjHAprnnpTE9hhAyST&#13;&#10;TGOTxUhGeaayZzjvTJsN560yQEnINP2HNI6kcGgQznrmmsnGRUjADtTcEjpQA3jvTcnGKkI9BTGU&#13;&#10;9zQAhXAxmowCRmpDu6mkIoBxGKvYfjQRzginDH8P5U0/eoAbwrcUhXAwKdjAxTecUAMGc80EA5He&#13;&#10;nNxyaQA96roAw+9NPI4WnNjdiggAU0QyPkDJpCAT1p4waCqijmDcjG454owe9Obk8HigZxyKY1sR&#13;&#10;470bR3XrTmHtTeSeTQSRsAeBSEEjpTzgE4pu055NBPUQg5yopjKfSpAuOnem8k96BkbYAzikznp+&#13;&#10;VSMDuyBUfA7VW5HUHVc8UzGDUn+3ik289etK4WuMbJNIQOp7mnbeoA/Ok2j+KrAbgHrSbBnANLjH&#13;&#10;bvQAA2DQBGV/umgBMYIp7KN2RSEYwRQibe8N8vggU0oRzUvX7wpCMLUpgyFUHUChQoPWn44wKQxY&#13;&#10;xVE2YxwOlJtAXHtUuAe1McDGCc0DsNYZ5HrSFSBSsTngUE5+73qvsiGso65xTPfPNPPPANBUd1pX&#13;&#10;FuNOc7aaTxtzUgUE8UmzaacRkfJP+eKUpkfMKcqnvTsKRjHShsI6kezdztxz0pu3HH61I2PXtSEH&#13;&#10;Gc0g3Im4xQcHrUhXPamrgDBp9CbWG7O+Ka2RwakII/z1po2jnbRELDcDGAKQYzg0/jqTSbeMmqKI&#13;&#10;mLY4FNZXPQ/WpmGDxTCNooJkRjB4JoxntTlHUf5FLt7Z70ExQwDjAH/16XnHB70EfNg+tDcvjFBW&#13;&#10;w0J3NGFUcmnEEjBNGwAYoF8Q1AjryMU1lIGcVIqjGcU1wCnzGgbWhEQCBtpCpG4kVIFH3T+NGA3B&#13;&#10;7joarmJjEj2srcUBCRup5UnmlII+U1IcupGF38U0jnaaf90ZzSEZqkwXwjHHPIzShT2GKcFLYxSF&#13;&#10;QBx1p8wEe3260pUbcFfaj5hSquRTuC1IjtJwdtIMFeKleP2pu3B6cUE8pFjnijZyMCpSOen1ppQE&#13;&#10;UEkeCRyPrTmHP3aeVwenvxSFSTx+tAEbKAuSabjjk9KkYA/4U3GTwKAGkAsSaEQZyo4p20CnBCpz&#13;&#10;igIojKtg/wBKaFJ5ZakPHGaYAMHb/OgBNvOc0FSOo/SlUHPNLnjAUn+lNsqIhAK4HXv7U3aCB+X0&#13;&#10;pxHPA/8Ar0hUkdKQSI2Ukg4oAPT9akII6/54pvPQ9KpSJG++c04kKDnrQQAucUMCeopMCNwoNNfc&#13;&#10;eAuPfFSe7H9Kay84xmrBkbEnoadjPGMepp+w56A0pjxyVobCMSEqo5x3pcZ5WntH2/WgdcmgCNlZ&#13;&#10;v503CKxb/IqQk9hTSrE5z3oAawAOaNvzdKXkkDPWl6YwPyoI9SN052j17U7gdKdgHqvWhlP8NPmK&#13;&#10;2I8cYWmlWzxUm0qMEc+tNIJO7b29aaFJAFIUcU1lzx+FSKAVx+lMbh/lwKI7iYjKF5ppX5jmpCpY&#13;&#10;9elAXngVQhgjYnIFIQwXBFShMnC0jZAP1qeYfLoMIbGSvehRgcCnEvjPekK4+XP/ANemQwXBO7tT&#13;&#10;dgByBUiKG6jp/DQQR2qbsajoIqgr0NG1VXhTT1IUYIoJzSNLe6Rqq5x/kUKoP9fepNuRzn86PLBG&#13;&#10;GH1qtyeUQqvT/IpEXIPFPADDAPtSAZbj7v8AOiI7AFHRhRsc/wD6qcFIzxTgMdTRzBbQavBBxTzk&#13;&#10;naTSAFTyKcA2ecfnUlBx1x9aacbuBSt79aXYSRzVIlhHlupp2MHIoTPVfWnAc1JS2BB2KinHKjHN&#13;&#10;CLzweKGBzntQHQRTuft64oVctwKULh8H0pwUDpQShpDEg/5FOVvlpdvGf8mgKBQNihsNk/8A66kQ&#13;&#10;qVyKiC/NxT41IBFFhRYEAtnNOCAHJoUAvgL/APWp2D1FBQBMtil8vA24pQmT+NPVfmqWwsRBeef0&#13;&#10;qQL83SjBxx0py/7TVQDQh/iHPtTl2n7p4FCjJA204KRyDQMOM0NGSdwFC4I2mn7R6Z96BDFXPyf5&#13;&#10;FSKSOooUAjB9KdgBh+VS5FWshwXnntQQAfb+dC5JzT1Xd1WpD7IgUg8UOmfuCnBRu+YU5uOcUC6A&#13;&#10;B2Le1AYg9aNowCwpSoPfvQFx3O0YNPQkjJFNQ8jAp2MHpQVFjlHzfhTkwRgdaQFTyRTlBA+U5+tB&#13;&#10;fMOCZ+b1pdu5qaowMinKccE5oGAjOak2nHT2oX1/OnYOPrSGNCn0py8tyKFUZy30pwA3YNMnzFQE&#13;&#10;5G3ikII709RhsbvrSFcc9aCnsEYJ5Ipy+w98U1eBwe9OHHG2gmLHJgnFO5HH5e1Jtyd3+TT9nY/r&#13;&#10;RsUA4wD+lSBSecdqjCndwakUNnJNQ2AKCuRTgq9MfhQF9KUKAdu2kAu0g4NOVcMPkwKBnPNOwCcA&#13;&#10;9qDQVRk9KXaOm2kGQcU9f9qgW41UytKBgden609Bj+VKF9v0oGhvU9KXJYY9DRt2nOaAoAyP73Wg&#13;&#10;nW5IBgcd6cq5HJ+tAVhyB1p2w5z6UXKQIPQ04AA9KFG05xQOmT60F7DcKDwKk29l700g5/8AQaeA&#13;&#10;M9aTIFI70uARz+fpSAAtyKftDDIqCooCD2FLj2oxxzTh0yaC7AoG3mnqR3pE46ijG4UAhWAzkUqA&#13;&#10;baMY4BpQccN60DtqKo+an7aYv3+B70/J61D3GhhB/hWndMYNKCc4NLjNPmCwAFfvClUE9qBuHy4/&#13;&#10;ClB7AYouMQIeS1KpHpQT6n9KVFx1/wD10X0J6igZOKd9abgE4B/GnbQRz61JXQbjPX608fKMEUjA&#13;&#10;s2M//XpQSeooJ2Y9WHBoABPApuG4FO+7xmgsMc8ilODxSDJpwAbg0CDodo/OgE4zilAGfmpMelBS&#13;&#10;2FbjnH4UgGeAKcBu5FB6/LQSIRhue/6UrZA4oOcZxThz1NBURAQT81KCO1GwDjPFAwT/AEoKDknp&#13;&#10;QMDjFO+XqBSbT0oAQkk0YB/rQRjqaX6UAJjjj1o24OfWnBVA/Gg0E8o0ZzzTwKQ4BwBQCMf0oGkO&#13;&#10;9qF44ApCCeKXHcUDHFM9hSgdsUmWzigA5wPyoAcfSgDnJ9aCcU5SMYNAAud2BTjnOaaCCcg07PNK&#13;&#10;2oBkdM0E/NikIzyBS89zTYEmQRxQBjrTRgD+Kl5HU8VO+gDx0AB+tLk9hSLtA60AknilYBy5FSd+&#13;&#10;lRgdzTjublRzSKQ4cGnDGeTTc88U4Y6mgcdhykZ5pwKn71Rgr2NOXk4NAxykZ4pwIzg00Lg5pec8&#13;&#10;UAPLKeh70obNMx3BpwJxxQVsOQtu6/nT8dwPeo1JPJp+7HGamQ4ilj3pcjrTWbI4oTG3BNSA8NgU&#13;&#10;/p0FR54wRSqcUDJN7ClDY6mmDjjNLz6UAOLL607ccYFR5HQ5pVb1pWAfxinE5bFN4IozUGg7K5pw&#13;&#10;AqPIzgCnLjGKCd2OJxRnNIcAcilHA5oKAZoHAozk8UUC5RSGUZpd2TxTSSeppRnGRQMczccGkdu4&#13;&#10;NBKYxTehoBgpIbAP/wBekOfTvSgY5FDcDBoF9kaCcZprlivFOIxgD1pNw6FqCehzI6ZNKD7UYzxQ&#13;&#10;UbHIrMAyc5xS7TnJpQOMkU7vQNIZtxxS7DinAE8Cl2k9BQVYYow2KdS7DnpSMCDwKAEIyMZpaAOe&#13;&#10;lGKCNwI5zimld3enhecYpwXFA1EYFYjOKcRwMCnDGOKQjPagoYRg4oxjjFSYHXFNZdxoFykYBz0p&#13;&#10;xHOaXaemKToaCeg1uvIpvfFOYZPPShQFzVREMIyelJggHIpzdMqKTJC1QDDxxTTgjApxoCgcUARj&#13;&#10;GTxTSh7VIy8fKKaR70CsMI46UjZxxTguRimkY70EjSqAdKbtB60/ocmm4OMk0CGFBnpTGUE9Kewy&#13;&#10;fwxSHg+tO5PUYwIXk03BAyRUjDjpTSMDjrT5gkR7eMEUFSe1ONN5BziqJGgY5xTW9adzjJpH6UAR&#13;&#10;87qaw5p4BprKM5AppgNIPekIyc4p5+v403p3ouBGVYDGKaygCpCvc01hjc2aq4DQDuyaa3XinLkn&#13;&#10;OaHGDwOtHUn7I0jIpoz0INOONvIowccCmCIyrcgD9aDGSMseKkIXkmmHIODQUMIGNxFNOD2px4GA&#13;&#10;KCpzwKCGRv1xg+1NOBzj61Icg00hQKBDSMnJoAGM4p2ADg03bzwKAGsAq4zTfepGHGaay+1AEbBV&#13;&#10;FN56ipMZPSmlc/8A66rmJ5Rm3jJHNIA3f1qRkJNN2c7akEhuB/8ArppBXqKk24GMU04C8iquUMbn&#13;&#10;gimkYPBp5IpuCDnHeqZmNKgc0xlB4x0qVwCc8/nTQQTjFAuo1c45Ham54p2D2oGMcUDI2J+maaVG&#13;&#10;M4qTGcnFBXAxQFrkeM96TGak28kUhXJ5NBBCwI4o2rnBHepNvfH/ANao+Sc0CDbgk9aawJO7FObH&#13;&#10;3j+VGMjcDQA0qHOQP1poUjp+NSY/2abgqKfQBpDY7801ckVIBzyDRt4xt+lICNhxk03cW61I3HJp&#13;&#10;vGKqIDBuA5FG0fpTtpBzigjPNUBEw+bOKQg4wDxUnB7Um1h360GbIwgzjFKy46UvOOBQCc8r+VAD&#13;&#10;M7cgikK45Oacc54BpQB0A4oAi5PQ05d3cU7aV6Ckx2waAGFC3NOC8c0725o+UJnFBUSFhxj2pu3H&#13;&#10;H9aeQQKRVJ5Iquhm97DD8zcClA9DxjFOZV7CmsCP8KoaGgAFhj/69G0dcU75jnj8ajAP31oE90OI&#13;&#10;xxndUbgnqKkz2prZJxg0FEaoclsd6cigL15+tOCkcZ/+vTipoCMSMqc01lG771TOuTwKaVGdoFFw&#13;&#10;sRjC8YNIwZRwKlIycYpuxt2TQKxGBheBTeCNpWpSMnpSbe3pQLlImXFIByVxTipB20CPByfSgWwB&#13;&#10;STmmuv8AeNPbjrTeCCSKCrjcUhVSMlW9jT9hzjH50mD3NAtxoXjhaCcDbinFec5ppB9KAfYaVGeR&#13;&#10;3oZCDk9+KcVPQg+lDcnrQCRG2cjik2YOCKk2k8ZpuPm5X/61X0DYYQDzg0bQOKdxnj0pmD0p6mb0&#13;&#10;1EKnb0NIwwadg5waQp2xS6kjQq4xTWLMcY+tSbT19+lNKsOSKYxpPc04kgcCmlR2p3IXkfWgRGRk&#13;&#10;5xTQpDfLUwAIwKaUw3SgBmPmyBSAZOKkKZ280jqwPzUFeYw4AwBzQNzHP+RSnA5NABzmgkQ5x8xp&#13;&#10;pH8Wak684oAGeBQBHwOtNfIXmpMZGMf/AFqR1GRigCLgnGOaAMrnGacYwelOCcdarmDUaANvymjD&#13;&#10;AZzShT0FKVIqSr6EZ579qQ7sYxzTiuDTDgnoePejyJY3HpzRj58E07oMsPrS8Z6VWoDMc8ikIA7V&#13;&#10;IF7YpGQEEEUyeUjAG/laV1wc7eacij7tBx1IouD2IwQSNwNBXBxjp60/aC2Aen6UOpA4NO/QENYA&#13;&#10;jOKaQS2QKcFBXmgDjj8/WgkaVXnB/OjjqR7U5k44WgKcZoAaAB1pcA5+XpS7OoyaAuAQRQaDcEri&#13;&#10;m4IGFz1p5z3ox2NBLiIqnP1/SgggdKeqDG7HvSkAjAPfpRcq2hGuc4xQcdhUnbgU0jPAFAAMsMUO&#13;&#10;qnlj36U4Z70cNwV/KgBqqCMYoXJ5NPwQMY7UoU56UANIC/KBTtpLcCgqo5yf8KACDgetAAV54FKq&#13;&#10;kHPan4HIz0oIIzkZ7VPMBGEx8xPfinbT2H50pwccHrSDO7AFUA5Fzwe9OAONoFCnIxg/nQvJwaAB&#13;&#10;VHVqdsAHf2pVRiOBS7QeKCvsjMHdkmnxg9QP4aNp64pwUj/PWlckbtYJinKMAg/rTlUknBpwQ7OD&#13;&#10;RcNyIId/9APenoMbjt/+tTthHO3mhRjcMU+YBFXnOKeBk4poU5wvrTlB79aA3HLkHdTl24ztoRTj&#13;&#10;ijB71BURw+Zsml2jHSk9qfx0U/XPakV5iCMbt2PajA6jJpyj0NLjOKd2TyjGjXtmnLGu3AWlQcDj&#13;&#10;tTwpBzinzBYbtI4X0p+CRyPSgqxfIHX60pAHWpKa6CqB97FKuB35oUbTuIpwBznFAAAScflQAc/d&#13;&#10;xmjGT0707Zk7h600KwhBX5acq4VR60qrg8/SnqvOAKQuUNuOcUpyVwacAO60BSeFPegvlECHODz+&#13;&#10;FPRSR1pyoTwBT0iGMZ/+vSuXGNxADjDCgA8k0/bxuYfhSbSDtIouEotAlOPSkA4PNPRewNIBAnz+&#13;&#10;2KeF53HpTlUn7woCAfzouFgVRnFOJXHSkUHnC0u0dB+PNSNjcdiM1IEApFUk4YH1+tSoKrmJjEQK&#13;&#10;N3y0oAPQUuPQUqjsD7VJfKAUkjt7U4jJ20qrwOOlKsbDknNAcoEUqjcd5pfLZhkilXgUDQoxnNOA&#13;&#10;OMhqaBwSKcFLLgN26YoGADE5AqRVJbABpgDrTwfQ0BHQUj5sY5p+CE4pqY6kVIqg1LKuNVR0FLs4&#13;&#10;z6UAbDSYLdT3ojckkVc9acAOmaaoIFPwQQTUloSMBm4oKtuAxTkBBzS4Y8E9armHa4igA9adg5x7&#13;&#10;UeVgZpxU4wam9xcoAKvSnIuR0poXBzipFUIMYoKQoGBgClwD1oHGSTR9KnmKAKAcBadsI5xSKCDz&#13;&#10;T8ZGAPyo5hIQgjjFAHrS4HQc0Ecc0XBgM9FFObocjv60Ec4C0qbsYxRcoAQSMClGRzTdhPQn/GpF&#13;&#10;7ikAD0IoGN1CrkcjtjFOEeee1IBpBz1NOXIXBHNHbFOAPTFAra3AKCMqKdgr2pCMDIo5xjPNAxAp&#13;&#10;HJoJyMinBcjB5oUYbGKAAbs4p3Vs4pADninENjJNACD5TgUJxxS7Sfu+tLjHagGHfNGeMEUIuTQA&#13;&#10;wAGKCh2NozQBknIowWH+NOOAKCgIydpFGMDGKMZyMdqO9AAMbsAe1GNucigj5c/hTuD170AC4A5F&#13;&#10;DAjBUUKoXgUbx3BoDoJ1bJOKEAPUUnHU05aADAz8w7/LQ2MdaVcntSYbPFAAAM4HalAzyRQABxik&#13;&#10;GSc4+tAAQ2eBTiMDNA+lCj5cmgAOT0PNOX0FNwA44p2ABg0AKPUilHPamjHfNOHHegBwzuoIPp/9&#13;&#10;ekU4PSlwFO6pAUE5waXpg0mSONtKhHQ5okCHBdvX+dLkADA+lIoBHNGT0I/WlcfUXOB0pccgUUAZ&#13;&#10;pD5SQE9MUU0MA1OB9KCRytjsacDkdKahATJNLnkUGg5VHfvSgbeTQOaXcD1FADlI6mnZB6CmZzxT&#13;&#10;h64Pp1oAdgdKAQV+7zRzjBoB9KC7Dhwfmp3SmjB9adyOAKmQw59KViD0pPalOO1SAoJzyf1pwPem&#13;&#10;7gPuigcHkUAP3GlB4/4FTc84xRnIwaAH5BGaUY703krSjO3pQA/cKAxI+7SLjqad8oOKgsAOelPQ&#13;&#10;ndzTQaMmkMdu55FOOccUxTg808dOKAAH2oprcNwaA2RuoAcM0ZPajrQemSKADrnmjkGjdxnFAoAO&#13;&#10;+aRxuOT60vekPNBLEOCOaMljwp/KjjHzCjb6rQHKc6PXFG3nJoB+XGKKzCQU9fu0m0EZpwzQERpH&#13;&#10;PFOOaMHGKKCgPSmj6U4AnineWexoAjYY6CnIho2knGacikGgXKJt5o2k9KcQc0hJU5oGNxz0oYFT&#13;&#10;zUgx1AprDjkfSgBtBpcM3FDDBxigBhDZ+9Q/DU7g0jAnpQZjKOnalcEcZpCcZNWhjWI6CmmnMewW&#13;&#10;m4OOaYhjHBwBSD2p23mjBxx/+ugBvOOtNcd6d2pr7iPu0ANAOc01sAYxTiM96Q9eRQSkRkE/zpPu&#13;&#10;9TT2B6gUhoDlI2BxTGXHennOaRuRigmwwrgU0AgcjNSMcDBFNPTpQAxkLHK8UnXgipMZOTTM54Iq&#13;&#10;iWMKgjAFIykDJp5z2qN9x4ppkjWG0ZPWm9TnNO2np/OkK4bimAzb60m0DpT6Rv8APFADCBTWGeRU&#13;&#10;jJuOc00YBzigCMZzkdaGU9TTiCOgoYHHNO4EJ56CkLBalI5qPbhsCqTI2Bj6U1hj7q07b7e9BU56&#13;&#10;fhRoiyJl7j9aQqR0qRl44FMYENgmmZvQbnPAP1pMYOKcwAOaa/uMUAIcZzijAxnGaX3pG4HFADcM&#13;&#10;3AGP60mAeop2Cfu005UdaAG8Z70hxjkd6dg45pDnHHPNACdVz+lMPsakYkjgVGVbbn35oQDWPqaT&#13;&#10;BJqTZx0pCO5X8v50ARkc5b1puMcU4hvvf7VDZOBigmRG4z0ppBBz0p7qS/Jpqhz/AI1oiOonXgik&#13;&#10;IXuKdtxz/Wl28ZNA9yMAjnHehlHYfnUhAHSmkDbyKCuhGVBHSgjjaad0OKCO2KCSNlQ8EU2RSOVq&#13;&#10;baAMg80x1NASWhBtYnn7tOUDoBT2UjjNIFx0WgzRH3zRtPWnHA6DuaCD0FADShA64oGe9DDHWjH+&#13;&#10;1QA1xnnFNCrjcP4e1PYEHFLwRnHWmDI3Ujmkxxj9Keyk9qQIcU7gMYFhTWXC4NSHrj2pp6Zx9KEw&#13;&#10;3IwhHNIcA4IPNSY4z1pCMnO2qJ5RMAcj8qQoME/1p2MdBmjaCuf61NwsRkY70mOc5pzgAYoX71US&#13;&#10;IFz2/OlZR3pcktgU0ksSAKLl3I2TBpFx93bTzgcYpAD6cUEDMZOcUmAzcGnlDn5Rj1PrRgEYxQBG&#13;&#10;wAGD+VIU54Bz9KlKHrigqCRuOcVXMVYgCn1o2senFSyD0XNM3EttNNEjRksOO9KcEnAoXAkz6U5h&#13;&#10;j5qXUPMjHoFoYc5xTsY/ho56CpAaQOoNI3+7TmGBuFIAV5q0VEawA6DpTQOQc/pTiTQwyM0xPcjZ&#13;&#10;e1I646CpWXmmkDv+NBFtRu0HoKa6ELjP6VIFxQ3XkexoG1cjCHOCKac88VIPcU3YcbjQC0GsOcH8&#13;&#10;qbwDhTzUm0gZxQF54XFA7DNjEfMf/r03aTz71IVxxjNJtzz0oAZtwenamshzx/8AqqUocbj26U0p&#13;&#10;1IoFYiIyeBSFTnc1SFe2P1pFU9Nn8VVcUl0G+WzHbzSeW2M9e/NTAZ4I/OkcMR0qbhyogKEnFNCE&#13;&#10;LkVMFIGaaVxk4quYlxIwoAypo2sRw3407bznNCgn5h0xTuRYjXOcZ60GPceTTgM9vejbk8jPrTGo&#13;&#10;giA4zTSuGyuacSQVyPagD+GgJLQjKqeMUFBnHr6d6dscnk/rTgAT7+tAiMgfeIokVV+UHinFemaG&#13;&#10;BC5oLXwkaqNtDLxx6d+9PYccDvSdflBoMyMx44Ip23AIK0rDI3Zo4BzmguKGMpUZz+NNIY8nNSBR&#13;&#10;jGKTGBjFA5RImB6ikKE8kfjUpVeuPrTWVM/KvT3oJ5dBgj+bGfakYc8VIBznFIyBWwPrQHKIFztI&#13;&#10;oIB7U4KwPT25ofPXb3oHsiMKM5FNC9zUjAD5tv5U1g2cY/OghgCoGSPemts6scdKcFZVwVoYA8ba&#13;&#10;YdCNgB8q9+gFIcfd/lUnlhhjFIF56/NnPSncOW409dp/Gk4BwvFPKNjGKbtIOStVchqw1ThsU7nu&#13;&#10;KORnIUUu0kZH8+lTzCEOBwo/OkDDoTTip6/rSL12tVGgqEhiSDS7Mj0pV9qVQdv3faoe5UdYobgY&#13;&#10;5FNLEjofwFSH5evrTQuThh0q0SNUDtz9TTsZ6CnCPALH8vSgp0OB9PWp5gE2lRuJobrin4JGKaQT&#13;&#10;/DQmNqw0AYzTsLnijBPAFOAYc4qhATgfd/OnDkZIpAuWyRS47CpVhgBxuAowQcgUYOBkfnSBWz17&#13;&#10;/nVES2FHIBPanbRnpTUU55X9akTIP3elA12FRTj2pVUnoPanAEDihNwPWs2XYTgHBPanFSOlJtLN&#13;&#10;jFOOM7vWgkApzyacF+XpQBk5JpwUjk9aC4jQu31pV5J4pdpYHJ/CgJk8+nFO4uoqjnp9aUKCcj8f&#13;&#10;alXjP+7SjpkLSLSADdxj/wCvSgDjn8KTqcdO1OAPb8qBDUVgPrUirgfL+dNCnGe3WpPamT01GqMP&#13;&#10;TiCT096COckdKVUz8zAGkAq9acAQePShSB0Gacqk9R27UFWAKA2RxTm25xgmnDPpQRkZx+NBY1V+&#13;&#10;bBNOI46e1CJzuxTipPAP0oF9kAMtmnIgxQEYHNOXPPNARFCYbI+tPwB0oHTinBTjIIpX1KEC9yaV&#13;&#10;VDNjNAzkACpE60r6gCKVwAakVegNNjXJpyk9TUmkdAH50bQxp2cc4o25HPXpQJ6jVUZwBTlC524+&#13;&#10;tO570cdQtBLVhyjnk0/HGAKaADwaeQSOlBaEI+X3pNnAyDT8Z6CnMD1FBPKMA+YA8jPNSHOQPfmk&#13;&#10;Rfm9vrT/AJicD/8AVQOMRoBHanKCetBbsBTlGF60C5tQUgnGacmR1H4UY7j8qcOBQUOCjBxSbcda&#13;&#10;XGPlI4p2cZ5oAQDpxT0Xjn9KMdwKcF75/Cp5iuUaykkAGlCn0peSc5pQOM4781RIgULxk/4VIm7N&#13;&#10;NI+bpToySeVqZbAOxzg0BMjOaXvjbQOBjNSD0HIue/SngEU1MDg04fextoNOgAAfMRTlTB3Uu3jr&#13;&#10;Qox0qUyri5+XilCqeBSHIHXvSA88D9aa0Jch+3jBNOXAO4img84Izx1pyYxmh7Ahw2k0NkD5VpUU&#13;&#10;djS9OlQaboEB608d6apwcmlHXn8qBLYNoPK0m0kZp+DuwT+tCjjBFACLx0OaUAE4NG3HAoAI596B&#13;&#10;jsHqOKcn3eQfypq5b71OxjpQA7BHNJ06GlU+1OIB6igAIJpwXPQ03Pbb/wCPUZwMdqCroULjORSK&#13;&#10;P7w6U7dlcLzSAkLhaAkLgfeFKAM5xSKpI5pwCg4BoEhcY5B/GlUn9aTAJ60qhhzQWAwDjH/1qADn&#13;&#10;dQPvYNKrHOKCdwUL2pdvOaMAdKMn0oKDHfFDDIJJoyQM0YP92gAQnGM0d8etAGOg/wDr0Y3UAHzA&#13;&#10;c0oHPFLtIXB/OmnJO4HHegB2Mc96AuRnH4U3JIxT1+UCgBuecDvSKSOABSgAn5aMkcUCHIcdDSk+&#13;&#10;lN3c4x3p3frQMXHHNIoJ+bPtj0oGc5FOYAYwKSAb3wKcF45pvfinJnkGmAEjOCOPWncHmo9uSe9O&#13;&#10;GQuM0AOGM5Io6HHrTRycYpetADlGeD+FLnAwTTQeacc7cjmoABkHOKcgxyabyozTsnoaQCtjPFKv&#13;&#10;HTpSL8wwBTsn0oL8xaM8cH60MeOtAoFJhjJx/k04Ejqf4abk96UH1FBI8EYxTgGIzUYyDgmnKxAx&#13;&#10;QVckGexpwzjJJ69KjDe9OGaCkx446LSqeKaA2M4pyEEcdqAHcgZJoB2jPvTQx6ZpwfA/GgpDge+a&#13;&#10;cpyc5pi+35UoPPI/WpkNMkPI4o7YpAe1KM9xUjFUgdRSvTQfajLHrQSxynuxpwNMUE9KeMgc0BEM&#13;&#10;nHBpyHjBpmQehpQcUMok9zQTk03eTxigk9h+tSkO48HkU/J71EuTzmnlh/8ArokO+gpYDvSg44H/&#13;&#10;AOqmgHrjrTuR271IczA8GhTx0o5PakBzziglj0J704Z6Go88ZFOLZGKC1sGccZoU+tAAXrQud2aB&#13;&#10;P4h2ecYpG+7RkA4xSMRuwRQIAe2O9IGwMUgODSsAOBQNGAowOlIee2MU4KBS43NjFZlCAD8KUDHG&#13;&#10;KcqlRTgMVN9QGbD1xShSTTyAKTHOaEwegD6Um75sYpfwoCk9BVAIQM4xSgAdBRtwcUc+lABk4zij&#13;&#10;OTyKcFz1o2c9aAG89MUEZHIpwAJ5FBUjpQA08c01gd3SnYz1FGD1xQBHgE5IoYEjFPKc8ikY44x9&#13;&#10;KCeUjOCdpFNb5TUhHOaRs7eKaKeowqD2pCMLgClxj5gKM5FPmM9iOm7vlzinAHvSYyMGndAM70U5&#13;&#10;jxjFM2DuKYDSpB6UhHHSnlSeAKTbuFAEbKTQwOfu0uPWkYYBNAEeMk5FNdBnFSY7Yproc5oE0RsD&#13;&#10;jGKaOtSlAoximOpxgCgjYb1HIpoxnAWpCoAyKbgZ6UARkEDkUjKewqQEN2pDgnimmBEyECmMB121&#13;&#10;M3uO9RsN2KtEyGsOAQKaVyOBUmAeSKaVwOKBWGkdjTdgznFOOSeFowCckUCIyMHcFoYBzxTsZPAp&#13;&#10;Cc0FMYU7LTNo3ZNSkDuKbjmgXLcYEC9qUjIpxUYppweKBbEblc4FMMYByB/9apcAdvwprrziqiJo&#13;&#10;iMeec0jrkgEVLj/Zpj49KExWGbTjpRtyMYp4C46UhXnIWqDlI+MdKbIOpA/GnlecYpGUkdKAaGY9&#13;&#10;KAO5pwGOGFNIx/SgkAMdqY45Iz/9epACONvSmMO460FWG49utBHHFG09VoKjgkUEjduDTQCFpxJL&#13;&#10;dqaVbP3fwoJY1gd2SKaVIGQKlKBU5prLmgdiMA56UuM8U7ZgZAxQoyPmFVzAhuDnG2msnZRUj89q&#13;&#10;aBjmgZGFG7kUuCG5HvT+rYxQVFDYkRkc5ApjZB5FSMADxTCMcCqFJDeM7sZoYjPFKUI5ApQO2OKm&#13;&#10;Rmt7ETR4pdnfFOPX5qQqSMY71SKtYjYZ7fWkEeO9SKoH8NDDJ+7QS+5E6A8EUhGB0/8A11IydOaa&#13;&#10;y7RlhQA36UgGOgp+3PakCigkjI54WkK5OQKlCE8Ypu0E5oAYUOORTdvOB+FSOgA+YfT3prL8uR+R&#13;&#10;p3AaVGcYowBxinZz2pNoXtSAY2CaQqCRxTsA9fXrSgLnGKroSkNIweB9aRlA6DpT3GWppxUlDCpJ&#13;&#10;+7SEc5xUgUYJagKemKrmJ5SIrt+tI3AzinMhY9aPL4qgtqN+bOfagL3IpxGB0oG7qBQURlQV5FRh&#13;&#10;MnH51MBjg0FccCgloYijb8o9qVl4yP5URqQOKcQF6UFELA9TTWBU5qRlJNDjn7tBFiNuUwBRg9RT&#13;&#10;yuBuxTCp5IP41URDfLyMbaQrUiRsf46GQKMCjmKkR4z260jLtyf/AB6pABkjFIQMAYpJkjMHGNtN&#13;&#10;K9jUjqAaTbk8irHYYqkDmgin4B4pCO1AiPBHXmjHfrzTimG60AcgY70AtyMjLYH/AOqnMuCMU5ox&#13;&#10;jLUjZxigbG4wOaaSBwFp2M8t+FIVAOTQITAz0pGBzk/jTmAX7vbvikb6cUAMKkUhXPOKevBximkD&#13;&#10;OQDnvQQNC4bbTXX1p/RgfT9KQjnbigf2RnzfnSKuOAtSFe4GOaCvGcf/AF6A5exCsagZ/wBqlCH0&#13;&#10;qUp94YDf0poGOO1FwUbDSM8YppGRkjoKftzwKTAxnbRcoYFOSQaTBx0qQxg85/Gm45+X86LmbiMB&#13;&#10;bBBpQG70FOMKPenYIGAM1V7AQsP4SKAhzjrnmpc7h0oKYbkUcxLIin8RpNpzgrn6VKRlelBHcAf4&#13;&#10;1SZQzBPQfWkKgHgVJwB0pu1WXAFTcp7DCOd1BUN/DTgmX2kUMNrYqgWwzbjjFJsJ5ansOc5/Og/L&#13;&#10;gipvqSMwuMFcUjAY4WpABnnmmnAO4nv+VUMaVUDjpTSvcjFSdD/SmsuRx26UE2Gc54WmAAkMF69K&#13;&#10;kZQQAR7fWl2Dr6e3SgiwhCYOabgddvNSEfLgim7QDig00I+T90UbccHNPAx1pAuO1BMho9AP/rUn&#13;&#10;DcZp7pnoKAvHFBFrsaFApo4JQGpSvPIpNo7LVLYvlGAFe1PINCoeQT/9ejg8Cl5hGXKIAdw4pAck&#13;&#10;/L708KN3tSqgHHpSCwhyflxRnB6UvajqMHp2oEwXnoO1N/i2hads2jk/ShUUH9KYmwVQOaB9KPr9&#13;&#10;acoA5K0gBAARhKCB0NOBXdyP/rUd8Y6mhD6DSm7pQFIOz+9TwA+CRzRtCnk1QhApzT16Y2+30oVe&#13;&#10;OF/+vTlAxnFTcIoUIVGDijbxyOgoUn+tSBcngUGyI9pPGfagKcYxUgXI4HUY3U0KByo/h49qCJR7&#13;&#10;C49vwpVGRzSj0NKq5Ab8qB7DQMcGlAIJwKeFPQt/9ak2lT+NBMhVzngdvyoz82CO9KvsKUZBwBkY&#13;&#10;4oKBevSnYAPApFVMYz+FPUZ70DUrDQT02U9Rnjrj9aQYU5p4BAGBzQIQBT3/AApwUDBVeaaqD6cV&#13;&#10;IAO/ToaCogq5wCO9O24+7j1xTQOCPSnDBXmgJOwoOB/nilU54xxR8p7dPenAbj0oDdDl9h7U4Dnm&#13;&#10;kXnk9aeFVuc0mUIqf3vypwGB2xShRu3CnYBbpSiA0HcOBT/L4IH86aFXLYFS4DdjRLcIjdu1ck08&#13;&#10;A4xikA2jJFKoA+bNSAo46ipEHHK01Bg9KcnPK0GiHbVXkLQVBXGMcdPSjBHf9KUZBwf60AGMr1Ga&#13;&#10;UADqKXbg4J/GlAAHSgl6sUANzinEYGTSLkgc9KcF3Dg0FAnJwacCrHZihVBOQKUKGPNACoq+lGVz&#13;&#10;uzxQFA6UAc/LQAoXnJHNOUHdwaULxnFOVE9aCVENnz5x7VJgE7sUbQeM0DGMYqC07BtLnmgD1HNO&#13;&#10;wPSk29s800IeOO1O5I7U0DccU4DJyVqSuYaD6L9KcBk4/P3oPPJSnAEDp9Peq6EibcdKeBgYAoA4&#13;&#10;yadg4/GkyoiY9Vp5UMQdvtTVGWxT8DpikUIgwfpTuc80m0sdoHTvT9pPpxQTsKNx5Halx3xQowOt&#13;&#10;O8sH/CoRa1Q3aPX8BTguDwOlG3BzinLHxnFVcXKJjngUpHpQU55WlCEDdnv6Uw5WKCB0pynjkCm4&#13;&#10;5/zzUgX5cfrWZcQAJFBUjnNBwDik4LcU1qJ/EKCvpThjrSAAc0qqvUmhlBuULuI4707AxwKGUEZx&#13;&#10;Th0wKQDVGR/nmnDpgflQOuM05VB5oANpB4pTk0uMnGKCATnFA7aXDPOMUHOaOP4qUrlc4FAhBkni&#13;&#10;gZHagJj7o59TTiMKRQA5G7EUuOMAe9IoweacMAdKCojV3dxQCVxn+9inHk5K01xnnH0oCQ8denFI&#13;&#10;OX6U5enFAAc/1oHYUjvSfhThgNz6UHB6LSQxoX5cGj/P1p27H8P4UEHGSKYDfmxkD9aFODnFK647&#13;&#10;UBCaAEIbHFGM5x60oQnk0dGoATaQelOUHPSlI9fu0Z54oAMYPA+lJtyBTuByaCCRSAbjPAFKvX/P&#13;&#10;FJtFOAA6UyY7gBzupSd3FIBk4ox/n0oKDkHGOvFOCk/Sm9ORTioxz2oAMDpQwxxinYHTFBAxxUpl&#13;&#10;co0ZB4FG09QPwoK55pyHviqJAg54FGCe1OUDO4Cgf3jU3HygpONu2lC85o69qUE9xUlcoqKCelOH&#13;&#10;ynaKaOmaAxDc49qBjiAflFIrZ4xQwB+eggDBxQTIcOuQKDxQvB6U4sM5FA/iBOT0pwPzcVGp5wtP&#13;&#10;HBoEthwJ7UqnFNGB2oGT2oBaEn1pw5GWqP5s8+tSDldtBQpPcCl3DGCKM84xQBxQUOVuwFOGOuKj&#13;&#10;I+XCinDgZB/OglD85GMUvLdabQOtSzQk/CigHNB+tSTa4KAOBTtoxkCmg9wKduBoKDIzTsg8U0gE&#13;&#10;ZBoVsck0AO5705cdCKaDkUcd6AHDJPzUuM9RTQOORTx7VDLsAxjpTgvb3ptOUZXmkMMNnIoADdRQ&#13;&#10;eDnvQp4zjmghjse1HQ9KblewoGQM4oHzDmOTSrjOQOaSjLDnpQUObPQ00k5oHTgUcDmgnqGR1p20&#13;&#10;OMkVGhJ4bmnc4wBmgImKqY607FOAB78U49ORXOaWRH2yKdtGMg0L0wKUDHWgBAoxuP40FdxzTqPe&#13;&#10;gJDdvtQM4xinL97FLjnGarmDlExxjNN2e9OPB4pD8q8U0EhaToMUvajGeTSbBBjI5oxRR2p6kiYO&#13;&#10;MUm09Sadjt+FIeO/amMaR6CmMuTxTyxPWkxQIaUwMg00j2qQ8jBpjcHigBp4WmU8jPU0z9KCZDdn&#13;&#10;bNNxg4p7LupNvPWmiRhGD1pMCnHhsUmcmnfsA1tqnHNNIBGSKczE8U3PGAaaKYhBJyabTjtzTSfW&#13;&#10;mSJgZ5NI/wBKGPpQGwMCgBrehFMI+bAFOJxSHaT1oAjIBODRtBOBTs01hzk0CsNYHpTVHGKfk7cU&#13;&#10;nagVhrLwBmmY+bNPf7tBXIzuoDlI9uODTSox0qQDHFNYgjg0BJaEfuTQ57A0p65/KkYY/pVGQ0ns&#13;&#10;KTkcAUpXOT+lNxnoaoQhfjBFIMdc07Hy8U3OOQaB7Bk5prYByf8A9VOYlmpud3I/CgGN27T096Qq&#13;&#10;DTs8baYeO/vQIGx92mkdqeeV4pu3b1AoAYFAHNIy4XINPyep9KaCx7U9QGleOtNKAnOKf2yfwpOo&#13;&#10;5p3Aj24NBU85/ClYlTkGlDA8GjULEZO3j19qaVIOc96ex4wf71NbIPNUiX2G8DPFI3H9KcABljSY&#13;&#10;zxmgkiYDGf5UEY+79acy4H3u9BBzyfxxQAnXikb5etKM7eKQjDYzQA0/epuNop4Rc4VqTb6UC1uG&#13;&#10;cHBprDk8U76CkwB8oFVcYmzDZzSNg/dFOHDUMO4qQGBMrkmmlRj5hmnYI6mm4yMA1VxPYTjHQflS&#13;&#10;BSx6U4DjBNKAAcE1IkupERxk+uKaQc7cU9wTxn86TPfOaqJnJgQev50hG0elLtzx70N0wKJFIjwW&#13;&#10;5H0xTSD3NTICOtNwM5zVA0RgbRigD5elOwM/epVBXrQBFsPXNGcDAH5VISMsvtTQPX9aAI3yB601&#13;&#10;hipXGR1pmCRj3oIY3BK4A70EfLwKdtC8D+dDZP3aBEYU56d6UKQeRSlf4uKCMDNAJWGMeelIcHqa&#13;&#10;dwc5NAHeglbjR+dNAySakOQM4pvQ4x9aZQ11G7igL8tOIAGc0DGMA9qRUSNx8vWgAgYNSMo7GmuO&#13;&#10;2aqJMlcaEBG0mmnk0vU496TtyaoAG3+Gm8E4NO6dDQF45WgCM4Y/eo2n1qQqDwaaVPSpvqBGU2im&#13;&#10;gd1PtUzLnlT7UgXHBo5iLakZGMHB+72pCuPugVIy7hTTGRwKop7DOpIpFHOakbqQBTUwPeggCpL8&#13;&#10;Chht4U8fyp35cc0EAthmoNCLBPWggo3WnuuPlz0qN1Y9RxmquZvQCSzZFDLzgqDShcKFzShcHJx1&#13;&#10;ov0CwwjJ9qR0GKcQR396CCRgVIEPC8H0oAz2/wDrVIykcCmlSBxWgDT6Ypq8DB+v/wBenFM80jJ/&#13;&#10;EfpQKQ3G7rSY+fcMClwc9aUjnigiIm0n+L/69MbjhlzUnBO2kwVBGaCyMADn3oMZPJ7NTxnGc80M&#13;&#10;CSNvagYnzEZNMHAzUmws3z01hgcigBoPzZo6cEUAZPWlwMZoAYcleBTcGpNrYyf7tDLlaCZEQJA6&#13;&#10;5pVww6dKGXjk04Ljknv37UEJ3GdBkmkxkZ/lUhXJwOaTbtFBRHg4wDSY9R36U7aSMbxmhgoxtNHk&#13;&#10;ZiHB54pMEk/WggEbgeKcg7k+2KB7jSOxPamtwtOZQT9/8qCRjGPpWgMj+8vP45p2G6M1OK9s/hSE&#13;&#10;YXOaAjuNBOeaMkHOKQHB44z1FAyooKA+mKRmzjjofyp+045prDjigTI8EnH60pUHjFOVf3mKUEj5&#13;&#10;WWgUSNwMMfxowc//AFqc6ZXjtSsmOp/Cgt6EXGMBf4c0KDjDU5uBzTVAb8aDPqOGGG3bmkC4Py9/&#13;&#10;SnjbtK4oABHAoGu43BHIpo67t1SFQeBSbecZoGmRuMdqRRhhxx9KmwC3J/SmkNnIP4CqTJaABc8j&#13;&#10;FBAzjFAIHWnbcnr0qRjdqqm4/nRtAXIFPMfy9f8A69IUOOxxQKwjKo5pFyOKfj5PfGaQ8ggD9KB2&#13;&#10;D8aMYP16U5TxkU4KTkZoDlI8HOaUpzuK/lT1UgZ70oHy4Y/NTuHIMUEDg0EHODUm0dRQApbrTuPl&#13;&#10;DHy8sefSjaR0xUhAHU/SkZWxn3/KpKsGNy4/lToxgf7X0oC45BpynngUFJWEfkcUmOOnrSnqOfWn&#13;&#10;Bcjr9KBNXY3HOD/dp3lsvAFG3HPWnH3NA7DVUA4pwwRxSgfNnPNKoKnFFxco0ZLd6ein7mKXYSc7&#13;&#10;uO1LgL0P4UByiKrAYz1pFODg96UfMMZ+lCK33jj14oM5LUAMdqkjBC5FNIJOM4p6gkbSRigqMdBF&#13;&#10;DZye1OAyOO9CjvntT0BHNBWop+Ubh09KaAM4G005Rg9eDTuAcpgCkmTIaqc9RxzTySPlGKRB6Hjr&#13;&#10;TipHFLmLitBwwRxTvfj8aQD5uDT/AK5+lEh2AZDdKc/Ximogz1qTb2BpFdBvGcg/nUg44am7dxwM&#13;&#10;fWnYOApobuSOA24yeD6UDg4oHbpT+hyF+tIYqLg8j8Kco7Dp/OgHBzkflSrjGSaCxQSTwe1OUZFN&#13;&#10;UEf56UKvv2oAcQAOBTicDNIOVyaeAD/nrQTuxB7H9aep4wO9ATbyR1/SnKvzcVPMUogq9iaUBQ1O&#13;&#10;Xk8Gl9QT+tNMpqwJgnGKdt4OaQY3daXjNJ7ghdoPFP2nHFICcYpQCRjPek2JbgR8w4py57ijjdk+&#13;&#10;lKo7ikOwinuRTghPNCDb0/lTgN3X6fWgkACvbrTgG6UBTjFCrjqP0oGkKR82CMUoGeP9qlAA6UoB&#13;&#10;IILfSgoADnOKcEGODQqgHOacMHkUNhYQLt608k8Y9KQNk8DtTlGF5FTcpIVR60gUqee/enBdw60A&#13;&#10;ADpUjcbiIcnJqRQCcD8eKaFx/FTo+TzQEVYUKWbOMetOCgjB5paGTB4NBQ0qfT8KACTnP4U7GT0p&#13;&#10;xAAxigAUKTkmggno340bRnINOBOe1AAooKjrQA3r9KUANzmgBQBt3GgLxgj60pGTzTsAHA7UAJjI&#13;&#10;zQME5p2Tt6UKOc5oAAAeaCpAwSf605BxThluMUFcoOp6UmPQ0vQfWkcbed1BI7AHNKFyeaaGzzmp&#13;&#10;E6bgaDQaVyNv+1QY8jJ9adjHIo244B7/AJ0ACdelOzzimjgn0pwXCZBpMAxTWA3bqcBtGBQfemJg&#13;&#10;nPOfyp2MLgmmxhupqTHekxx1Gk7cGkLZOBSv8v8AShuR1pLuAZPTNIGxnApO/PSheO9UK+o7B60L&#13;&#10;60bcZ5pQOCKBiDIOOtGQTwKM4/ipevDUAGdx2ikTk5NHGSM9aUAjofagAJNLQeDgU3J/vd6XoAHO&#13;&#10;etO5xmhT81KSc9aLgIBgUBieKOc0Zx0NMAU8/wBadjA4oL8cmhQc9f8A61ACkHbyaUkdBQfu8UZ4&#13;&#10;zU6blNiEZIOelLQOetGcHJNO5I4Y6MtAY5puecZpwDdhUFcw4HNH1pAf4c0cZ/GgoVemaOpoGQaM&#13;&#10;jOc96CdQzkUENjOKc2D0oU5I/SgkApxgmnNnqwoGD3oNBeyFJGaeCGFR9elOTn5vSgB3tRk7sgfW&#13;&#10;msOeDTlOOlAlqKTzkfzp4PBNNQc5FOzzjNBSQ5ckDBoz703PI4pcgigB4NOTrxTFyB1p/vQWKc5p&#13;&#10;R603PPWgEA81IpEhfPalY45pn1oOT3oD7I8FR0pd2Dgmmhz3pV5+apKF5J5oyTxQAc5Jo4FADk6U&#13;&#10;7POMVGPWlVjnrQBIDjgmnJTM0Z5x+dJormJOeooBx2pF4Gc0hOeh71A7jsjOaXduXApiHjGacDxz&#13;&#10;QTuKzbu1PJxUeGH3qUcg80DiP3HHFFNB2ilDcZNA5Bu5xSg5ppY7vxo3gmggXBBzS8dxRkZx3pMn&#13;&#10;OMUAZTcdBTs8c0sijGBSY45rnNpCAnvS470DinLt+9QEdhpzjijmnBc80FABnNAeYAE80beeAKUZ&#13;&#10;xS0AmNbpgU0DA5qSkAwMZoCSE+UDK0hJY4xSlecClAApqxIygEinEd6bVgBPemsGJ6U4j0oI7gUA&#13;&#10;MbJNJ7089etNIA4FADT/ALVIw9FpzDjFHUUAR009N1OwfSkxgZNBLGGm9R1/CnkDbupCOKA12Izn&#13;&#10;PJowBzT8HvTDjONtBI1yT2prIccGpKaeBlearmAb3qN1wMVIQaCCe1O4ERHy4pmMipWBB5puKYEb&#13;&#10;c8ZpNoPGf/rU6Tkcmg+tBK3Gsp65ppz6VIDTSDvoKI2Xjj1ppzipGJzgCmnIHTj3oAYRupDzwPwp&#13;&#10;xGetHegVyM8DimkDPA9zTiMGjHtxQJakbIc8Um3PJHNSHg5FMIwKdyOXUaQc4LU3mnkc5pmD2FUm&#13;&#10;JoCMimMOc4p5/wA+9JjJphYZtJoHAxTmHYfSk2HFAcoxV4ppXJqQDtSFBnINAcpGM55o2ljyKeV9&#13;&#10;BTSSTg0CQ1hyCaawPY1IenHpTeq9KBy7ke0jpTT6CpDkCmhM9apMkjKHHFIwbdzUm0Z5PSmMM9vw&#13;&#10;o5gGkYOTTWUnipAuO9IVA6GhsVhrY7imAH0qVlOM5pGyKaYpEJBzzTsZ4ockptApcnFMkTaFOBUb&#13;&#10;gbs5qXYSMlqYwy+BQDG4xSEZ6UuDnjmnbCBxQBHtHXpRtLLzUmMelM28ELQAhA7HmmlTnFOFByTg&#13;&#10;UAMKc5Jpojbpn6e9Ssu7rTSo9O9A7DCoC5NNKtndUpXd1FN29waZD7ERQkZFIEw2alC9iaQLznHt&#13;&#10;SJURmMnikweTTh97AFG0YwDQA3G1etR7T0UVKR2ApuNvSriNjBzQFY84pSpycj8KXA5G6hhEaq56&#13;&#10;0YAbBNOOKaFG3FKIyN1B+6R1pu3H+NTFAOaaV5p3JlEjddw60gzjBp4jDNzSFAG2gUyeUTbxxTWH&#13;&#10;GakCAHpQVB6igLERCnr3oK5OVqQjsKM44IoF1IipPOKa6Z4xUrYAyKaee34UFWITyOv6UrEZ5NSN&#13;&#10;Hu5JqMjHGP8A69BD0FJBNN2BcAfWngc5xQV5oAhU8ZH40MCetP2gHaRSEAfKDWgiMA559afjC4C0&#13;&#10;mPenD0xUyFEb2z+dAUdSaVgMjJpANvFSUGw4HNNx7VJjC8rSEH/61ADDx0pDtxxTwgx+tN2KxwR+&#13;&#10;lNAMKEjcDTQuelS9O1MDENgmrFyiY4wDQV+UCnH/AGaaMjqRQMawx1NNfgdakY4GaQL/AHjxQBGO&#13;&#10;m2lxx/WnbR/9agLx6UC0RGc56UbQV4pz8c0bcDNAluNaMlfwppXJ/WpgFK4YU1lOcZ/OhMojC5GS&#13;&#10;KQjd8oNPZDTW+UZP6VXMJkZQ55WkZCO1S9O9Ndc5wKOYgjjXD8DvQFyMj/8AXTgNrnNKANuM/Sns&#13;&#10;FiNUxwT/APWpdmDnNOHAxQFJHWpe47DVXDdKayjdj8qeAc9KbtAJFOI2yLABwP5U4LzkGnMGGCOt&#13;&#10;KGyuaZIxMDjPTimlcDOafgKc80MpdOlMOhCV4HPXpnvTtvOCaUqSM0AAck0GYYHf9KjlBOR+lSkH&#13;&#10;PJpkgIBoNHsNKMf4aaY8nBNPG/BPHSlPXP50Ge5GUJG3PFH3TgCpB6U2RT3oBq2ww8HjpQUOM4pR&#13;&#10;k4p7YCbf5UBy3IgMHP8AKgIudoXNSN8pwWppGfX/AAoBpkbIR6UAetOKndgFeaBGQPvUxRTuNZeO&#13;&#10;tNKqR0qRlyOnTpQF44HvSRXKRhQW9/WjHGM06NVznP3acwCrxVNiihmGwee/pTCMtwfb6VKwxnBp&#13;&#10;iqd5PPtTRUhjn/ZpgVW//XUzp3FNKDOM96dzOSGrx2qQR+v9aFQKvXp2p6rlskc0MqBFtHJb9KaR&#13;&#10;jjFTMuTkU1lBbP4UBy2G7c855oK7uaVUx0z0pVDKP60BcaqBhwMcU4KcfMKMEnjvShNwyTigsbg9&#13;&#10;xQy98U4jJBB9qUoSMrn64pIgZtJOM0qoFP8ASlK47Up3Kfw60ygAwMbacq4boOaOowacBg5xSZSB&#13;&#10;uOoppG7jPanHhufwpvelEUpDgG6H/wDVSbcHK/lTv84pQpHJqhXDyyTQFwMkn3zTkyTz65pygN8p&#13;&#10;7VF9SlqNK46nrQuSOcUpGD/nil2lTuxTvoAHAPJo5PAFGOelOAOcsKd9CeYFTB56UEEnIPy07buo&#13;&#10;298dOKi5WoEc5xQoZWwKAT92gMScqatE3HDPb6Up4H86UZ/Wgbj0FFtShuwEYzT0+XpRyo6fpSqp&#13;&#10;xkmlInqCDI6fnUgXjcKahwakAYCpNIoaoI5FKqFTkjrS442k0oYMmTQJiKobp+HvTgueAO1OHvQO&#13;&#10;OaBAFIXkdB+VOAUgZFB65zTlwq4xx1oKXYTYAelPABO4dqagweKkAHUUFIMDdk0u3nFKoO7/AIFT&#13;&#10;sFxQDGhSGpxwaVQOhFKRg9KCbaABnkr707rwaMfdFKBhVBoCIoOTjbSgHGQOtCD3p9BQBf4SDRjH&#13;&#10;3T1pd1KQB09880ACkMcVKiEUxFAPSpFHUc9KhgohtJP+eaeoOOlIu4HOKduIPPakUgVSDTuD/LpQ&#13;&#10;DxkilAIPXigQg3ZqQcigDnpSqpB5p3HEXbxk0oXgUqqc57ZpwHf1pFKI0AjgHinADjA70Ad8fhTl&#13;&#10;GOKBtWGqWHahcYwDTgvP6GnBfm5oM+oIABnNOAyCcd6AP4R9acuSMmp5jSI3JXqP0pVfI6UrKT/F&#13;&#10;QqDG0VXQQ4DJ6U4RhhgChRgYC09Rk1mWIB2FBzjBxS7cnLDp0peDzQGw5cetGOeDQAemKcqkHk96&#13;&#10;BiBc8EUqgjjtTguBtNOVcn5hQA3B9Kdg9qFBAp2PWgBuADtpSABn0pW+9zRjJoABktkmlCbT8tKq&#13;&#10;4GCKcEJ+WgBmw5p6rjkUpTnpQQR2oKtYQ9AaMHFKQSAacOlBIibsAYp+wkYpEUHrTw3BxQUkIoBH&#13;&#10;NGWHGaFGRTtgK7g1A+gmAP6e1KAG4xS4XGetGFHP50ri5RIwOppVwuRilPXj86cUz92mUH1oKnFL&#13;&#10;wFBJ70h68VD3GHOMijJ6f0pR/tGgjJyaoQnWinbT0LUMpxwelMAQdxTwPakTaetOHAwBUPcqI1sA&#13;&#10;cimuuTxTuQMZo4HT0pCluNXg8mjpnAoPy80owBitCWxMnJNKoI4ApVUdKUA1PMMQ56U1hxgCngDG&#13;&#10;aaTiiICqDg0DNCDIOaCNvGaO4A2c0fT1oIPY0cEZzQmALnqTTuDwtNUd6cxxyPyoluA3ac7vwppw&#13;&#10;cc1IBx147004zmmmDG8t3qTk/LTQvGKdkgcCmwDBHO7jtTuQab15pwHrWYABj5TSgHHI4pSCp+Va&#13;&#10;BuP8VACKMtzTh0xTVyDgfype3J70AL+NKoXOSabgZHP/ANene1BSYd6CfSlRR0NIwAbINASAmnDJ&#13;&#10;IyKb3pyArkUEgGzTqap4ABp3NBpcP4uDTjkDHWm8ZxjmgE7qCVsOBODmgFu3NBIUYoVhnlqBRJA2&#13;&#10;Rg07JxzUYGDkGn87etBohdxC80DOOtN4xgU5CvrQIdkqKcrEdRTcAjAP1pwOeaCojiWNL05JpgYg&#13;&#10;5pygnk5oKHD3ooHIzR9KzACMdDTg2OWNN7cUU+gEmTnAoIzTU6daXnsaQC0A9xQCc8igkDvQA7JC&#13;&#10;5pRxyWpo5OCaUkdQaGBIGBGKCdvQ01WPUUE55x1/SsyvsiqCTz9RSgEHmmliacpI4amNDxycNQeT&#13;&#10;k0lKdxGMUhi5LDmg/eyRTeKAeNtBNmLgk5xRhhyRSj5RigE556UCsHfd706kAA4o2g84oKsZ7DPa&#13;&#10;jCg4xS0cda5zUQLg5o245xS4PpSqF7mgBKCcDpTiqkZFAUntQA00d8Zp23uKFXPUUCQ2nBR1pwAH&#13;&#10;agDHAoGNZQvIpu09hT2GRjFKBjmgViMjBwRSbRjFPIXbkU2mriasBPBpnXgU+kIwM0D0GEdyKaCB&#13;&#10;2pxJPWmsvoaslg/XNN6cZo70dzQIQ5ZelMPpUmeaYc96AGFeQMUhGO2afTWxjA70ANORTdgPWnGk&#13;&#10;weoagQwgdjSYI6U8j5eBTTjtQMbg0gXrzTlwBwaT5txwaAI5ODzTeM4NSOGOTTGXjI7VSZDVhpUG&#13;&#10;kIXoaUnjNIRkZNMQ04B4pp9QKfg4zSdeRTAY3BpD05FOf1zTWBI3UANGG60jLtp5yB/nmmsccH1o&#13;&#10;FLYjC4bO6mlgec1Iw5waaynPSgXTQYck4xScEEAU5htpDnP4UEjD0o+XoadgBsUFMDJoHykRBI4P&#13;&#10;elwoWnFSRimlD+NAthuDnNAHtSkH0pB9aABueCaaRxnFONNIx3oAbjmm7QOc05wRzTQOT71oR1G7&#13;&#10;d3IoxgdKeMgdaTqATU8xZCVb+GkIZRgipTwcU1sN0NUZkYAbnNBQdVFOAG3dmjaFGefWgCMKRwWo&#13;&#10;CYP61JtprDJxmgLDW47U0qNtOww7UZ5xigCMjbTSB1NSsARwKTbngj8adyeUYfTFMYfNUhXjgU1g&#13;&#10;TTiEhoGW4NBGRTgjE5FByQDmi+oRIyMnGOlIBnt0qQgZ4PambVziqQMbtXPzGgjPWnYJbpS7fSgL&#13;&#10;DCvrQAAMYpxzu4FGMnn8aChjAetNYZ6U9sdjTWAxnNBLGYB5FIT/ALPepFXmmgGgkZtGdw60mAOn&#13;&#10;WpNo6mmgYPNAbDDGRz+FJjinZyOtAAIPFADDxyB70049KkIB4FNA+fFBPUTqMU3g8Z/OpPL681Hg&#13;&#10;f5FMbEBU9TSlcHgU7AHOKQketL0H0GBcnmgj5vlIpy4I5PfNJgYyaCfsjNvzbsUbfbNO6jk0HI4J&#13;&#10;oI6jWH+NMwOtPOGwCKChPSqjsPl1IyvHBoCgHBp6g9cmgrjBIpphayIyAVzj3phTLc//AK6mOQeQ&#13;&#10;eKa684pk2uRlf4UFCgEZqQjaMU33oBEciAcgU0Iudv5VMwA5JqPa2MEU7ikMwN386ftIOaAoIyac&#13;&#10;MZ4ahiIyi03bg4qTGBk0KFJ6UgGgdjTcepqQDnOaYAD0oAaSR0pDnqacQc5z2oxkZJoCw1xxgCmb&#13;&#10;ctgmpZCAOKjx1J9OtNPQJfENHB4FOPcClGOpPehl44pExGYGdx6UHJJAHenEcdOpoKLjmncojx2U&#13;&#10;UH3anHgZB6UAcdKq5MtyMrk80udoxmlKknj6UBcDOadwiN7dPegDtnmnKMj5R24owaCiM7s/NTeh&#13;&#10;yakYHv8AhTdq7sEdqCZEYyTgCggdxT2B3YFI4wNxoCwzGDkCg9aftw2CaNpU5oDYj28E4pygY6Up&#13;&#10;HPzZoZePvUFEYUbyB+NIU9akKkOcGmkcUGZG68Ag0H7wAp21hznoaXGTxVcwEeD0JoRfm6/hTyOx&#13;&#10;NIilhgnmi+gDGypxn9KaEHU1Iw5wR2pNvYH3poTQ1uPu02Xp06VKQGPBpsic0XGQgZXJFBDDqKmV&#13;&#10;fl2ih1AHSmTy+6QjkYNGBjK04KSMn1owAefWgkRQGbLUjru4xT8UoAxk0GqRDtz8ppcdgKfgbsH6&#13;&#10;9KGRh0NAuUjEQA5p21R2NOYdBQEJ5J4oDlsR7R0LfjSHhf8ACn7eP6UbSOAfegCPbg43f+O0hOeM&#13;&#10;U8pz1pDnGSO1BL8hCobqtNI55+tSbDkkbqawPU5FNAxhAcZz9TSbR3pxGMNk80pQkcDv3p3J3GkY&#13;&#10;xgfWlGQ2B/8AroKkHg04AbshqLlbDDyen1pF59fepFXHJOe1BCjihMPiIwrZOaU46gU5w2SAKTkj&#13;&#10;gH8BRclIRSPSlCc4xQqHdinLuGMHFHMaDFz1K07AxupWHrmnBRjrmpJtqNO3oDTW4bgVJjJpGHGT&#13;&#10;TRQxTxnbUgVimScUiAbcinI2RjH502JCHBbdj9KaQQc9KlGT0NIcHnHWkhSGgnrn6U7Hy5FGO4FL&#13;&#10;glcn1p8wrCLu6mnRkfdPehck5zxTgF9ec1JURMc0o4G0inBBkAZ9aPlzgUAxCDgYo+bGaUANw1AB&#13;&#10;PI9KfkQAKkYK07+lJsxj2p45OTSNBrDHAFGMtxUgALbcUhADdPyp3JcROpxTlXBz0o2jPXkU7YVH&#13;&#10;1ouUhAN3JHvT1X5AKNhHX8/60DnAC0gAAKMgU8HcNx+nSmhSOcY9OKUcrkfyoAdgEcntmkTn5aUZ&#13;&#10;ywH9386EDZGBQF7igDOf1p/zA4AoAx2p2R97NAxAG3c07aeuaUnB60qjduxQWKg55pw+UbqAGH5U&#13;&#10;hBUdKBbDwOc7qcPv02Ncd6kAweDQMQrznFK6kD7x96coB5/GkznqMUgFUZXOKcBntQuQN1OApbDS&#13;&#10;90RMbh/hS4/WnKrYpQoz9aOYdtBNjYBpwGTzQGyODTkBJzRcS3FVRtyB0p4P940BT1Aox3JqS7aD&#13;&#10;j2z+lLz3pOQdue/pUir/ABZoENQZ60/BPGKVV5xinbT2Hep5hiY7ClyGPSgA7smnHAqgHDpg0oXv&#13;&#10;Sf7v3qcmQcGk9h3HDIHAoUAcEU5emQacV44qCxu3aM4oX++fT/IpzZYcCnRpmglrsNQfNtIpyDAy&#13;&#10;PWhR8+4mgZXn/IoCIMB0Ao2nkinYyeaVMk8flQD+IRegNSdDgGgLjtTtpK5NBQ3AbtRtIOSPxpxG&#13;&#10;RxThkjFAAMj8aVQoOSKAGztpUUZyaAF43cU/vTRyAR0p6jBAagqIbVzgk0gyxyRTjuI4NAAA5oBo&#13;&#10;awOelOKE8qaCNzYFKvHT+VArMVRgcmnKoByKFAxigcDrU8w0gJYE8UH5vrTuM4FAGTmqRQm0YpSM&#13;&#10;jApeOhNBHtQAKBtoHtShcjJNORT0JouAKMDFOQD9PzpAoJwfSlRdvGKgA+pxS55wTTlUN8ppCAD8&#13;&#10;vekAHNKFAGelABzzTjjGSadyohtFIRjkdqdgbsg9qD93ikDQ0Dpj8aDjpTuowf8A9dIY+OKaJEAx&#13;&#10;yRThRtPBJoGaQAq4FOXHc01cjmnAfLk0ABXbyDTSFIyDTmB+UYoCHGcUANZcDr/9ajg8etOK7uRR&#13;&#10;gfpVX0CwiLzinEAtmk+7xSjkZzUgIQOuKbtx1p4zSkA8ZoCwxMKCRmg5x7+lLgg8UAc5JzQAKMnp&#13;&#10;TSN3SnYPTcfrRn/a/SgAUc0HC8UD73OaADu5psBwWmkZ5FO70g560gEx2pSMjO2hSScU8KccVXMN&#13;&#10;K43IAwRRgcCnY55U0FR0x1qR8ofNnNH3c4FBJA+lAzjNAmLtycmlz/DikC7ec0ueMEUDtoGR3pGb&#13;&#10;bT8ZGBTcFaAsAO0Z60Z9qM8bgaUc/nQG7FVc9RQCc/8A1qFJHBoY7RQOwKT90fnS4z3pduOho6UC&#13;&#10;5Q/CjgnIoGQevvRhs0BbqOBPp2pQBnNCDJwaM+1BXLoLmnK3HSm04HjBoAMKeaco4xim85zinBva&#13;&#10;gqI4FQcCnD2poyTginZxxQUGc9qcHJ7U2jJHQ1O4DgcdRSjC5A+tMJY9acpx/OlYnmHc0vy45NM3&#13;&#10;D1pwBI5NIodgbcoaAfQfpQv+yf8A61O7cUAHWggdxSYIHWlpMAOaVeTSHNAxnmjoBJ9KKZu54JpV&#13;&#10;I7mkkU2Ozg4oznrSN1waUcCpF0HRntThyM01DgYJoDY+tA7jidozQDzTd394Uo+tA7j9wbrQSuMA&#13;&#10;00+lN3e/egGyTORRvA4IpvIOQaCc8nigVyrtx96gD1FOorlbOhITGWzijA7inbG9KRgQcYpIJBgY&#13;&#10;xijkUHK9RSkHbnFO5ImaKMUAD/61UGoUc0EHrQc9qCW2FBPFA5GcUnOcdqAew09OaApbpTu+3FKS&#13;&#10;ewp3DlZHRjjApxUH7tGAoy1IcSNh3pjetSEc80jgGrQpEWG60hPcmnkds00jPA6UyRCCelMbd1NP&#13;&#10;YYPNIeRmgBnfFBHpR2o7UAMKk0lSAY7UwqeuKCbCZ4zSYU9qUg0g4GQKChrhfSk79aeF9RTMZoAR&#13;&#10;iaY2ccVI2Mc1GcdqBSI2UjikAXBFSMu7vSbCTkr9KrmIG9OKafvc06jFFx62I268CkYZ60915zim&#13;&#10;nPY0xDOTwDxTXzk5p4XBprgE8U0TIYVJOMUhGKcOv1oZdx4oCIxgT3phBHWpX2gZFIcHrQHKRn2o&#13;&#10;OcZFOIUc4o2HrQURgHO4ihlI+7Tvf9KTkHigBhIHNMUAnmpG65FN2t94LQRLcYVYdqTG7qKeVJHN&#13;&#10;IQT0oEMYDGKTaewp5FNJIHFAraibe9NKsBkCpNvzZpDuPFBf2SMjA6U0jipOScmo+o4rQkFUAZNI&#13;&#10;AT1p21zwRSUidhpBPWmsMVIcYzTWG5cNSuFxh6c03YScA1Lt9TSFB3PvVBYYFB4P5UbFHU07ac0b&#13;&#10;cDGKQ7EbAjgimMgLcH/69TEcUwqd2WWmQyMLz/nig8dPypxHdaQ+1ADCMYGaTBJ4p+3dxR+FVEnc&#13;&#10;jIBfANG1c/ep5GTjHFIVA6incLDMjPB5pDz19aUjB4FCggdPypgmIU4pu3HJOKkwehFBHYmlewyM&#13;&#10;AA80FSO9OKr0BoC5NFxjHXnBqNw2M4qUjmmlWJ5pmciNAxzuBxTlUEUoQk7SKXb6UDjsRlSO1NVT&#13;&#10;n271IRnr+tHGcAUCGFeetM2qOfepioIpmOQBQBGw55FIVwKeynNIR7YoAYR7UnOcGpCoxye9N2c8&#13;&#10;jrQTIjx82T9KUqc4xT9oGKMbuPegm1xhUMuaUDjK96cVGO/pTQuDxQaCYRePam4GOaeykDC00Lxy&#13;&#10;aCZPoNKkcflTXUd/r9KkI9aG6ZoJIcHuPyoIxyKkK45z+tGM8itAI9pAyaaFPUH6+9SSAHotIVPS&#13;&#10;lzEyGBQecUYAOaft74pHXcdvSmHQj2k9aUKOgFPwAF474oYei0XBIjC85prKeirUxUFaaF4ouDRG&#13;&#10;ADjHam7O4PtUwGeaRlBBApXKRE68U0KcZIqXaCeBTCCen4UyftDPLwMilwakxnim4G7n8KAcRmzj&#13;&#10;g0hUk1LjIwtJ5Y6ZoFYjwQtJgdf0qUpjt0oeP5c496A5SABW4A70u0EcH8qcmOQBTtuBQIj7dKbt&#13;&#10;bOCakK4ApCDkcUAM2nHK01UJ4qVgAcCkxkcU7gRMq46UhB3cVIRt6U3b3J/Gi42rEZU7uBQNwPNP&#13;&#10;AYn8aQDBwashsbIOQQKToM05g3cUmMcUC6jCgIzjvSbCBgipAMA01iexoAjZcjJp3pinMnHWjBx1&#13;&#10;oEMIG7P50KBjK0/bz0poBB9KAGFc/wAVN24bBz6VKVI5xTSoyMLVJgxqg0MNuM1IqL0A6dKa2Mc8&#13;&#10;1IDccUN1wpp231/lSlVJ5oK+yQbT0z/FQUOcipCvGcYpuDjArQy2ZGEzxinDcF4p23IyRQ2cdKRq&#13;&#10;hu3nr700jd3p5BHX8KaOB8v1piuJ8wcAmhVIOD1pzRnOaACvFA9yNhtbFBHtT2XHOKQDJyaCWMGD&#13;&#10;zmkODkEVIEA600qepoADyMZqNh696lT3xSYPYdqAIgnDY9aVVJHzH2qQKDwBSYI4xQHKMKqOg4pd&#13;&#10;p++B2/Ol2EHOOPenAHGBQBGqsw60KDj7nencigJtP60BsJsA5xjNN2gNk/hUozt4oZR174oHy9Rg&#13;&#10;THbFKi7hkD86VgScUqjI60BEj25OT2pSAOccdadtIPSn7MjeSaCuUYVyMCjAHGKeFHQUFNwoE4kI&#13;&#10;UL1WnD1/OlZSTjn3pNpxjP6UGfvDlAPP6UADp6UoUjqaUAg/doKBExwTinFVzxQowOfWnFPQ0D+y&#13;&#10;RovOQKeAVNLgg5UU4qW6UCGlQTyKAATjFOA55GO1KFOePzoAbtXvTgqgEn1pSq9qcoLDg96AiiNu&#13;&#10;KcgY9jTnQk8GlClRxQDiNAC9acqqRxTgAR0pVHHC0FJDQmG4pwUr7+vNG05wB9acEB46UBy6ht54&#13;&#10;oCE4pwU9VoX58ZoKGKobt3z9aeBxnFPGAKQLnqfxoJ5RqpuPOakCEUqA9T0xSqoByTU8wcoKuOX/&#13;&#10;AAoUEDFOK56f/qoKknBJFVcbDaeQfSnjCrxQAoGSKcqDGDU3GMHyjOfwpwHG1jzS7SD0pWAY/wAq&#13;&#10;eoh2OMYpcAD+VKF+TOKGGVx3xSTKsCjHBp20/dpV6Z28U7HHBouPoEat0pTwOnelw4GVpQQTzUhs&#13;&#10;gj+vvTlC9AaFHYChFyvWgpAoJPJzTxknCHtSBe3pTlHHNBMUOUEg80YHanDHRRRgEikaSE4xyKlU&#13;&#10;E8U0DnFSBVxgHrSbDlBOlOVQTmkANOjUqOTxUlCgENwfxoC/NnFBJDYU0/bnkGgGI2QOBTgARuJo&#13;&#10;wSeeKMEtQKw4AAD0p3Q/IKaq5qQAdqBgoAHIpwKjihfrQQOpFAAygNkDnpTlBJ6UdOtOUY6H9KAG&#13;&#10;49acq5OSe3FOVe+M04LkdKAsN4xUig4wKavAzinY7UANZcncadjjj9KXAOPk/Ol2kAAUAKAM9KAP&#13;&#10;m+lKFB6UY54NACgDFLg4wBQn3eKcAegFQ2VHYNpHWggjg045PymlbPY0+YoVBmlKZHFIOtOyOgNS&#13;&#10;UrAqjHA/OjbnqKXHOaXIoJGhB3FKF5wtLmnIOc07gNww4IoAzT8/NSqC3A9aRWjGhD1oA3c9qcF9&#13;&#10;BSAHPA7UAxR/tGlAI+b/ACaBzxThg8A0FCcnpRtbGCadx2FAzjmgmQ3nOadgYoUY4NOYccUEiY5x&#13;&#10;S4GM4oXHUUZycE0FcwEc0nIXbmlYc/8A1qM8ZoFcF5GSKFzjIFByOlKnSgQo/wA+9KBznFKo7/pS&#13;&#10;t6mg0GHOcUpxjig8NSqzGghMbigDigmige404yTmgZDUHG7kUpwe1BIo55BpShApMhRnFOyTxmg0&#13;&#10;GjPIoHtShef6UBD1xQR1Ew2M4oPI/H8qc2AtNJY0Dew5MCmmnIRQVJ7f/WoD7I0nnrQAScCgDvmn&#13;&#10;EFfu0EiDjrS/dXcDQTjpQd2M0FIAzY5NLux1pE9aBu3YNAXFFJtHpTunApqBe1AmOzzzQTtGaaCw&#13;&#10;PzCl6cUBfQeAcZFNJYnkUufl4FJkE5oHfoGAOv1zTsY60Lk/Nmhs7aB7ahjI6UZ44oDY6+lLx2Hv&#13;&#10;QJMXNHvigdcig9M0FMP4qdnLcU0ZLUqH5uKBIfkZxSZGetIx+YUDqdtA73HU5QAeab2oGaAJOKQk&#13;&#10;5wBQfakXjjNBQ7jrmnE/Lj2pvfFOC4INBQowO/al96ax9qXtmpiAoYlelGT07UAcZH1oHWqIsOzg&#13;&#10;ZB4pzEgUmMrgUuOMVmOzFDHrml3cdaYCc80ucDNAKRJR+FN3eppx6UFAcHg0E4ODSdOtKRmgBAc8&#13;&#10;0oI9aaFOOlOGc8igBVwDzTyajpxbIyD9agB34UZxSBjnBpRnvRLcBST3pQWptA68j6UhjgecE0ox&#13;&#10;nGKaCc4NKBg4NAh2fSikZiB8vWlHSgCDb/ETQ4weBTmxjpSbW4JrjOqQKfXNKaXv0o6mgbQjdOlK&#13;&#10;Rmg89qKBcogXB6UEexpaB7iq5hjdp24xRs7mnUU7kEZ9KKk4HIFGAR0pgRn6UVIQCeRTSCe1LoA0&#13;&#10;juKawznI7U5qbjI60xoaeDjFI2OmKe/Wm9aCZbEZGDzQM55pzAs3FNK44NNu4ojTnGaaeafnB6Uz&#13;&#10;BPJqkSNKjdRtXrTvfFISMYxTAYRzjHWkwOlOIOc4pMAHJFADQB3OaaRng07Bx92grkCgBuM01yeg&#13;&#10;pxBHUUhXPOe1ADDk8YqNhk5HapH46CmgDHIoJkNoIyMUu1j2o2H0oGhuB0xSMCTkCnYAPNIRQMY2&#13;&#10;fSmhMjJpzDHWigiW5GRxyKbjdUnG75qbjk4FVzCIym05oH0pzA+lNwQeRTuAhXJzTSufuinnnoKT&#13;&#10;ucikmBHn5sYoJ7Uuznn+dGOckf8A1qoSGD05pCO2acck5ApCp7CgYzaSaAO2fyp2OcYpdvODQBFt&#13;&#10;5x/kUEetOcY7U1evSgVkJgjnNMIyaexDNgCkYY6UEDduBSNx81PINNxmgCMkZwBSHOOKft+bNIQw&#13;&#10;7VXMT1G4IpmByKkIPTNJjK80cwSGHFDe9OK89Kay8YxUitoNBA6A/NRgHnFOKnbjBpCDnitB3sIQ&#13;&#10;d2c96M/N0owN2AKCO5U4pdRoQjAz2phUdhUjKSMCmhcf4UkyXuMIGBgUzA/u/wD16l245OaRV5xi&#13;&#10;qER4xSOMHOKlKd6bg54ouBGMZxQ55pzKSeKPw+lAnsMPHJpoHGSKeRjtQBniq5ibDenNNK5O0mpS&#13;&#10;MHb/ACpAoB/zxUlkbbjxQOBzUmGHNNCknLCgBjAZ5HemEc9KlYY7UhGf4e1NMmwxRzjaaTaacoAz&#13;&#10;kUoyRyKfMMYVBpnzBskVK6A80m0kYxRzC5SPaSM9aY6nPNTc45pCPUU07hykbIeOKQp6VJjgA0OA&#13;&#10;O1MLEOcf4ULyDxTmBznHSgJz1zQSR7eeQaXaKcVwQM0hB9KAG4oKHsKdgjtQQSKAITntTR1zz+dT&#13;&#10;FCoyaFRe4oJcbkfzY5oJG7binMm35h3pNpwc0ByjCOR703Jwcn9c1IV9qApHWncVtSPGD1/Wh1Oc&#13;&#10;inEY4AxQwU9aQuXuNCgtxRtyc4NOCg8UpQ4oKS0IuQelG0jmnHCtjH0oRcnhcc02LqNK/wB6mlfU&#13;&#10;frUxUAcim7cjv1pD3ZDjnAH40DIHH/6qkbAHB600LtPAoJGshHSmsoB5bt1qRuGOKDtHAFFwYwKO&#13;&#10;nNBQYwBTtp9KQgHtTvqA0L8uMU0jJ4FSMMLwO9NcH170+YBoyOP0NI3PAp3OOaTaQc4poBu3knbT&#13;&#10;SCE569KkKZ68UbAR0ouKxGeF/Wg/3aeVwMAU3aVH9KYDAvy9aQA55FPKkDBFNxzjbQQNxkZodeMG&#13;&#10;pCM9qbg4wRQV8RCV28Gkwd3CmpWVg2T+lIRk0EcpEc9CKQKQelSsoOd1G3Jwe1Fw5SMock+vvRty&#13;&#10;c81IExxnvQdwOcUXGRlcDAFDKFHGaceOtDfdouBHswM0beKcpyuBSbeMdarmF1I2JA6UozgHvTiq&#13;&#10;kZxQEzx7VQWGke1NZcj5T9alKDFM2gjFAxAvycUjnAxUgUAEMajk4bBHfinHUmWiG9T0PpSbecCn&#13;&#10;jrjFDBc/dpC5bjAoDYoIINOCYPA/+tSbWNBSRG3K9KI15PHenMgxhqAnGRTuQGPQ03n/AOvThGR/&#13;&#10;OgqT1H0p8xdhhwBxTF9T/wDrqYqPvYpuDy2PpREgYRz0/wDr0p/u4pxUnjNBXPaqGNAA6UDcehoI&#13;&#10;oGR0pCI2LAbqbl+9SMuByDzSKMjO3nvTARSx3YFClv1p4B6bfzoCe1JsaGbSRQCeoNOCZHeggdKY&#13;&#10;2hoztwTSsMflS7WHNGO+T7UCuCjPX8KBk96FBAxj60pULgGgcROoLMKAWKkA0ONp4Umgcc7TQLm1&#13;&#10;FXIHSlOc8CgLngCjaxXLdqB8wzqfmH50v8W0CpAMjGKaoAbJU++aCRFyecUpGO9APOPWnFPVfbNA&#13;&#10;Ai5GDS/d5OaApI2k0oUjk96AAYDc05fvcU0bv8infhUgK3B59KCD2zSYJwevfrTlGaYxpJAwTjNP&#13;&#10;iyRkUjgk9KcpK/w0xpajlB5BH4igjvj/AOvQvI6U4EHtU7Msb2pwBUUmBu/zxTwu7pVCDGecUAH0&#13;&#10;pU+b+GlYnfgLSAc2CORSKST0/WlwT1FCAA5H41IARSqnOAKUD26Uq9cAdKd9ABAehWn7QeBnrQpX&#13;&#10;PH40pwBmpKiIVx92jawA5NOA7U5l7rQSNB3N/tAUo3dD07UoUg9aeo4yBQCGYJOe1PVMDINATB6f&#13;&#10;hTwoAxn8u1O5pFBtG3ihhuOP5U5QTzjmgLjpSFIAQAOKcOucU1V571Io+XJoFFhjGeKBkdRTmzgK&#13;&#10;VoZcVKYSBF7A04gk5/yaIww4IpwBxjbVXHHYMNnrThuPejoQCOKcAMjI6VKkMFHtTl9AOKEGQadG&#13;&#10;R6fWpKAZA5pyZJ5pQF6gUvJPAoKADccU7kZyKQAg4/rSnOMGgBQeMUqjA4oUH0pxBB4H8VADuozQ&#13;&#10;DjihVIFLjcMCglgAc9KeqnOcf/Xpq8ADFSINvHNA0AAI49elO75oCnGQKGyTxQMNjYyaeqjHSm/P&#13;&#10;3/WnrnqBQOI7kHpQFzzz+dAXIyacoHapvqWB5pyqcAk0hUjtTgCAOKb2JkBG3kUpGRQQSMYoIx2p&#13;&#10;RD7IqqD2xSkZYU5AD+VCDBwRUhYEXIxQBzmn4AG4ClA74oKG5wMHP1pcg9qQrz/ninFSDQA4DnIF&#13;&#10;Lg5wKQDHQU7kDNAARmjB70YJpwAHPWgBoBK4JpyD5RxRg4wPoaUcLigYpUdaEPNGOAaAM9B3oGOU&#13;&#10;E5OOtJnAxmlGM4yaMBqA1YKuRuHpS4I4BpQMLjPajBPagroB9qTDEZxTyhAyTTMHHWghigEmnFTt&#13;&#10;4FAXa2TTwpIzigaQwL2xQOvTvTyrN82KQjigOUbzn7tOCk8gUAHPAp2WXigOUaUYfnQvApxyDg0E&#13;&#10;kjG2gaVhAcdKVTk0AcdKXaMdOaBjCOen40qAHrQo55FKoAFBnYCoxgCmqCT0qTbkUmcdRQVyjGGO&#13;&#10;cUexp5BNGwHqKAsIuf7ppBnninkAnOKRhwaAdxqEbuKVmbPFIPvcUu3jBoJGnLHinY45HegDnn86&#13;&#10;U9KC7e6IMbqGbPQUbTjFBxjpQTZiFWzkilIzypo5PNGcHJWgQMey0jFu5pf+AUnGMk0AAJ7U4Ad6&#13;&#10;QjPAFGMnc3GKBoCGzmhs+9Ox6UANjAoK5Rq5704DHBFAG0kEc/WjaQNzNQLlsG49KBRwBmhQM4xQ&#13;&#10;LqOTgUpJIyBSA4OKd160FjdpzTgeOlGeaPwoATGDmlJoyR2oA/OgA70A/OB/kUrAbvl/GlU44xmg&#13;&#10;A7ZK0YJ6D8aMDutKzBRmgpIOd1LSA57UoyelAuo7JAwKFINNKkc0oB7UDuPGRTlB70wZzT/mPQ8U&#13;&#10;tSgbjtSp92kBJ4YU4ccAVBL3DqOKftAGQKYOlOZs9Ka1KA5xxRnBwRQhHehc9cU+UBx9RSZApF4N&#13;&#10;LjB4qSeUXp2p24HjNNByMigKfvYoKHHcadnnApo4GSKXIHagBeabgk5OadnjNJkZzU9AF5zR7Cky&#13;&#10;R2paJAOXjk/hS4Kjk0w8d6XJxzUgOBOaXOOaahAPJpQwbgUAKDzmjLd6aDk07nPSgAyc0ZYUdKC2&#13;&#10;DQAHFA54pzbQOlG3B61xnVIANvbmjDE/NTqDyKChjDBxSgfxGnEAnJFHbpQA3aDziggjvTsd6Mc5&#13;&#10;NAkRgE9qCrDk07Bz070FhjGKYuUQqQM0lKdwGc0hyDzSJCmqD1J/WnUAHFV9kYw5B4zSd6dg5xmm&#13;&#10;sCOKL6iDqetNcdxTgMd6CRnGKoCPOO1NccZxTj1oOSMCgCPGKaR2FSFcDgU0jtTuTIjOQ1AAA4pS&#13;&#10;G/u0nI7UyQ47UmOeaWj60tiuhGQfSijJPU0ZyKskYwI6mkbOcGldgaV1LUARlQ3amshxg1J3ximk&#13;&#10;5UkigBhBxwaQZUZNOooAjwS3Wg9ak9sU1hnmgCMrzktSEYGRT6bkd6AIz9Pyo69/zpxxnikOCcEU&#13;&#10;EdRnemlTng1Jgnhc0hweQPrQIZtJ6U1hgYqQ5NRsc1SB+Q0D1FBXNOxRz6VIDSm1etRtn071Mee1&#13;&#10;Rnk5AqogNwc5/wAijad3Ip2OcijB3Zo5gGN9KYBu5P0zUjKx6GmkDdVCIyDnihlIHJ/KnlQTmkcE&#13;&#10;jigVhmOhFKB60EdhRjAoJIyoPQZ9/Wgrx1qQcdBTSDn1oAhI5wadtOM0pA64petBK3Izg9BR9acV&#13;&#10;oIJbAFBQ3BpuOMrTmXnbijazc5oFykZXB5FH4VIynbkU3360CW40jvSAZbFPI5yaQEk8UD8yNl5p&#13;&#10;AMZJqQqccim7OcimmKwmDik256flTiRjAFGM8ikOxGUJOaApPQ05hk4o7dK0TII3THbqabj09akY&#13;&#10;E03YV60AB45NNIPYU7HPNNKnHFABggZoOCOARRs7CjGOWFADQeckU0qeTTsYPC//AFqOaAI6AMnF&#13;&#10;OIyeBSBGBzj86DMTtim4x0FSbD1pCMHGKDQaSB2oHTpS++KAMcBaCeYjcZPSmsOOKlIA4ppBPI/W&#13;&#10;qjsN7EZKg0owOVWnFQT0o6UPcgjYbiDmjBJzTjwNwFN6800A3aQcmhRg9KeE+TIpMCmVbuNIyfb+&#13;&#10;dAUEYWncDtR0oCRGw4y1NY4HAqRlHXBppXPbtk0EkbHLdaOtOA44FATjGKCVuMI45phB6gVLgjqa&#13;&#10;Rhxgigb1Gqecn1pWPHH40oUdulDA9l/OgeyI8Nu60dDgHvTuP4eOaMDAyO9BO40AFcOaACRginbR&#13;&#10;nG2lJ9BQURSDIwRTQOKm8s5FR7D6UEyGlAfvU1+RgCpG54NBQkUEjMY/KkwT06VJ64pu055//XQA&#13;&#10;0qenWkYHLHNPIOaHUDJ/GgqJGFAPFJg7uakA4yaQjJwKdzOQwKD1pMHtTlU9MUFhnCjvTSDoNIOM&#13;&#10;UzGOcVKq5+bNN2nP9aorl7jQh/u00rt7cVIExwaRlx3oE4+7cixjtS44waUowPShl43f5NAojGHO&#13;&#10;QKNg280/gtmhs4x/kUFEZUZpWXJ4NKeM+1HGNuT60ARkbePwoKnFPYc0w5DcCgh7jSBjpRn5M4of&#13;&#10;OQPegpgcUCGgY4oCMDn/ACKcwJAagnjC0wI2yOgpBnpTyfl4pu05AzVkyHDOKbtGOR0p23HAH0px&#13;&#10;XI6VmUROWI5pjKS/NS7c84pCDnOPpVxZMiPYAcKKGVuuMU7Z82SKdtz8wFFwiR7Aefehh8vNOwuO&#13;&#10;P/10MOMYz3pJlEJX0/MU5QQBkU7y884owSB+dUT1Ghe+KQjb1p4HGcZodRtoKIeOhPbpRjjOOKk8&#13;&#10;sqcmkZGAyDQTyjBjOStDDBp3PpQw9qAWhGMcnrRlc5zxTtjbi2PpQqBhmqbF1G4yMe9NbI7VIyYB&#13;&#10;JNDqKEx8oxMsd2KcuVHNKMg9P/r0qLtXkfWiQIYQQOA3NNOc421K2Cabt+bP+TRFlCeWTxigx/L0&#13;&#10;qSMHGWHIpcYHSjmDoRbAOtIQaeVJG6k24HNUiGMIYcmhdncU5lLDOPajZt4xQIMccCgDngVIUA6C&#13;&#10;hYwOi1KZVhpAz8n401UI3ZqXafwpApbgj86EwkNVOc04A/wmnBNjYA60FcdKOoW0GY4wBSqc8mnB&#13;&#10;cnFBBB5FUKw0KduR36UFcc5p7HC4Jo8sn6UriGKOfWpBwuM0BRnGO1OVSegpXHEQDHOKUMB1p20d&#13;&#10;fxoUZNF+pTBVOCtKq46/ypQOOlOI6gipGN25GcUqdeRSgsRyaVVO6q6ANXcVxinqDimqmASvBqT5&#13;&#10;tnJobAQZPy5pUDDjbnmnKAF5FC7Q2CKkrYBjPIoVc8/zoOCDxThkqDnNBIcDjHSnr6sKQLhsbaVc&#13;&#10;YzQPoKgwelPUDFMQnOD+XpUhUAcdhQCY1iCePSnKCF5HWhgAc4pw24oH8IqZzjNLs44NIg3NUhHP&#13;&#10;AwKTZUVdCBSR/wDXpcY6UqjvtpSMnOKXMDQ0gkjtT1AxgUdRnH/1qei+gochJCEYGacq7zQR3Apy&#13;&#10;/ezUj3BVJH407g0L1yTTlXJ3YoK5Ru09xmnAHoKMAHpTgMnigOUBwOKcoCnPrQAf0p6j0WgoQADv&#13;&#10;1py8cigLjllp3XigBOgyKUjPJp2wkYNAQdxQAKOxFO5NAHYU5c5yaAHAYGKXYD0NIOtOHB2saCrX&#13;&#10;GhegzUgAA5ox3FO27uaVwsGR3H4f0o2k8YHWnBR0C0YPWmKw4pxtzShSKUHIwRR2xmpuWABJp2Mc&#13;&#10;Gmg4P404Fs8iiQojiB2pxX5Mg03k9KccgYxUjDOcYowQcheKCGJpwBPAoEKoPXFPHHWm7W9adQMU&#13;&#10;jJxS4C8mhAccilI56UDSuJtycGjHHzCnYwfwoGcEg0DYqrmlCnOCKB8owRThmgSVxBxxilC44z+d&#13;&#10;AUhuacVyelA1EOBwP1pNnYCnYHXNLnnGKChvTg0R8cYpWByCBSqueBQIRRgmlCnGQtKq/NilGegN&#13;&#10;AkgAzzihQACaVM9TSgADpQUIOetAUD5dv05pwynWlfpkCgBpUrzmnLnPBoxkkk0DIOaB9AyS3FDI&#13;&#10;AOBTqOcZoFbQauR1HeheSM07HOKAMHNADSNx6UoztwaUY7ijBY4FAAuAOTTgp6imrndzTs84oGMC&#13;&#10;4PFLgAdKds9KQjIwBQIQE0KdxzSgH0pQoGQKAGnilA+bApDzTgCDjFA0rjfc0EEjFO2nbxTcA8Yo&#13;&#10;ENxjpTsc5NHTpQAc5waCeUOByKMEcUFdv3qdsJHFBQ0YzzRxnJFOIIXBobpwtAEeCBgH6UfMBTiB&#13;&#10;tpucEfeoIe47B7D/AOvQy8YFAOVwKViOwoK3Ewc8UYweRTgBg0ccjFA+g0DJ4p3J4J+lABB/wpG4&#13;&#10;agBMMecU4Jkdaac/ep2ck9aAArt5oA2nigZI5HegZJzQSAPPIp2PQU1h3BpwoKFK4FDEZ4FISfWj&#13;&#10;OeaAFwSM0L97FJjPWgdc/pQA4JjqfyoBAFA3A570oGOaAEwQcDmhjg5peScEUjHB4WgHsLnjOKcu&#13;&#10;c8UxTgYp2cDIoAVsjilU5xxQFJ+akBOeKAHk45pQxHU01TSg84oKTHdTjFKAc0inBxQWyM5qXuUO&#13;&#10;HHFHXpQM+tGMdKIiYAjOKcoIpo6YxThnHJ4pNggHB6U4+9MLf3acpyc0hfaF6cUZIHWkI5wMUEjF&#13;&#10;BQ8N6GlyE4po4PSlYgjOKAF5I4pTkDg0gb5cmlxnrUu4CAknNJu5+U0hJDcZxSg8/wBKXmA4n1oA&#13;&#10;IHJpoJNG44wKQCjJJpQcU1uDmnduaAHKSe3agselIp5oJ5z70FW0H574oyM03cuMUjcHkfhQSTg5&#13;&#10;GcU0KemKcQR2orjOwACeaXaSM0u3nBNGwUANAyaVl20o4HSnYyORQBHz6UU84A6Uw0AGOMGjAHGK&#13;&#10;KPegBrHsRQRk4FO6jFNYYGfSgztYbjjFFKRgA0nbpT6FIaQQOlNYEjFSHpTTyTxTQWuR4IbjpTqC&#13;&#10;O2KMcYqiRmeOlJSlcHApMY4oACSB0pjfe4FPoxznFAERBIwaQDPFPxkk0mAOQKAI+5FBzjinKMDG&#13;&#10;KGHYLQTFEbgDoKYc/dAqQrk5pHHGQKqLJIwMNjFB4yTShQD0pcD0okAwdc4pCueTTsAHOaRuvApo&#13;&#10;BjjHIptSHmmYyaYDTkGk5JzTmGDijAHagCMgYzxSYA+bFPKgd6b+FAMYw/iprYPFS44waYyHOcfp&#13;&#10;QT0GZOPmNN7ZpxTjaoo8snrQSN6Gm44IIqUqTTSmD/OgrlGY4wB1703btHSpQuVzTSueaA5dCJsh&#13;&#10;eBTRkfSpmTAzUZVs9apEiMxxxQmM8il2ehoVcdKGA1u4qMjtUpBJ4pCoPUURBjCDnOKRwe1SAYpr&#13;&#10;DPGKOYCPb8uSKADjgCnEYHI+tAUqORVARgHuKCCOlPAwcYpCo6Ggm2hHtGOVoKcZWnEfw5puD3FA&#13;&#10;co0jjpTdpJ5NS7eME0gXB6UCsN2gdKQJkc8U9gc9Kb9RQUMIwOBSfSnMHI5603aemKDN35hpHGcf&#13;&#10;/XoKnPSn7T6UmD0xQMaQcZxTSpZelSEH0pu0rjBoAbjnIH/1qGXaOakK7qawLHigCMjDZNBGfmxT&#13;&#10;mUZ2/jQ3A6d6DMjKkdRQR+NPI5zikZe6incCNlJPHrQF46f/AFqcV4xjpQRzyKdwI8MO1BTK5x0q&#13;&#10;TGKCvHTijmKSuQsMCmhc8/lUzDPaowCDjNNEvRjQpznbS4O7kU/jGKNueTj8aTYEZU/3aCmM/Snk&#13;&#10;Z/r/AIUrrijmAh25OKQgdqk2t1xTSoPJFUZ2GEADIFAGB0pzcdaRRnOKCug3bxTWGTtxUuzA+am4&#13;&#10;yeaA5SJ1wMbaTAzj3qRhuOCKbsHf1qr6EgB8uTSEEdulO2jkUmBwKSK6DSCcAelNKnuOP51I3HAF&#13;&#10;JtB607gxjL3P50m09vSnv9KaqHByaokjKkcYpdmFyKUr2pQAeooAY6jqRTAMnd/kVK4Bo8vuVoAj&#13;&#10;AOMCjGVwwpzbcYFG0MNqjvQBHtwOtIcZB296lCKOtMVQSVI+lBNhABjIFBGKcAB274oK4Oce9ARI&#13;&#10;8lf4aNp7CnYOeRQAew//AFUFDApOQVpOakPyjJFNCBd2RQKw3BAzimlQTkCphGCnXpUZHHAoFLQj&#13;&#10;OcYx3p3ykNxRtyuM04qB1H3qCYkYHOMd6QAZ9Kf5RxwaDEuNuKB8pGRz8oo2jqF75qUwADO6kCjt&#13;&#10;xQPlIwCTgrxSEdwKldV+6KaeDgD9aChqAZprjJyVqRckZJ/KkIJINAETnFMIByBUzKDz75pGGCaq&#13;&#10;LMyML6AU1sKMVIVwcbfxo254U1Q7EW0DtS4PUrTmTBo2nGGNArWIWODnFGMnBqTZnkjp0poUAkAU&#13;&#10;GZGVyPmWjaSu3FSEDbk0BGxwKCrDDGSAQKaVIIGKkK80hQ9ulBJFt55FL0xxTtpPP8qNpPB5FADQ&#13;&#10;BnOKcCKEXHJowCelBoIQTz/k0xlOeVqVkxyBTSuaCGM2EAlR9KMY4A/ip4HbbTXUUCGFdvBXvRjg&#13;&#10;bR3z0p2Fc4zQYjnANADdoHGPxqPaOgNTBPSmlTtAYVSYMaCMU0AHqKkC5WkAJHSpAaRntSOvy4FO&#13;&#10;xjnFNZScAVaYCcdMf/XpOOgHapAMU3ac8imA0j5qMc5205V28ml6846UARMgA6U05zyKkbJ603Ye&#13;&#10;oNUiZAFwelKEOelKoHPHWncZ5FSOJGFOc4puCORU2M8g00IMcimhjV9QO9LjJ5FOIGchaUKMZz+d&#13;&#10;InyIyB2pCgxxUoXHTp/e9aUKCuTQUokRRiORzQVOMkVN5Q/iFIVCE96OYHEYOMk0Antx7U5htHAo&#13;&#10;46/5JoEg+UrzTdhzuxT1AIo2gD5iaBiBWHAFIcg9KkK5Oc0m3+L3oAaM7ulBBHze9OI3HOKMeooI&#13;&#10;G7c8YpwBJ4FOCLninFT6e9A+UbtIHOKApxmheWx607GRytA0hCPT8BShe9O2rnP4UbT020DAKDyK&#13;&#10;Oe4//VTioPI4pxA6UANCZAAH6Uq8c4pQue/t9KdhRytAxoC5xinbc8ikXrkD61IFyMdqTEvITG0Y&#13;&#10;NAAJzTiKaADQgYBRnJWnBT0xQvDVIMnrQ2VEaMnkU5E3Dpj2p+NvSkKAjBqbs05RuM545p4yVxjF&#13;&#10;KQAMgUAHbinzGdtQ/i4pdp9fwpAuDnbUyqPvE07gveYyONicDp2p5ycEihQRx+NOKsU3CoNtgK54&#13;&#10;J/8ArUEZ96FUdadjnDCgzBRyCBUiLg5poXnIH6U8DcOVoKiKqbsigLg4xRgdBTgmKBjUC5walUZ4&#13;&#10;FJhadF1waBjevX/9VOVBnGO1GADnbTkAPegAx2FOAIOKCNpxTlUA5xQAdaVV+XikI7inLzzQgHAA&#13;&#10;Dmhc5o5xzSqCegoAXbg4FOA4xim4w3SnAGpuA9R/s0u3jpRyOtOCk9qk0BVGelOAyM4pEGFp6KCC&#13;&#10;MUAGcjp9KNvqtHb6UBSTmgAPsKcBnjOfX2o28YxSpwMEUAKVI6D3p31powwx1p4UHrTYCqOKcOnI&#13;&#10;pq/L1p2ecUgAc8kU5Mdc008ngVJjPWgSDnGRRgigDIyacR05oK6AgIOCKft6UnfmnAA96BxDjGNv&#13;&#10;PpQBntTjj0pCO1AMMcfKtLx0IoHB6UYHegIjhj0oP3qcOBRjNBQh6c0HG4UoX9aCBmgnUGVioOKA&#13;&#10;AD1pwU460BQeCKBgpwuMc0Y44FIMZwe1KF7igYqc/wCNOUZ6ChQFA4pQo7Gp8wSFyD1pGyTj8qXh&#13;&#10;eaR/ahWKkCjBYYpQeKRRzmnBMjAFUSGM80Z7U7jHNBXC5qQG80c44FBGTTgny5xVCvqNFORcDJoP&#13;&#10;GBijvgj6VMhht5zSEEHin0m3ccUrhawmGJ60AkDG2nUm3tVgJg9P19aBgj8KceTnFGOc1N+5TiNb&#13;&#10;G7pRxggU7A9KTAHRaAWwmGxzTQCT0qTPtTcEjGKokNjelCjjGKXthhSYUHAoACu4dKTGODS9OKAO&#13;&#10;cYoABljxSNu7DpSheaOh4FBXQbg46emKO2O1OD5H3aaeOooM5ABgcilK46mlA7Zo2hTnNBQAkcYp&#13;&#10;OjZ205lzyaByeBQAjZ3U0rg8VIcgcimlR97160AAAIxil74ApAPl+WnAH0oATBoAPpS0UAHXqKaS&#13;&#10;3UU7GOtNB5xQTIUHdzil/wA4oH0pzYGMUFDQAeFFKUwOaXAfpRvB60AG4LwKM5PSgqOp6UAjsKAF&#13;&#10;wfSkbOacMZzik4J49aAl7wnbOKcB6CgD5unNLhWbAoAOTge9L8rUYYtzRgL0oAUegFLjJoxmlVQT&#13;&#10;QVEGGOTSAKR8woYc07HGD9am4PcVST1pTnPFNBwOf5UZLDBo6gthw5p2dvBFIOnFK/PHtUlDacGI&#13;&#10;GDTee9Kq5GaDMcM7cA0o9AKbtUGnd+aDQFHOBQeKC3tR+FACjJ4FAJHAoUbuM0h60AG4kULhecUA&#13;&#10;04YAJHNZgNoViDxRkg8fjQ2F6Cqe4D15+bFJyGJpoY9M0AkHpSsA9Wz1NKCMYxTQQP4aXv0pALRR&#13;&#10;zjFITg/d/SgC4Rk9KNoHSl59KK4zsDHOaCT6UUUAFFH0ooATOcEUhHzZp3OOKAT3oAacBgaMbj1p&#13;&#10;31pDzxQAw4HGKMc5pdp6UMMc5oAbggbaTBAIpx6UmcDigWiGH0pMZGAaWimTca2C2CKQjHPvT80x&#13;&#10;/anzDkJj2prrxmnfjTW5PWi9yRv1opTgjJak+hqin8IhyeCKYQemacRg5NJg9qCegm3vTX9xUjjA&#13;&#10;zimE85FADD1oPSnZ3HBNN/CgBrDngf8A16ac9qcR/DTaCZCAHvSMMc5p2Oc4oBPeqJI+1JkdADUj&#13;&#10;fdpnTqKoBG+7TKf81IM7smgBlJ1GaeRzxSUXAjwcZxQQRwRTsbec01iOhH/16AGspPNNIqTGeopp&#13;&#10;UgZoE0NHBpDk9qXBzyaaeOQ3FAwI6nNNwfSnrjGaQ8HIFADG5GMU0pwT0p7tuxj1pMZNBDGFMcmg&#13;&#10;L7f/AFqfgbsg0dWxQC3IyvpSbCepqRgB0poHPAoHIjIxwD06UmRnNOO70pAMngVSsSN8s9c0bBTg&#13;&#10;CelFK4DGGOKbjbxipQPam7AORRcCPbk8fhSHJOGp5GTSdOBVi6jdpxkfrTWXLZFSgDHFNbk4qUxj&#13;&#10;cZGGpAMd6cF5wTSMu2qERydelGCOlPK/Lmm7SRkCgXKJgZzTGNPIx3puMjNBIMAADimkZPNO528G&#13;&#10;gAjqKAEZcU3B708EgUbSGwKAIyDu5H40H5uop3JPWgg55oJtZEdNI71Iwyc0bTzQSNCgHrTTg81I&#13;&#10;+DyDTetMBoXAzR0GRTgCPzpACBgGkMYfvZxTCCeal256GkCAnk9/zqkxDASvOKQe44p+zccGm4K9&#13;&#10;DUlJXEC8ZpAaccnjvQ3LYJoC5GenA60m0ntTyOcUbPl5PerjsSRldhxmjFOYjaQKDkDBNMBtIw77&#13;&#10;aeyd800igBpTP+FNK471IBkU0AA4IoARlK84pm3kVJt7H1pCMEZqUTyjCpDfLQQT/OnbSDmjb8u7&#13;&#10;dVB1I2yDkikKHG0ipdp657UmABzRcOUZ5ZJ5HamMMHFTBTj5KQrwTRcOUhKnGSKAGxmpDzxTSO1O&#13;&#10;7JI2Hz4pQininlVH3qACBt/Gm2BH1+WmlWzgVKyjHWm7VHAo5gGbSFyKAM81IoOOtNA9DRzAhpHe&#13;&#10;kUccj8qkK/NmmkHpmhspoaVXHtTDjtUgViOlJzj3pxJGKvGPamkEnAqTlW4pACQR+dMmSuMK4OaC&#13;&#10;MU7jLH8MelGNvQ+9A0rDRg8GhgB0p2w9fyoKkdaBjDgGg+tK/AwPWkxjoaAEYFhTWG7inFSaac/3&#13;&#10;sdqBXQmDihV3Hk0oJwPmocDFADT7im7dxJqTG7r0prDHJFAugwLz0/KjaBnFKVz3o2gHdQCYyRcH&#13;&#10;GaawJ6CpH+bg0hHy4rQmRHsC9KCCBnbUhXt600HnaBSuJRGkcdKOAopxXdzmmlSOSRRcbG4znatN&#13;&#10;xTs4PNO296ZC1IyuV5FNwynKtUgHoKa3GD+dA2hOCnSk2jr+NSFvWmn2oDcaeRnFG1gcj/8AXTgM&#13;&#10;LzR2oK6DSvyk0wgnqalGO1NI4zmgTI9p3EilUAdOlKeuM0KMd/eggaxyKaV7A0NTkOEoC+oYLAA0&#13;&#10;gQjg08AAYo78mgrlIyoHJNNYd8VIQAOlIyEU0DQwAcGmunbNSbD2FIU7GnzEjMf4UDI78fwmpCOc&#13;&#10;g0mMcAUdQISoINLtBOCadtPVaFVuxqieUReW4pQQOCOlKBg5BpVXHIqZFIb/AAg4poXjcTUhGDgG&#13;&#10;gg7cAUJjGbe+KBg9felK5GM9KcigD5jVCQkaAcg9KXcScbacowODSdPSpL2EbntTcEp6GnEADINH&#13;&#10;8OAaLEDSMnPtQcA7f8inYwcZoPHBp3AQAHgilCgryacAEHP6UHhcsaYCbRjFGMnrSqpPH9KADt+U&#13;&#10;0FdBvl5+Y0u0/wCFLt3HinDHTFT1IsMCknBPNPAGen0+lA4Gc0oBfqO9HMMZtJbipF+UbgKCCRil&#13;&#10;9qoqwhHfH/16UjHTtSoMjr/9enDGeTUyF8TG4yMYpyqCOPSgZz14NSY460ORdtBijI4/GjaOy08D&#13;&#10;A5oyD0pXExqoQc5qQKTwfSmgHGKcBgZ/SkKIhXtSquMUA5PNOwR1NO4faGkY4x71Ig28YpuAOop6&#13;&#10;L3FIqwuCOo60DrjFGD3P/wBehRkZJoG5aDsAjgfhS47rSKpxk1IgODmgQmM9KeoVe1NjUrwf5dKc&#13;&#10;gwPmoKSFUZPSnAcY96TA3cmncjrQNAARR26DigYI5pwAC8mgVhqg91qReP4aaoOBkinDOeKBIXYP&#13;&#10;vUp4GAPl70KAWyKdg554oHFCgN3/ALvpThShcDBoUAnpRcoULk4zS/KetIB3pQOeRQAN1yakTG2m&#13;&#10;jnvTl47dqm+gCgAjpS4yOTRzTlORgVIxoG0YNPAIpAM8jinAH8qq4gGD1FOxznNAwKeo6ZpMdtBV&#13;&#10;BAyO9OBzTThFyacOnWkWAOR0pwBI5696AMhQR2pT8o60ABAxkGgDaf8APFL9aBx16UAO2nNCpxkU&#13;&#10;Ad809RkE/lQAwLzkVJjHJPWmpycinKP4c0AGMr/jTupwB0/Sjr0pQTt2UE21EGQeR/8AXp+KRcYA&#13;&#10;p2ABye9BQLx8pp55OCKaAQfrT/TmgaBeGyKcOOaRCN7c0oOOKBpDgaaPXNOA75oPFBIo6bafjuRS&#13;&#10;A5OQaecH5iaDVK6G/SjGeT607bngGjAAqeYQKPlyBRgE4p6jK0h4NCYCHggkUoOaNrbuTTgpU9aq&#13;&#10;4IYM9QM08DNIeO/f8qVMelK4dQDHHSnD1o+tOVP71QaDSpPQU0L83X6+1SNQVHUGgljVXd3p20A9&#13;&#10;aQDLelOVTu60BEXFNYDoBTsZPNHSgJDQOff1py7t2MZoOMGhBxkGgnqIdu+loIwM0Z460ACnBzin&#13;&#10;BR6U0fWnY3Ec9qbNEN4zkUA8DJpxVc46Ubc8E5p3M3oNwSeKdt2jJpAMHn1pfu8k0SNEJnDc0rAj&#13;&#10;im5y2M0MD0zS6gBzTeGGcU4DvRznmqMwXJBJxQSRRjIwKOnGM+9JFCckUYwc0FeeSv5UgziqDqOB&#13;&#10;yeO1IxPQGlGPSmkfNQJgQduTRnt6U7PcGgZBxQIaRjoaBwMCnAYpOgzmgAIz8wpRycYoIPTNGD60&#13;&#10;DsFNAwcU5hg7c00NzQHUeq/xUYJbtSIuR1pSQvGaCxCMikBA4pTnGWagN60GYqnHNIeTmgHPQ0ED&#13;&#10;+GgNw/Cg9Af0oxjinbmA6UANx82KdjI+lN6nIoHzDCmgl7hznbinqCO1Iue9OA5zQUBz2FKgBbIN&#13;&#10;ISO5pB8o4NAD8HG3FAGDxTcA8d808AjvU8xXKJj+PFCjPNLtzR90YzVEgv3aXqeTQGHrSd85pXK2&#13;&#10;Hj5hxQvDYpvJ70KSDS5RjgCDgil3c80xQR/EKDnJLGqJ1RJQMY5FIpPQmlyMZJrMsU4A4FGPVaRf&#13;&#10;vfyp5wRxQKyEUZOaXtk0uOc0cZoGN5PSnEc5pD1zml+tAmABPQUrNxtNLjcuAaaSM9aXoMC23qKc&#13;&#10;G+XOKbmjJpSACx70E49KQMMZzSPgin1ADx1b9KcCD3puCv40DCkAmmA4cHNKx5zSHHWjnrSYBu5x&#13;&#10;upwZR1am0cZwKgDTAC8UjLk5zTsHOSaMetcZ2DdmOc03B9KkooAZt+XNJzintk8YpCCBgCgBo4oo&#13;&#10;Oe9HtQAUhBPWlozQA0DbzRtJ+8ad3pG+7QAwkDrSD1pTnuKCKCWR4OKKkxzmoyMGgVhCuTzSEZHB&#13;&#10;pxyaOnAoHuRnikIJPQU5snmk5NMkMDGKbt+bFOo4YYzSKZGeDgUU5gAM038aBCEE8ZpjDtmn8jvT&#13;&#10;WAzVREMI7Ck2nGTTxgcA01+nWqAbTduWqRlx0pGTsM0CtcY+SelJhtuf6U/NBPFApERGRjNIy4Ga&#13;&#10;dQRkUCSuRnig/SnFcdD/APXpuDQFrDcnAzSHnOOtPNMGQcigQg6U1hk9Kcdx5IozxkVW7AYA3pSU&#13;&#10;/JPIpGGO1HMAzHJpjjByDUlNK807gN7cik+YcCnMBn5aTB9KYEfOOlAJ704g9aAhJ5GKDMYw46Uo&#13;&#10;GBinbQBkUEDbnNBSGbeckUmSvFOprjuBQOQ0jJyBRjFOwcUc/dIoJSGBSF4FHIFPP3fpTfwoLGrx&#13;&#10;nimnpTsDORTT9KCWNIyelIoJbmnkUAc9KCRpU5zTWDelSHP92kZc80ARkHORSEd6d+FBHfNaE9Rm&#13;&#10;CVo2YHFPwCKb1Oc1NyiNk3U0KcdKm5xjFNxjtVIzcSMphaMcU9snikwU5H/6qBxG0U5V56U3BHeg&#13;&#10;dhMbTnFNIJ4p5wDnFNI+egkbzRjnNLsPWg5xnGKCUhjBaasYz/hUhFBHcUAN24bBppyOMU7HcDml&#13;&#10;yc4oB6jOcZpAM8/5FPYCmnPpQA1h0NBBGKcMjq1NXH8JoBMack5oOcZFOAB70MATxQSRsGzyRnHF&#13;&#10;GGGRinFcdfzoAwMUAN2AnHakdafgEYxSbRjgUFJDArAZxSEHP86f0GMU0AnnFBIwDtSNkVJj2pjr&#13;&#10;82KqImICehoxjinBDihx70X94ZGw6DrQAduMU7B70Ad8VQCHJGabyzc/yp5B6UMvPT6VGwDKGDd6&#13;&#10;eBjkUhTJqvtARlRimbW9KkweuKTaM5pmbGdeCKXaduC34U4KBRt53GgqJGwY8YpMe1SFRnOe9IBz&#13;&#10;mgkaRlcGkwR1FOwegFBXJO7/APVQBHzihh8vP/66eVOMdaQ56YoK6DAvFNwcY21KoHOTTcmgkjx8&#13;&#10;3K0HOOlOxuOaUKBVX1AjKNjpRsJAUGnnJHFHai+gEbdeaM5G0U4hv4TSc7sVQDNvf0/SgoTyDT8H&#13;&#10;0+tAHegdrkTAkU3aakb73Sm4y2aDKxGV5GBTipxkU8oOhpHB64oLGc5prZP8xxTyADg9qDjbmgOh&#13;&#10;HjJyfyoKk9acFBoOM8GgnoRsMLjNAU9MZqTaDwKQIoOMUXHEZtY96QjJ6VKFA5P8VNK7elBQwrgZ&#13;&#10;zSY3DGacwY9KbtycmgzGBCTk0bGIxUvHT+VIxz82KAtYYB82MU0oT2/SpO33qMgDA/D3oH0IjwOv&#13;&#10;Wkwc9qkOTxxTQhJyKtMm1xvHT26UYIO0GnbGzk5pCM8NTExoHqKRgSMGngU1s5NBI0rk4z70m0hs&#13;&#10;Cn7eckf/AF6QZzyPagCNkLDB/KhF2jBH41Jj+8KAMDAoAbtOSVo2YGSaftB4J/Cgg5JzQa20IsE9&#13;&#10;BTSrY4+9UmMn5TxRtz9786CHqNKZHvTShqTaemf8+tIVBP8AKgdhm0jnH4UFeKdwKcVJXINAkiEr&#13;&#10;xxSYG2nsCehpuMjBHSqTJYKoK9KACw5oVD0zTuh29s1L3HcQKoOCKQDtTsY+WhEySTQPsNKY+WhV&#13;&#10;7GnFNq4X86ADnDfhQPlE2dqVVI4xS+xp6p8uCaB2uQ7cHBPHrSsgI6dafsB4b8qNpK5zQFiI5Gc0&#13;&#10;oX2pxT0o2YGAfxqmzMaBmnEYPNLt7ihumDzUgIDxg0KGFBBx1604cH2quYAIOetGMcCnFQBxRs4o&#13;&#10;uUhoU9jTwuKUDAwKMNn2qRbDcE9O3tRtJ6Cn5zxTtvYUFboZjFGCSQRTtuBjPFHOTkZ4oIDFOAyR&#13;&#10;tFAU4wCadjHQfjQaLYQDYuSO9Lj5CM0fNjmhRxyMUAAPGAKACRjFKBg4ApR81BKBfm605VJpQMLk&#13;&#10;CnY+XOaCrCH2oUYOaMjuPx9acVJGQKADk9SKUBieaTaAff8AnTgccgUEsPmxkNTtp6bqAD0x+lOx&#13;&#10;3NBUULg+lKBj7wo56kfSnAEjdig0BRTxyMkU0A5zTwOKAGryvNLtwMnvSjcflx0pwbA4oDqG3cQD&#13;&#10;QP7tHACkU6gmQKGPy/yqQKRTV9QKkQY4JqZFx2G8DpTtqnndTQMUAE8Y+WpFJscE44o5Hanj6Uuz&#13;&#10;5sqapMAVSRyaUDHQUv0/CgL2P96kAq7h0FOU+tJ0GB+dOU5OKYAo7bacNxG0j9KEB3U4daka1Dbk&#13;&#10;8jvxTguOlIAQeKXBzigsMNnrT9pNIFIHSpBytACKON1KeuDQh7Zp23JyDQAKB/eoA+Xg0AHPFOAN&#13;&#10;AAASOP0pyLxmheFxQPSgAUHOTRgnO2ndB1pQg6GgBAMjINSKnfFJsHXNPBIGaBxEK/MAKUJkYpSO&#13;&#10;c5oGCOT+dBYc96U5J4NGP4QKANxwKCXuA61Jj2poHOcYqQAEDFK4RGpxxmnYwfl6GhQMZpyYPNLm&#13;&#10;KEAIanA9jQASKVfpQmAKT6U4DAzRjnNH1qQ3FBOfftS7PehAc9KcVzQVYbg7uRTlAx0oJx1oHNA0&#13;&#10;g7c0KvPLUYOM4p6rgUC5RAgB5NADBuaUjBxiloKEAyuM+1JhsYzTmyoxig9KBDArE808AmgZPanI&#13;&#10;uOabJQbWBpCCD0p4wBSNyvNIsaFOcULndTsfNk0n8WRQZg/JxTdpBxUmT6UhDdcUFWuNABHSnjIO&#13;&#10;MUD6UAe1AR3EZeeKRUccgVIcY6U32oDqAGKa5OOlObkYAprAk8U1uAiqW7UoXjmjjOM04DAxQ9xX&#13;&#10;GlBjrTR14p2MnBoON3NIQbTjOaBgf1oJIGKNpPXpQVEaVPWheeCaccKmB6UigVV9AaFKYpp44NSd&#13;&#10;BxUedxyRVBYQDHNJ8wPXNOwcAAUnPJoJDIPOKUemOKCoxxRnAxQNAfWgZ3cUZz2oK5Ofz96ByDJY&#13;&#10;5FHPTNKSQMn/AIFSk+1AkNXJPBpzAkZNAyW49adznFL7QxrcHp+NN5pz8cim47CmDAdfxpxDeoFA&#13;&#10;+Y4NKWIFACEegoA4UZ7UEHtRzwO9AdBCCBwKQbyuRTjuz3xTdvy5FBmwy3c0fMGxupd2TyKB+uaB&#13;&#10;9BRuzyaUDBzmlBJoGaBoAakHHFMAB5pQxxg1L1ZSFzzxQODikHPQUL16fjTsSLk5pe1IRu4alXlu&#13;&#10;lK6GhypnvSY5waUAjkmjBJxijmLF+f2pr5Y4FOwcc0gXnac0RBguSvJpc44pQPQUD2pXJ2FVmHFK&#13;&#10;uQORTR1zTiW6HFIaHA8YYUhHzZpB1wTTqBiDJ60qjJxTcnsKcCVPAoAcygDrTe+KcSSmaaPpUxGx&#13;&#10;oJzRjjilIx0OKMH17UNiEJ9T+lDcjBNBJ/u0px1z2oXcBuCeaTJ3U/8A2fakZeO5p3ABg/xUEnsa&#13;&#10;OjYNO/Sk2AZA5zSEt2FHUfepRxxSQGpg+lFOfPYU3kdRXn6nYHNJyOTS4NG0sKaYBntRk9xR+NHJ&#13;&#10;6VQDcH72aGAA6U4jvSEbuc0AMGaKcQBwKaQR1oACT2FN3NnGKdSAEDNADSS3akPPFOG0d6b2zQDD&#13;&#10;GBxTeoywpeT0NGDjk0CWwxsA8Gig7h1FFAxrg560hUjtSvnGaG3npQKw2kIGd1LnjOKM8ZNBLGsC&#13;&#10;ecU2nggDimtnr70DkNHXikccZp1IRnirJGD6UU4Lz0ocAdBRfUBmW9KWignHJpgRuoFNJzwakfpk&#13;&#10;U38KCZDcDPFNYYPFOIyOlNC5PXFBS0Ebp0pC38Ipx4OKQjK0EyYw47U0j5hTuvWjHNBI1gPSmnrk&#13;&#10;047s5Bpoy3FUgAAAcUYyMUAY4zRSe4DWB7UmN3KinnOOKawK9KQDGGRzSZwcU9gvY0hA61oBGwOe&#13;&#10;BQOelOI5GaNpJzmlcBp5pNopW4PBoKnGc0xbjRHg9aG64Ap3ajI9aBkftikCgd6eRlenNI3GBmgB&#13;&#10;uAOpphb5aeQTzmkILCgBmcdqQJ704qRyaMAryaCLDeOwoOSc04KAeKAuckfjQIYwOaRjxTiGPApp&#13;&#10;XHWgeo0gAcnmmsPSpNufmNJjmgQ0A7aac/3akBBFIOnzHigCMc8GkJ4walIXHtTQoFFwIyDjINHa&#13;&#10;nkd6QKCM4quYnlGDnqKD04pcndTtnGTSe4RI2I9KTHPIp7LjrQBTuLqR4YjhaMKVJx3qQjApjAg8&#13;&#10;8/hTuPlGKo9aCAeQacRhsE03nPApkjSMHpSbfSpMEnk0hzQHKNxntTSCD0qTb8vBppR+woHLQjIx&#13;&#10;2oPHFOIJ4P8A+qgrnvQZpDfqPpR36U4rwB6c0hVt1A7DNpOSTQRnHH6U/FIBgYFArDXGKQBe9OZW&#13;&#10;3cUmzFA9hjDuPwpMkr8wp5BBwaQ56igkjK+gpGAzk1LTCOckn71ACAHPShl5zTwc+v8AjQQCMGgC&#13;&#10;ILgjNBGTx1p5BPakpgDZ9Kafm607p1prLx1pANznP0o69KAAT9OtOK84AqvhFqRlW65oIIHSpCpA&#13;&#10;ppHrRcZGBzmgrzTmz1FC/dyBVEpjSCKNvzZNOJyPrTRwc5pXKGsTjAow22lIPYd6Ug9M0nInlG8q&#13;&#10;ME0zHGf51IQCOaRl42gVSG9iNRkc01gRn/CpApHH40jLnjNBPQaoHTFDY/hpQCTnNBBzQIb0bGMU&#13;&#10;3BLdakIOSabtIPzGqT0ANopuwDkCpNvbNNIIH+NFxjQP5/nSKCBzT8MBzTcHrnvR0ERsvJApcAdT&#13;&#10;TypzzSEMBkCqAjfgZ5puM8mpQMjFM2HGQaAkMxnrTXVVHIqZlJHWkZeORQJRIdo6mlYfMOKeUOeP&#13;&#10;yppU+lArWQ08cdqUEYyaCCTjFO2kDB5oKQ08f/XppG7vUhx196ayYJIPpQG5Hg9KTOeop5VicbqQ&#13;&#10;/eoJ5RhAB6UBgW5qQoSd1NK46igmSYwDJwtIR2xTlU8c9qCCwyT7UFLWIwfe4Wl7ZpyjgmjaxXHS&#13;&#10;qFyjSMjrTWGe1P2HbyaUikmPlIipHWkKknOOtSEDbk+tIM5wTT5jPlGHrjFIV55qQD1FDBc5xRzF&#13;&#10;OPUZsPVaNuDuxUgBBwaQjPfvRcpL3SMnn7vakbB5FPCjH86RtvpT5iSMA7t2PwoK46VIOlGMjimK&#13;&#10;xDg9d1HOeKkUNnGOtGwAYJ5oFfQiOQeopRyuKXYTkj86UhgOBQIjI5yRSbfQ9akxkfNSdCM0Dtpc&#13;&#10;jwBkEf8A1qdtIbn9P5U73Jpx55FARI9pDZFCjjvinEcgmjk9T+VADQdq4Aox707bkjnNLtoHuhg6&#13;&#10;gU5OlIeD170ZYjOT+dAJi9DntSdR0pe+AaEG0c0CvcCgJzQUyMfrTmB6k8UpU460FDCmeTTWwOgq&#13;&#10;TjvTCPVqCZCAfNmn7fXH5UnIp+0sSM9qAiNI6DNKBwBmneWcZJp2ABg0FDB97INPBJ5NJgClwfSg&#13;&#10;nlGjI4NPA4yaTywOcU7HHWgqI3nFABzzTmXd82fwpcNn5qBfaEA6nPagg7hTwuRmjvyaBiZP3u3v&#13;&#10;SKCR9aftLLg0AEcf5FAhpz1UfWhTnJFOCbjSqgUbVFAluKOV4py4PWjG1MGlG7H+eKC7idW4p2wf&#13;&#10;wj6UFAsnI604DnigQgXPGadglcUoUsvWnKBjB/GgdhqD2zTuAMY6U7GAc0cDj04qeYpaBjBpdxRc&#13;&#10;4pGAzwTT9oYYxTiLqIoz1p3Xn0o27TjFPx70yhvB4I705eee9IVwefWnBc561Midbhzjj14pyqoA&#13;&#10;wO9A+71pw6Z/H60rlAOKcuSODTQN3FOXr0pAKR3H4Uq/exSheeTSJ97NAWHoOMUuCOhoQAnJNOC/&#13;&#10;L+FBXKJt9RTlB6AfSlCgncT2oHJoE1YBzR0OSKcgal25oHbQATnOKePu4waaNw6in4PY0FITB+U/&#13;&#10;5zQV7ZpwI6CnYxgmgBq9cEf/AFqeme44pNimnYPegAUZpybqAAOQTThyM5oAR8n+GlApwBb71Iqn&#13;&#10;qD2oAco4x/Slwc5x2/KgDJ607HGM0FJAANuDRgKOBTu+aB60DsHOKcp4xQuCcA04ZqZMS0YjA7cU&#13;&#10;i5xyO+ad7044C5o5ig4HFOVdpwKaOuCP0pyqc49KkAVcDilXPApTuxnFAzkZoAFHGKcMdaNvtRsb&#13;&#10;1oAVcGnbcHIpFBPBP4VIqk0Fcoi460v9aXaKXgjFBQc9cUfhRuP3aO2c0AOAHWlwAOlIoJGCKcfS&#13;&#10;gBoxjinDNH4UoHc0AITxQvTmgjDc0JknINADmPA4o2ZOTRtOcEU7n1qeYCMcNThg/dNOzzijGBxV&#13;&#10;CWgduKQgnoaWigOgh64oCDtS4NOC560E2GgHHApT/dFKGA4pe/SlcsYPvAU4DJ6U6jrRcBrAA5zT&#13;&#10;fYmpDnrTWXI4FKJMhvWjGe1O24P0oIwcCqBEYBDZxTjmlKnOMUEYGaB8oh9CKAMHgU4dMkUKCR1o&#13;&#10;GMAw3SjtwKeBzgUjDBwDQAzAI5oCgdKcOKMcUANw3ehVyMkU5VB4aincBrAkUmFPFKckY70oyOpo&#13;&#10;TCwzBIo5zk04gZ6f/XobaOtO+pA0ZHFOxzgUh5pVzTbEH3gaQgL1p9HXipRXKNBCnrTj05oAPWjk&#13;&#10;fLTvqPoNb2ppx1zTmA9aB15PFUQ0CYxSnOcikUZ5Bp3vQVy6B70jAZ6Uv4UmRnGamJQnDHI/ClIC&#13;&#10;jOKMc5pcEjGKq5C1GjaeNv6UuPm+7SgEcBf0oOQaB8ogABINKOOM+9BHOATTlAAyDQCQ0eopy4zw&#13;&#10;KCe1OxjpWZQEZ7//AFqQHnBpcsTjFINvXNMmQpz2p0eepFNH1pwbtmkEdx3B7UEHpSAkHkUq/d5o&#13;&#10;KCkBJPSlHv60MQpyaADHpR0oyQOKBz2oJkHPegdduKXaAOTSqO545oGlYFU44FGc8ZoycdaVcEbq&#13;&#10;Bi0cHvRQvSpbHEcACuPSm5OetGaOo60IpoMHGM0hznIFKKOalkDcnPAo6CnUjdMU7gB6cUZOcYpA&#13;&#10;eaCfmyKQCkkHP+TSdTgmjOeDQcjkA0AAJPFDsM9Kbu280EknINAG2c9qTbn71OPIxR+Needz+IQj&#13;&#10;nNHNLR70FDSo6mjb3Ap3OaAAOlBHUjoAx3pzKAMgU2tBDW65FBXPOKcQD1ozQBGRzjNFOYY5xTaA&#13;&#10;E2+9I4xwKcSB1oPIwaAIzntRTnGOgpvvQAxs55pKc6k8igIetBMbjSMjrQT70Ujc/nQUNKkUlSHp&#13;&#10;UZ9KCWhCMnrSFTjApQPUfSloKIyMUU7K4yRTTjPFBmHNNyD9406mhQTyKpMBtGRQAT0FGPancBv3&#13;&#10;qaQQakppGetJMBvakIz2pxUjmkqgEYcdKjbnvUjZJwDTCMUEyGspzwKTbzjNPpuM9aAihu3vimgb&#13;&#10;WyakK5IxTWHPWgHGw0jOOKCoHejaByBRjPLUEiFDngUhUlcgU4s2cAUu0DpQNakRXPakK4HFPII4&#13;&#10;prDIwKBCY44pKdtzjIpMcZoAZsHc07AI20cmgDFX0JQzaR0pWUAZo53bqUjK00UMprA06kb3FAMY&#13;&#10;VIHIowcZp5A/iNIVOODQJbDcEdaBytKR6Ck9qBMbgdDQpxwaVhntRtHWgNhHHNNOO9Obk03AIoGN&#13;&#10;AJXk0MmMYp1BGetBBGUH3aCoNSEZGMVHgjjFACYAOaQr1p6qTRtzQBHgj5gaQL6VKwXpTcADFADA&#13;&#10;vJpu7JIJqQ9fmpp96AGty3FN2445qQADgUHOM0ANK9hTSrA8VIc44pu053HrQDIypNCJnpTlxn5q&#13;&#10;XjOBVcxPKM2ZXrTQCTyKkIxzSEAmpKEIVuBTSP4acACMikYDPNVzBuM29xQQAMinHls4owOpFHMZ&#13;&#10;kaqOmcUFWA5FPbJGAKTth6oBmOMUm0g5FSbe2KCmKXMBHtGOlJtJOBTzx2oAwcfjTCw0ocYprLg+&#13;&#10;9PYEkECkOCdxFAmiMjPWhlwacwweKD70CfYaFoK8cU44HSj6CgFEjIA6UYbtTiAetJtOOaCWM2no&#13;&#10;aNoAzTtpAyaaeeOaAG7RjBP0owQafj1pBjrigBu04yDTQd2QTUm0/dHSmjg4oAjZSD1oCnG1acQW&#13;&#10;PC0BdpxVX0Jt1Qxk3YoVATT9uMHNLgdqkpLUYV9Oaay9xUgGOD+lIwwcA0DZEE3Hk0Bc8ZqTGD0p&#13;&#10;oXkjJqkIawbuKaVVucdak/3/AFpvOcYqiZDSozgGgqwPGcU73o5oGiMoRzQFz89OIJGKFIXgmgXU&#13;&#10;btOdxpGXndUhHGKRlCrkUD3I8cYNN2sO1Shc4pMHHIouLlG7DjFN2kDntUm3A60h44H50FDCA1Rl&#13;&#10;dvOam6HIP/16awXHSgloYVIGSKRlOeakYYGaRhuFVcLETDJppUluKl2Hpj3pCjKc7c1VyZIjK7aD&#13;&#10;0p2AR1o25GMD3oAjIDdfWgqc4AFPIAbaDSFW649qAI8dj/KhRk7WJqRl5xn2poUA5oAbtHTNIwz3&#13;&#10;qUpxkimuMfNmgCPb2zTdrEVIQAOtKEIFAEYAU4JpQoNOCEL1oKqP8aAG7TikKk9//r0/60ig9CKA&#13;&#10;I8AHpSKAzde/pUhQ54NAGO3zUCI9pz1o288U4KAc0nIoEM2kHimvnHIqQgg80Mhx1poNWN6/dFNZ&#13;&#10;T0NSbDndjPpQy980dQZDx0NGwgZH5U7aAMmndOKslakYz1pDy2P8iniNic9fWg8HignlI9vzZH60&#13;&#10;NlenSnMpLfzpSvagqxEFxxtpSo28LTwhxmlwAOetBSj0ItvPApwU9Vp5UHgDmk6c9qVybWGtjHqa&#13;&#10;aQFqQJ6L0owOv9KYuUbgDmkwSelPA9qCo6YNTzDUSPHGM0FeOeKft54FKR8u7FUHLcjIxwPwpwBy&#13;&#10;SRTwuBgjvSY5oDlsNAGeacRxnNIy4H9KeBg7gM0FJEbAHGKaFbOKk28520hx1IoM5CFAfl5py5xi&#13;&#10;nBV5YDvQOO9BSQbTjGaMfjTsHOaNpA4pFWGbM5FOAJ7+1KnX5qXgnH+RTJE6rxShcLyOKXbjGaDn&#13;&#10;oelA3oAXIyKAgI607BAz/k0AF/8A61A7CBTtPtSgE/LTwOcDpSADODQMNhByBQIyTTsYPXpTsAj5&#13;&#10;anmGN29hQFOacEJ6jBoVe55/pQpE2GYychqeo9P1o8sk1IFBPK0cwJDcZ4oCEc1J70AEH5qOYfKN&#13;&#10;HXj8adjjmgKQAKdsA6UNjFQckUjKCMnNOVCRQVPUGpC2g1gSacAc7gKXYSME9qUL25qrh1DBJyaU&#13;&#10;gnk9KUZz0p23jpU3AFXnj9KVQBxmlUA9BTsDHzUDGgehp3l+h70KBnpTlznigaFRBjFKsQXoeOlO&#13;&#10;AxRwv3hQPlEUDOc0KP4efpTsHrspVHO2gYIoHy/5NPxzxSADH8qdyDgigAAHNCjHIHagjilUHt6U&#13;&#10;AKCe9Ko+bNAXnmngbun50ACk4zigjjNC/TFOHXGKA8huCPw9akU5AyKTbk8ilK4Xg0AAA705Rn86&#13;&#10;MbhQBg5IoAcFbrmnBABQGIIFOUDrip5mVFXEVN/JFKAcYFOVccj/APXQF2nijmHygAfvCnEZpASP&#13;&#10;vGl4HJpJjALkUqg5/GnDaOBRjnOKq4BGgHFOAz0NImGNO28/LUMAxyKdjtSEDoRS44wBQAAYpwGO&#13;&#10;QaOQucd6d15oKQZooGBwKMcZoJY4YPy5oycGncE4pPdaDQVVyKevTFIo46/pTlAHXtSlsA5VBHNB&#13;&#10;QAZoXgfrRnI5zUoA28UBc85o2rTulVcAC7e9AJ7UdeAc0Dnii4DkUEZNL1+WkwcEjrSj1qL3AVVH&#13;&#10;QGgKCeKMAdBTlUd6AGgGgggc04DPQ0ZO4c0ABHPWgru4zSsCTnFG0E4poaEIIIWgqVGQfwpy4IwK&#13;&#10;X5dtPmBoYBg9acMHjNGzIzilCEdqOYQmP/rUYI4pwX2pGOWqQEJOKOc0p6cH9KVsdKpAN5x0oBFK&#13;&#10;Rnp0pAeME0RAKQ5zwKcy7hwKQgjqKdwAjJxmkwOppSCOMUYGQaYDQpUbQ3404e5oIyOabz0NAAvX&#13;&#10;gU4gHqKFBAwaKAGkEHmjHPP4045poXOMigAJA+UGmkYpxAyQab06UAA55FB5GBR2yKXGByPegBO+&#13;&#10;cUYH3aF68mg8UAJyOg7UuRQwxxmgewoJtqGOKAc85oAOOKAAKCh3Rfvdaa3HNHX7tDcjmgTGt/ez&#13;&#10;SADGc804DIwaQLhulaE3HbGB60uCeBSLxTmODkGsyxpBHWkUY5PWlGScU5lA6U0xIaRxg04A4+Wj&#13;&#10;5W5WgqGHBouKIAsTgmhjtbNBwD1obk/yprcoMYORSAnoen86VTjgmjCnoaoAG7sc04ZpmWU8fd7U&#13;&#10;/wCtJgGMHO6kAHUUoOe9FJbgIMn2pyDLc0KM8UuMHJPFSHmA4bk0DI4FOooAOcYzTQCOO1O7UjZ7&#13;&#10;0AB3EYpQTnNIB3pcYOMUE9Ry/MNxoA3dTTee1KrYOM0FC/7xpwI9aMgjikG4DkUAHOOtIOBgnFKW&#13;&#10;FJw3Of0oAcM9aDzzQOnIoPtUBcOcc0c0ZI7UDGaQAcimtkd6dTW3HoKAAZzjNG1aFADYoY/N1oAQ&#13;&#10;8dKQsxGKCD0oPTg0AGeMYozjgUm7tilxmgDcKkDBFABPNOIwMtRgjivPO77Q0AnoKDkHBFP24OVo&#13;&#10;PzA8UFDKCcDNFGCTzQZjWJI4ptP2imsv8Q/KquAlHTtRtPSg+hFUAm3J5NIE55FOoJx1oAYdvYUl&#13;&#10;O2HsabQAxwR1NIAScYqQgHqKb8o6A0ANoJ7YpRgZBpM84oAaykngU0jBwRUmRTWIPGKAG80jAnpT&#13;&#10;tpHJFIRkYzQAwjtjmkzTmzTaAADHaoySG4qTmkJB4IoJkMPTBFJt75NPZGI603B9KBWGkc43GmlC&#13;&#10;DkCpMYNIQTwKB8oygjnNO2nHFG0jrQLlZG3XmkxuOQKfyOtNOQMA0CGnIbFNK59acQScEUbTjJqu&#13;&#10;YBm0n7opuCDyKlAwMCmYy3IoTASmyA54pxUlsgUEdyKewPUj2knGKABipPwpuzJ4pcxLiRk8kCgc&#13;&#10;LkZpxU7vpQQR1FUHKxpwVyKaVqTFNZTnIFASG4FG0elAQ46Uu1sdKAtoM29ttNKHHIqQDJ60deDR&#13;&#10;ckjppQn+KnEEdqBk9BVJgNIA6ig7T2pxXnNBU+lK4Ee3dxR1HAp+0dqTac5pqQDCu7k0nlgHin4Z&#13;&#10;vmpOfShMLDSBnO2m1IRnvTWGeaOYBhHfFNwO1S7T6U1lx2p8wmMwQMikqTYxGSeKafl4IOKZNmNG&#13;&#10;cZxSBc8mngdzxSBf8+tJsaQ3AAwKTkU/bkY/Wkx6imDiMKk80nykdKk6CmlcjgUBYb0NMKlelSlP&#13;&#10;QU0oScYoFYbkEEkU32NSYLdqCvPSgRGw5x70VJt4ximlQen/AOqgBijjpSnAHSnBW60GMFcUDSIw&#13;&#10;Dg5NNKeoqQqc0EDPIoFykZGBRnPanle5H/16TaD0GKAGP0zSANjipGTjimEdhmgloZRtyc4pxHHT&#13;&#10;tS7FNVzByibD6U0rng0/p170pzUlETqccCkOMZ21IwwMAU0rtPSgmxGVLcnGKNv8WPapCO2KMdxV&#13;&#10;cwrETLkcCkKANgipDjpjvQF+tHMK1yMoOwoK46mpAo6FaCB6UrlcpCwzyc0bSByKeRxSYJFWTYjY&#13;&#10;9iKNv3sinMnO4igg4zigizI9pPagAdqkI/hxSKAOgoLsM2n7tNI5yB3qRs9KAuDnFBNiPaAOnegq&#13;&#10;CeKc2M8CkHsD6UEiMmDkUgXjkU/HQ0detBfmNwpHAppWnAbeTQUJPJoE9SMqeuKbtIyGqTpxQoA7&#13;&#10;UEkbL8pyDTShJ/xp75xhqCpUZouTbUZs9TQQDyKk2nPSm9O1O5bViMBifuUbMnkVJjvSPwM0+YQ0&#13;&#10;Lnk8UpUDkj607HvQcYwRUgRjB5NNYZNSYOcYprL8/NVEBpBK0jLgZAqXgr8tNJzwR0p3AjKE9qaf&#13;&#10;QCpPvDAFIBnkGmAzBHDUmFzg08rnt0o2HJwKBDSvPyimuBnAqQZzTSgHJ70DIgARSdegqQpznBox&#13;&#10;mnzMkj2ZOQKMdsf/AFqkAwOKTBzRcNhjAZwR1ppTB5p7DBpCMHNJE7sbg9Ov1oKqeMVIUGMheaaV&#13;&#10;74p3K5SErk804qxAx9Kew7Ck2ccU1IoZ060FQw6Uu056UBc9KLktMbs7GjY23mnldvFIB60cwbMZ&#13;&#10;tP0ppUAdKlIHpTHDE4I71SExpUetIY8dv/rU5hj5acM4wKBDDHzuJpNgJ+bp0p2T3zQRzyaCkkNY&#13;&#10;cU0hT604gngg0hAIwFoJYxxznFAXjIpxUHDFaO24U7k/aDaP4RimMnP3c1KvzDBBFJsbPAoKI9v8&#13;&#10;qQepFSBQe/8A9ejbtGcUiba3IzTcHHIp7L3ApgBzg1QwBB6CjHOAKdt70bc84pANVdpxQUHUincj&#13;&#10;5qdkdCKVx6WGAfLkUhHoT+HapOAOR3pCuHyVoAaB3Ioxml5xxSqMrgD/AOvQAzaSOTRsA608Dtik&#13;&#10;ABGCtO4DMen5UvIHA/CndOcUYxxV3AMcdKay85HannaR3pCpNK4mCjK5oClhxShf4SDSgYbpSchJ&#13;&#10;CBGIwc0q9MAGnfhQQAuAKRQ0rxlaAnOKkPzDAPWm4IpqRNuoDgUqgk5oVegzT1HbFK5Q3a3daFyT&#13;&#10;xTsdjQU7U+YBqZAzntTlXJwRQBjvTgCD1ouINh7U4jbx0oUY5pTk8bf0qRiYPUClUeopcHoDTioI&#13;&#10;3GgBD7ClAzyaNuegpec7gKAF24GTS/e6ijkDGKUAdaAGkAAD3p4BPWhQvQinDqCB2oATnrS7Mjji&#13;&#10;noABzQcDjb/9agroNxTgpIxmgqcU4c9qCbEZTnPpUmMDpR1XGKAD1x+FA7DlAxnFBHPSlAxxSnrj&#13;&#10;BoK6AgwMnpmnKo3ZpqjJxT1UdBQQhe/NOA3DrQuCcgU7GeaDQaFXrihQQ2cdf0p4Uk4NLtIPAoAQ&#13;&#10;EZwfrSgetCjJyRTgPQUAFOCYOQDTakwOwoGhoAB+tOUHoKMYNPXJqZCEHFCnPJp207jxQFxz/k0X&#13;&#10;Bi4yvApcfLt/2qXBxwaVV7470cxURFBFKqnOKdtB6ihQB0FHMHKAUDHFSAHtTRyeadgKeD+FSUtA&#13;&#10;APXH/wBanEd80gGetKfeglyDGTTivHSm4HrUn3hgigoao9adj3poyBxTh9KaAVRx16UqnnFKq4pc&#13;&#10;YpFRDrR+dB6UpJI3YoDQUDnFO7Ue9GG60EgBg07B2/hQBg5zTsE9vwouUogRnvQFLCl2kjIpSM8K&#13;&#10;KVwsA2gcA07ryKFGBg0oB64pSKEyaXgDBHNKvrS4Bo0sAozRR/DuoIyvSpQAOORTguDnPekwMDin&#13;&#10;DB4AqmwF69qPwpyr6rQR7VIAoUjpQOTyaRcnilUdzQOO4u3AwD+NNTvxTxRg9xQOQhB7UpPqKPrR&#13;&#10;jvQSOTBHNDr3AoAwMFaNo680FX0DAYcUA59aFHPGaUACgGId27g0jAE96fjvim4Oc0CAAMOBQwzx&#13;&#10;jmnAd8UhBzkCgQgXIytGFHBWnd80HJ6UANB7gU1s96kA54prAZ4HSgBGz0NJ70Mfmp3G3gVfQBBt&#13;&#10;xyKQDJpdpXjmlGVpSAbyOoo6UoBY8mkHXmhMBCvHSkA7EmnMefloxntVAR8k0qjjJpSOgFLjHb60&#13;&#10;AMxjt+tOwSuaB05BpRwuCKAGlSDnFIw4yKdgsN36UBSetAAVyenahjk9aG9PakPBw1AAoPpxSUuR&#13;&#10;0UcUntQTcUrkbgKQkHpSkZXFK+cfKtBQ3GOlGDnNKVwcn/8AVSsCB0zQTyiD1zSr0xjtQFycUu0d&#13;&#10;hQUNAOc05gWHWkwxOSaCSKAA/J0o24XGTTuCMEUHjrQA35k+Y0Fed2KcxJFN28Y3d6ABuVyBQF74&#13;&#10;pQuOSaCcjigA2qelKPQ0i9OKCB1IoAXjsKCaOp6UUIAB9AakIyKjGe4p2SPzoBBye1OzjjFC+tNU&#13;&#10;dwaAHKOxpHYg/pSjpxSMDjINAAPu4xS5xxiigYzzQAcnpQoJPFAXK8U5VJBBoABnPJpx45Aox7UG&#13;&#10;gBpGcGlHHQUuARjbQc9qVwAHPagnjOKOaGOetJbgHOaKMnrik6LzUgKfYUnbkUuPQ0D6UFb6jcYP&#13;&#10;8qa2Q+D6U9hTGJ6en61URSDJ9KCTjigYAwKMYGFokIjBOeaczccGm9DyKGyTwTRygdJRR70V5p6A&#13;&#10;UfhRzR0FADSMA8U0A4zmnEEmlI4wBQLlGHPagD1pSpAzSUE2Exk5pnPWpAMdqaw4z70DY2kYE9KW&#13;&#10;iqTJDp2owP7tFGe+KOYa3IyMdKTHOafjI4NNzjtREQnB4ApmOcYqT3pu05zVXAb+FIeDSkEdaKAG&#13;&#10;4OOTTW4NPOc9aYeeaBiHrSKCDzTqADnJoENZe+ab15pzDAyDTcY4oAKTHG2lOc0YzQA04JximkEH&#13;&#10;mpODTWGBnNADG3dqTGehp2M84o9qAGMOeRSH2p5wOopHXuKBfEM2nOaUkgZFFB5HBoGNION2abgd&#13;&#10;acVbHWgDK4xQTbUaPpR14IoIo6c0CZH7Cj2zmnKMnmglemKAW40gnpTehw1PKkdabyeoFAgIGOlM&#13;&#10;9xUmQeDTSN3IoAbSHjnNKFJOKOaq+gDWHPApuMcelSD6UnC84ouFiNlB60m0g5FPbrxSYz2qiWtR&#13;&#10;oXPUUAkHk9accU3GD0oDbUafpQqlulO2nO6jaFXg0Ba43HOKawzwBUirjrTXXsDQOWw0rg4FIQCc&#13;&#10;Yp55NBHHSggiOfXvSEEnmnsuO1IRngigBoGBzTQu4Yp+ADmlxg8CgBmz3pAMVJj2puMr0oAZjHag&#13;&#10;L60vJ7UVSYDdh9aFAIp2e1NOOoo5gGkYOKQYPSnlSeaaABwDQgG4I4/lTgMCjkGgnHahANf2/SkC&#13;&#10;HtT8U0ZDc1QmIUI+YmkIxUmCTzSFc1PMMZ+FIB2pdvPFFVcBrgntTdpHBqT6UjLnmgVhmc03YMU4&#13;&#10;qewoANBA0r81N2k5qV1xyaY4OOKAGnk0hUk5zSlCDzTgMjpQAzbkc00qT8pqUrimlT1oAbs7ZoK+&#13;&#10;lOPIpB1oAYRxigU7AwTSbe1AgAzwKQjsacoIbBpGGTxQMjI6EUmCDjHtUmMHkdqTaM5NArDGXIwR&#13;&#10;SKMU9h600VX2RPcQgEdP/rUmw5zn604DPIowfSlcOUayBu1Nz7VJ7U0ru68YpoJEZQZzikVTmpdo&#13;&#10;xntTcfNyKozkhqpjrSAZ61JgetIV4oKIypBoCsTnFP29yDScjjH50E8o3A9KjbC9c1NyTim4JU0D&#13;&#10;tcjZTnkUAZPNPaP5uTSMOaCBGGDgUwrxytTYBPIppGPmAoNHqRqp3Yb8KQgA7SP4qlCH7oprAZ5F&#13;&#10;BDVhrDI+UUjDjkU8AjqO9IQGP0oBkR4OcUAetSMpzTSB1oEJj5cYpCPl5FO6HFB69KAIxgjIpCM9&#13;&#10;KeV/hFNYcZAquYTEP0pMEFuf/r07FBB64ptjEGOgFMZccYqTaM5pGGeopX1AjfIzmkUc5Ip5xjrS&#13;&#10;H0FUA1unFNKk8ipOD1pDjHAoJtdkW0nrTjEAM5p46dKQbs80DSsNICj+dNOQcipHA6YqMjd/FQDE&#13;&#10;fcec0mMnFOK7vvUoAUUDGHk4203C/eAqRlJ6CmlSO1VEQ0AEcD8qApz0pwGOBRjI3dqkkbtA4PWm&#13;&#10;nOSc1JjPAoIGOTVXK6Ee07s+1IR0NPOM8U0xfMDVEDWPPSja2KUptbBpT15FADXUFOf/ANdNxg4N&#13;&#10;SMM8UbC3GMUAROoPGaNuRwKeY+ODSAc7aB2GYP8AWlXnnZ2pcHd0pcZOKBDWQt2pMdqeWHakK5Tt&#13;&#10;QBHs7mm7MH9akKknrRhhyRQA0px0/wDr0MoUfKKcMDqaGBHIoAYRupEBBwacU+X6UKoJ4FAABuGF&#13;&#10;oIxwacF44FBQY60FW0IypPb86E4zT9o6A9qFX0H1oJGnA5P4UhB7elP8s9cUbQeCDQAwDnmnOo6U&#13;&#10;AYPzGlIoAZsB5BpyqxO6n4DDpSc9KAGlSppcZOMU7GTzShec0ANCns3/ANahBgYNOKhTjFKEB6j6&#13;&#10;VV9AGYH3vSlxzkin4/jIo5PBqQGqpz16cU5TuHBoIAGMflToxuHFACEAnAHtQFBOO+KXac4ox3Hp&#13;&#10;QAijjApQMHOM0AbeFpyjuT1oAMcfLTgMdqFB7UcnmgbBQc5FO24TpQF5zzRyOM0CDoMClwAMEUbW&#13;&#10;xuIFKF+XNABkdD+VAUnpSldoBpyqRQC3sIB2NOQgnpTlXvikC7elBVhR1pe3NKF5GKVkxk5oKEHI&#13;&#10;/SnYxigA9MU78O2KBAFKnGKaRk9akAAOKNuece1A7XEjAzTyD94U0AqetPwehoF5DVXmlUYPWgL6&#13;&#10;ClRTj9KBWF5HanJhhigKDwwpwU4oKBOBSqD1JpRxQMcY5qVoVIMc7f1pxXB60BDjFLnHBovckRVA&#13;&#10;HFSAZTgU3HOacGwOlK4AFyTkU4A56UhGT0pyjHIouAozndQq45FAGO1O5ORSAB6AU4AkcGk2gNyK&#13;&#10;fQaRQpU4zSBcmngADIpBuPGeaAEUcZBpwAPUc4oVcDBpyY6UAJgHtRsbOTz/AEp20AdKXZ3NActw&#13;&#10;IPY0oHrShcilx2I/EUD5RAMYFKB83SlGCM4pOCNwFAhw5OKcBk/MOlNjB708D2pNl9AIA5xSN0yP&#13;&#10;/wBdKelIowPai5A5SQM07GW6n/GmqpXlqkHai5UQUHdwKds/OkXOeDSgADJqChw6fLQMdqOvIowc&#13;&#10;5oAMEnin59qamd1Pxz0oGhBjqKXHbFAx0AowM5xQIUBsYFKQCNoFAVulOxzzQA09cY+lOBHag9eT&#13;&#10;SqM84oAXJ29aUfWkAO2nYOOBQA3binKDnFN6HrTlAHIFADl9cUKDzQmVXk0c460AABB560Be1Cg5&#13;&#10;606gYUBTtJwKM0oDY4oCwg5PWgLk4FO25GWpQMY4oLQwhs4oIOevenEEng0u0ZzQA0D1pGOOtPAp&#13;&#10;GG5uKCWN7ZooAJ4H4Uu0jqfyoJBAMcmkZcHp1pwG3g0rcckUFLYiZSDmlIz0pSuSSaOKCbCA5FJg&#13;&#10;H7x70BSDmnH1xQAgIPag+mKQDDcU4dORQWNIHamkU5hg5AoH94iq1IG4HWgrgZ9acBk9KawPShMA&#13;&#10;HOMd6OO9OI6cc00+n86oA5B4FDZDYoHBzmg9c5oATB5pMcYandqM0AM2kDNGDjJNPI4xjFNxgUE2&#13;&#10;HYB4IoAxxmkxjoaXB65oKAA46UHihQT0NKBlsGgqI0ew70pJ9aCADighuuaCQ6c4oIJpSQRgCkPJ&#13;&#10;4NABSjnjNIOlKOlACZx0oYA80e9HOcigA6cmj2xTlNNIzQAEcYFAJAooGe9ADkGBmjbxk8UmCOSf&#13;&#10;pS5DL1oAAeOlKMdqF5GSKUZxzQAbSTzTduBwadgjpRj0oAO/FHbNHFBzjigAxzijODgGnKuPmpuB&#13;&#10;1NADlbJxS554poxmnADGRQAvNBz1FIfXOKB60AICd2DTqDgHOKBwcgVMgFA70hHelXkYxSfSpLYm&#13;&#10;DjC0g5HJp3PpQQccUECLkDkUvAHFIM7qXk9qb3LWwhyefamck4pxI5oJQnmkJjcc9aDntSnG/IFI&#13;&#10;aCSNvXNFKR81JWgHTFDjNNAyM1IQc5FIy7uCa8s9AZRTgmKRhg4oBiD6UUcjqKDzwRQAMMjFRkEH&#13;&#10;FSYGMYpCoIxiglsZTT93pTiMce9AoCQwrgZzSU4YByB3xQ/0oJG0UdegoOegoAYcj86VBnNOIz2q&#13;&#10;PGKAAcGkwG5IpfbFFMfUaVz/AA008HAqQjNMYYPAoTGxPfFNfG3pTqOgqySPBxk0YOM1JTWXHOaA&#13;&#10;G01lJORTqQgHgigBmPSgA4zUmB6U1QKAG4A6Cg8ignJ6UEZGKAG8j5aa2VODTz6EUhwvGKAGcn+G&#13;&#10;k2gnFOweuKTb3oJiIUAGab04xTiny+9BG0UFDaQqCeRS0Y74oBjNpzikP0pwGHppHzUGYYx0FJg5&#13;&#10;zS0cg5AoAbJTakK7utM2/NtoAaRnjFJtx0pzDbSAfzzQAhyTkGmkEGpCoPFN2c8GgBqjJxQQQead&#13;&#10;5fvRt5zTfkAwj/Z70ir3zTm55xRtAOQKaegDWAx0ppUDkU/AznFI2SeKVwGKCKVuRjFGO1HtVgJj&#13;&#10;ByRTWp9MZOc7fepvcUhPeg9KCOOaXsDVEDcY4xmkIGelOoOD1oGrdRhHU4pPwp20Y6UEDbigBvOM&#13;&#10;AUdulOVQRijYDwaBEYHXFNxxmpNp+6Kay54FADSATSYAGKeEoEYzg0AR5IPI/KgoCcinkDO2k75A&#13;&#10;oExjIM4xQVOM7afQVJ5xQCIyCR0oHrTyOcUhUA4NAxpoOe1OEY60EHAGKAI+QeF/+vQQPSndaCOe&#13;&#10;lADQmfmxQ64XAFOK44xSMO/pVcwDGGBxTdvy5qT74xTQB0FUTITAbqKYR7U/AbqKCoPagLMZjvj6&#13;&#10;0Y5zTsc7RSFcHigkQ4IwaaQNvI/KpNmOppGG00DG8YximADoVqTFJtGd1AhmCeAKa3A4FSAAkjFN&#13;&#10;I45WgBo3ZzjtRyOSKk24XNNPIwRQBGetG0HinFecZ7UvA6CgBmzfTdvbFSBR1U00Lgn9aAEIzzil&#13;&#10;IDDmnFO4ppAJ4oAaUOc5ppHYipCKbtHcUE2GN0xikK7RmnyKKQgBaLksbt9qMbei1IsYC4prccA/&#13;&#10;nQX0IypByRSsOafg54FI3Sq5iUM28ZxQiFuSKcnTPrQQB8w4pXHpuRuMjpTSuDjFSbT/AHaMc1ZJ&#13;&#10;GVPpRjJxTwuDnNJsAORQA0jBpuOc7e9SFQOKTbuHAoAYUwMmgpxwKf5YA60nI6mgrlIwpPGKGXb8&#13;&#10;uKkAGefWmsoI+YUEuOhGVGOlKQByRTwCBkimuo6+tAraEYGKbsB5YVKBgcrTdvc0EWGBQRlRRtxn&#13;&#10;NP2A84pfLyOaCoojGAcEUMu75cU4RjPPFHl4/hoCxEUA4ApMYHSpCgOaPLyck/8A1qrmFZkRXceB&#13;&#10;Sqm7k04qM5PegKV/z0o5hW1I8YGVpFBBxtp+3tSbNvQU9wGsoLZU/wD16QIM8D/61PxzSFQGyBTA&#13;&#10;btHQChkJ7U4gd6CCB1pXAZtwfu0jcHBNOUYbOKNg35FMBmwdMUm054HFSkf7NNZecCgBhHzDAprj&#13;&#10;1WpCpHUUEZHSgCPHOaMDPFO8od6CFA2nvVXFYiZcDpQRjgetSeUKQrzg0Ni5RpRSMAUKMHPWnMDn&#13;&#10;3oK5NEWUhu3IwaaV2twtSY7mmhD1oiTIb1PIpoXuRUiRnGcUFMnmqDlI9p7ijaf8acVAJ4o27R8x&#13;&#10;oHyoYRjpSbQeakKrjAqPYTnaO9Amhu3nigrztFOMYPFBQKMYoJADA4FIFHcU/YBxmkI54oATGBwP&#13;&#10;ejotGMHp+dOKelBURvB5xQFA5ApxXHGOKFHHOKAiNxgZpADnIAqRVJHSkCjJOKB2IyvOcfjQenSp&#13;&#10;CuDwKHAA5/8A1UEDQBn5fxoxkZFOROOaXbnigBgHtTiC3NOKkDaaMcdPrQA0oc9KApwMjvTiMHAo&#13;&#10;K4HXvQMFHGCKO9A4+8PwFOC92FAhrLzzRGCCQp/CnAgnG2hVA6jr3oAcBxikIOMj/wDXSqB0xSgA&#13;&#10;cAfjQA1Vyfu9qdtJ6ilChWxml2jtQAhHtQEB4xSgcc0vPQCgAAA6Cgxkj7tO28ZFGD1WgaGqpzjF&#13;&#10;OC44UfrQFBGRT1UdPzoHYbt46U5V4wDxSlFbjFORc8E0C6gB2oMeBgCncdCKFHY1Ny9wQD+7S9eD&#13;&#10;S+Xg/KfwoGOtO4BtHpRtBHSnFRt+7zQq5NSRsKAAcAdafsPekK4OKUr6H2p9ixuMHpTthPJNA4PX&#13;&#10;2p3PUChsAUYGMU7bx92kAA4xT8ADGaV2VFDdlKMfdxSqoFOUYOSKRIkYPpTgig5xSBOcg05V75oK&#13;&#10;iARux96AFJ4WnFc4+lO25NA2NC44IpwHHI/+vQFyOKUAHkj6UC5RFTPIH4U7kL9yhQQNu2nY5yaA&#13;&#10;6XDBPajGGz/k0qjnIFL/ABcUAu7AENwRTh06UbecgU5VyM470FCr92gdc0q8dRShc9qXUAxgZNLk&#13;&#10;nBAoUccLQqAHdjmmA7OO1GM9qGwOc8d6cBgHNBoABHalC+vrmlx7UpG01PMAmOaFHNOYZo2gDAWn&#13;&#10;dEyAAA7SKd+FNxzup3BHNISYY70ADsKcFwfpRgselSOQYHFOGc5xQqmnAHpigfQAc8YpyqSMYpFx&#13;&#10;6U5cqeRQXHuKV2jIAzTVBIzT1HFIqj0oEw+8elOpoAJz/FTh9KBC47UFW9KXAIwaULigdgQbjwaU&#13;&#10;jB5oUAnAFLt+bFA+glOCZGaQccEU5fu0Egq47UuBnkfSjANKFJGRQUhu31FKgzSoMmlTrxQDj2Bg&#13;&#10;DxQEBHIpw560UFB3ozzzR16UYoJ6ihAaVgAvSjaAME96ASVyaCgw3XFG30o255pcDHSgBASBjFLn&#13;&#10;A6Uq+4oPsaAEB9BRjByBSYB4xTsYPSgncavB6Uff607bnoKaB833aA5QIB4NG046ClPHGPrSjGMA&#13;&#10;0AtBpUj5vzpGGDgU44Py5pce1BRGRxQQOuKcyjuaDtI9KAsMyD270BjnFKVw2496Md8UEcrGj5hh&#13;&#10;loIwQMU4/WjA9KBDQoPJoHzcYxTqQgYxigrlG5PakHPGO1OK8UgIXpVokbyaCPQUqjjNBGBntTAK&#13;&#10;Tr2pTgjpQBxkmgBxA6hetN49Kev3aQDcc1NwGAk9qX3pzDnpTQc9aoAFAJHSnEfKBikUZ4oATOc5&#13;&#10;FB+lHQ9KUjPy0AAPHNIOO1ByOoo5oAM0dqAM9BRigBMkcEUoBJwaOvanAdDQA05zigKSvNLg8nFJ&#13;&#10;yDzQAUo4OSKVlz0pSNw4oAQ5K8CkVT0JpwULRkY3UAIowaUA4xRgHB96D8vNAC845oAwMGhRnrRQ&#13;&#10;MPejPajgU4rg8mgQK2BjFDdcAUmQB0oxk4xQApTAzmhflFIo+bk04qO4oACuRg0mMHincd6Fzj5q&#13;&#10;CpBjjgUiZxgil/CioJHKe2KacUv50p7LikaDTk9BRQeOKAvagnmAZ70n3RgUE+opNuOgH5UAmDDP&#13;&#10;am/hTmGelBC9zQKw3PNGKXavY0uAOTQVYjIUdqbUkm0jpSKPl5FBLR0tFFFeed4GmlPSnUnzUAJt&#13;&#10;+XimmpMYHy0AnvQBHgelNCkNmpHBznFNoJaG7d3OaGXHelC+poKjGMUD6DKOnJowc4FBzQQMChjw&#13;&#10;9JgjqKfyBmheB1oAjb6UBT0NKQQcUUFKJH0b/PNFOcc5pvPQUCluBGaQcjg0p3dqDg8ZoB3GMMHA&#13;&#10;FIRUlRkYOM0CDFNJ3DFO5NHXiqiAzB6ikOacFwc0jDABzRzANU8UtFHbNNuwBUZqTg00oO1Meg0j&#13;&#10;mg8A0DnigjmgQzJAxSc09h8uAKZjnBoAKATjpRijHbFADXXuaZ0qUqD2pjAL3oATtTCD1Ap5GaNt&#13;&#10;BmMYYHFJgjqKccE4NLgEUFIZnnFFKVwcLSZoDcRueCKYetSHFNCljnNAmrDaG5HSlYY70n4UCG7M&#13;&#10;8/pSjgc0tGecUANY54pvNOI4696NoPRqAG+9GM9RTmUAZpp9aAEK5ORSY3cU6k6U7gJg4wKafpTy&#13;&#10;ozmkkBzxQgYxxkYNIBgbTTmULwKMcVZmN2rnrRt75pSMilqbl8o1lweKaQQeRTtpA5oPI/zzTuMb&#13;&#10;16imgAjJp5AxwaQn3p3FYaFB4BpuOae3IpoHPJoJY0Dnmlx2oxQB3FAhBw1MPXipMetIVBoAZyT0&#13;&#10;pduOQOKcemFpRnuaAI80fQU8hSeaaeDxQAhGaQ9MEUtB5oAaDn5RQASduadgdxTSoNAAEx1NNI55&#13;&#10;p4601lIOc0ANK8Uh57U4Ag0Y5qtiW7jNvofpSEYqQjPembCeCaVyhCvPNNIIPSnd6NuDkVdybDTg&#13;&#10;jr3pCDuwKeQT1FN2Ci4huD1FAUheO1OxhcYoAOOf0qbjsNoYAHBpTyetJVEgc4waaVGOBTsn1o96&#13;&#10;BsjI9RRzjgU5hnn2powe9AgwMbcU0jnOPrUm04yabt5IFA+g05JxikK7e9PII6igDFAiPDGjGDzT&#13;&#10;z6CkK44/WgBjDIxSHpg04qQcmhgB1FBLWogJC8ikOGwTTscYppyBxQUAQHk00jaMCnIMUN1oJ3Q0&#13;&#10;Ajr/ACoPIxS7ecd+9KMY5oH0I8ZGKafantnHX2pCoNBA0c9KTgnrTwvGCKCpA9apMBrBccDNHagq&#13;&#10;R/FTtoIwaLlRGkbhjFJjHFPOR8opvTg1JTGMMdqT3xSsPl4bvSheBn1q+hnfUb36U089qcQC2AaQ&#13;&#10;8tjPSmAwrtwc/Sg5xkmnOOcZoOWHWgBgQ4pTxxThkcAUMB83PagqJGVA6/rS5AGc0pXvikOTwD+N&#13;&#10;BIjru7+1N2hOBzTjweaNwxk0ANAzzTcHfipCDjrzTCp3daCZIaRz8wpO/NPIH92k2nOaBdRpBHOK&#13;&#10;a35U5hkdfegDAxmquD3Ghe5/ChhxinEEDrRzj/PFSIZtOcGlI+b7tOA7Z9qG/KquUthoyowRUZGe&#13;&#10;gqQnK009TQmKQ3acdKCnvUhHA4pvSqH9kjXI4xzQy4bNPPJxtoxkZxQCt1GOQtNOW+XpT3680m4U&#13;&#10;EyY0gE4xQygcU4D5sA0bTnFBMRoyBnFNwCOQKkPIwaTA9etBQxcgcDFAB7Cn8KM5pDjoDQA1g3Sm&#13;&#10;svOeakBGW5prAYxQEvhIyR2FB45HanMvGTSYAGSatGYwD5uv/wBanFTnH9KAB1FL3wTTK5RAuTig&#13;&#10;rz1pQATwKUDDUXBjcHPJowyjpTiM8g0HO2puPYYeTj8/agg4BxS47/5FLjAzmqJEX5jSkfNj0pFB&#13;&#10;U5p3Q8NQVEbjJyTQ4yc4p+CW3Ckcg9vxouJ7EY6ZpwUnkiiPd3P40/BxjrQyRCMHFGcLinAZ6UY2&#13;&#10;9T3pJjsNwuM4/WgjPAFO2jqaCMg80NiEKknH5UFsHBFOAIbOKG7cd+lFwGgnOMU/G0ZFBHIIFOKk&#13;&#10;rzTAaFOQaUgHmnBTtFByOd3SpXmVsJtxkinbe+aDk8npTgeOKL6giMjBpwUnvQR3p3bmqJEODwRS&#13;&#10;4OM0DrgU4KTzQUgXgZFG3d0pdoAxSqDnAFJguwbNozR1OKdnIpvJNKLF1HL696cFz0HSkAx2p6gj&#13;&#10;kUSLSsCqcc0YyKcOmcUYycCpAaVPf/8AVTlGTtp2F6Dr60oGO9Adbifd4peBRyeo/SlA3ZBoABnu&#13;&#10;KcBk8j8aFGSKcFJPFACD5RinxnHFHOME0J6cUFLRikDqTShT1oxxyBjNLjsCOtBQ3qeRTwnIIoUd&#13;&#10;uKFB6cflQTaw7b70AH0pevanYHQ0m7FB0pRk8UDrjP8A9anAEmi4DelOQZXBoKntSgc5BouAgB64&#13;&#10;p2CTxRk+tGexpkscORjNOQADIFNjp6g461MikGBQud2AaUjgEflQqgHcKIjaDaCakADABlpo64Ip&#13;&#10;yrjnNHMOKDZ3/pTgCBimgYPWnHp6f7XpSuUGARTgDt6U7HzZo/h5pAJnHFLQPvbc0bRnGaADaT1p&#13;&#10;wA6mkAz1pRgH5aCbDsc5oJoIyeaMZ70FBz607nigIvrSkUE6ig55o570Lk80u0eooKHbqUccU0ZB&#13;&#10;zn86cTxzQAZ5xQoOeKOMZFOVOd1AC9OBS846UmRnmlGMUFRCilXk9aXPb9aCQUccinDjigYzkUKC&#13;&#10;TQVygDgYpy9KFXbS5BOKB2EUZHA/OnAc5NNALc+lOHWgYAsB1oCseaUAH+KlOFoAJM54oGQcmhvX&#13;&#10;NBG40AOI7g0m3jGaWmkMOQaADGOMGlHA+WhenFJ/F1oAdj5uaMHrijknijp1oARAM4ApxGKTBJoP&#13;&#10;qaAAHHWgL/EKRTuNKpwKBXA8HFKRzgClAzyTSEHOCaBiEZ4NDDjNKV9DSHOMg0AAGKDSA89aUHnF&#13;&#10;ACYBHSjvk0o5oJoAa3XNNHBx+NKcnnbSkADr+NADcE9qGAB4pwAznNNIOfloABnHzU1+1OpvGNve&#13;&#10;miZDQG/u04oe1GMHcKMVXMSAUZxRtxyaOA+fanZ+bFQA08mnYpDwcmkJJ496AF7Yoxjn86XPaii4&#13;&#10;DSRnI/GgNjjFKQccUhJPFVHcA6nNLnPahOec0ucmi5XKNCg/eFKowcClx7UN0o5g5RpIxgUBwO1I&#13;&#10;x5xQzZ4qiQOWOdtKz4GMdacMAdajdju4/OgCQ9OabuHcUpbb17U1iS3y0FNi4J6+tLz0BpAwAxTh&#13;&#10;yM1OxIAYGBSE9gaWgcDFERsB6gUHpyKaS3ajBz1qhD0Y9MUnegdKMYORQADignNNZ/7tOPNAAck8&#13;&#10;UAnqDR04oA5zQAobjk96XhjjNNySKcuMbQaAHAetHXmk285zSDOP88UAOoxk5NNOT0NOIz1qGA48&#13;&#10;AZo3Z+WmjBPWnMOARSNBrHnFOjOTTVGe9KpIGc0CSsJggZxQfpRR7ZoGGKDyMUYppIAwTQDDG0Y3&#13;&#10;U0AngU4sQMA03cM9aBXGseKbmnORjg03knJNBLOrbGKQKNuTTqQqc15sWd4ioc5NIwwcU+jNUBHg&#13;&#10;+lBGacTkEU360ABGRimlCBnNO60deCKAI+elB3dqcV28rTSG6kUAMBIJOKQ56kVJimuOOKCXEaee&#13;&#10;Kbt4607B9KMYoDlGsuBkUgBx92n0UDIyD3FHAp7AGmEeooE9wJ44qN8nnFPI96Rt2OlAXG0m31pw&#13;&#10;Vj2pMHGcUEjWBxTfwqSmlWJ6UAN59KRgHGM09h8vFNGRQA1U9aRV3U+gACgCP8KAMHNKVwKTnuKr&#13;&#10;ZgNYHdkUMO5anEE96bJ0zQgGnOOKaVPUmndqMe1UA0LkdaCSPkp1NcE0ANxzmkYZpe+MUfhQA1vu&#13;&#10;4xTcEDmnsB3pGIwBigXmN+goA7ilYAdKFAPU0AmMKkdKG56DNOooGRkHpigfSnsueaQDjJoAYcE8&#13;&#10;0mz1NOA5zR1FBmMbg8CkAJzTtvHNCjHNADaDxyBTtu75u9BQYyv5UARjdjpThwMUUHOaAGMoHSkI&#13;&#10;OOlPKgjBpCf84oAbjtigjIwadg9cUP04FBX2SNgSaNvy4pwHaj6UEjBuCkGlA4yTSkbqRj/AKAEA&#13;&#10;JFNZT6U8DaM96Q5J6UAMAIORSMpHOaeOBxQeeBTEiPnrtpGTPJqQjtRjP3qdxSXUjI4/+tSDcoyK&#13;&#10;dijGetCZJGQx5xRg+lSKD6U0qSeTTvrYBuPaghh2p+OME0hZs4xTG1YYy980hGeVp+0dzSHFAiPD&#13;&#10;dhRzUnSkwCd1ADMHoKMcYp2O/vSfd6fyoATGO1Jgng0o65IooAbt+bBpvbpUjDIpoGD0oJsIARzS&#13;&#10;NkU/aM0hAHOKChpHtTSMDGac428Cg4A6fjQAykp+0dKTbzT0sA3B9KMH0p+COP8AIpMHOBSAaVB6&#13;&#10;imlP7tOOO1AzVcxPKNCkHgU1wWqQ0hUY6+1HMDGds0cNTgvHH8qPLUiqDlGtnbxSFueKXB/yKQjA&#13;&#10;OKCRMEtzQVxzmnAYNBGR0oH0I8HrQQT3pzA9qABnmgRGVOCKMYXpUjDngU0A56UANCkjrSbfSn42&#13;&#10;8kUY74oCwzafSkOc4qQA44ppBzkUANxzmmhT3NPI9P5Uu0Y5NAEYHOMUMvHymnAY4A4pCgxQGwwq&#13;&#10;eQaBwKcF45FJjnBoJ90QhiNtNC4Hy084AWlZRyRQUMAO7pSFQzcelO5LYApMbW5NBmMKijgDApxA&#13;&#10;IzTevamgG7eOKRsg4NSlAB8tMZQTg04gR4J5JpCvGPepAKCnTAp3J5RoAXpTWBz97mpFA6kUbB0B&#13;&#10;+tLmNIkZHY00qRwBUmDn7tIw4qhWsMIIOAKBnvTiCRyKbsGaCeoA0jDPU07AwSBSbcjJFAxjDsD/&#13;&#10;APWpFGTUjKN1AB6mgLEbqd3C0m3nipADnJppB3fjQDiIAR1puwZyW+tSMT0Ipu3PzY+mKCeUaVI+&#13;&#10;YUhT05p5B7jik25PGaCuUZjijHfFOdcdD+dAA28mgnoM5B4FNPvTyOM01l3fdqk9QY3k8AUbSDgU&#13;&#10;5VxyRTsEHpRzCImQ5zSBCOAKkIyeRQxIcYo5hOJFtOcg/hSgEkginkfNyaQrz0ovoCQxuWwDS7O9&#13;&#10;PCfNz/8ArpobPWiIDChIODSFT0NSEBuP8ikK7hz1ppgNddpwKawH404g46/WnOnHBpgQgYHSjZzl&#13;&#10;jTyD90jGaYQo6HvVRJtYUJxkUmz5qcA2elLnPFSUM5BwaCARTsZ7imn2HegUtgKk8UbGK5zTgoxz&#13;&#10;SkFfuj8KAREIwKOvU1IcgdKRQf7tVFi5RgznI6U4KR0FCrgZA/8ArU4q3SiRQ3BzgUGPinbeeKCK&#13;&#10;kBoQ9acqc5z0pQB0FOUYPSgFEaowSaTGV6U4LzTlXPJFADNigY64oC+n1p+DjAWgIB1NACKD0IpG&#13;&#10;XuBTwMN0oK55oAbgZyRmlIJ6UBe4pygj7vagAA4Boo28ZFHXpQTINpBxinBfl5H/ANelUc9aXbn+&#13;&#10;L3oHETZjtSFCRntUgAxTSDQMAOMgUAYGFPSlC4GSKUDjJNADe3SnKG9KApHFOCkDG2gLBhg26gLz&#13;&#10;jFOx6inYNAWGlMfLn9KAvApwA9KdjIzQAAEjigjPGOtAxnn/APVThnpigAxx0pyj1puCeMU5VPeg&#13;&#10;AGTkUoBHA/Glxz/nmlHBzQVyhjPBFKMg8Uc5PFOHoBQUJtOc0/aRyRSKOeTTw3tUyAZ+FKo5G6nY&#13;&#10;ycbaEANSAKPanAc5FCjmnAnvQAAd6FXcpJpQv3SBQS+cBarcvlBQcHmnjJFN6Hg+1OAJPFDRAEHI&#13;&#10;GKcFUnpS8NzS471JfKhuw7uaACDzTuaAmTmqWxPKGOM05QTwKO20n8qdjufwqWPlAZx0pQpPT8aV&#13;&#10;QeuPzpwoKGrnOMCnAUgXHIpcY4zQAKp7ilBZe1OTGMilIB5oAOcUu04zSDOKdnHA/wD10AAHHNIB&#13;&#10;k05gD1pOBkUAAUYwacoAOAaBxTjj0oAbg54pyg449aDuUcUozigAA7gU5Rk80gBLU4kZwBQAijPA&#13;&#10;PSjacdKE4p/UAigABOM04/MMk03tilYADANA7htPWnA9s0An7tCqM0De4oX0p3KjFC4I60FuwNBQ&#13;&#10;KgPOMUdOBQpxxS9+lBNtRQuTinhs0gGOc0q+tBQqg43UUDAGKMEdRQAfSgZzSrgj5qQA55FAAd3p&#13;&#10;TguRQSSfpTqAGkE88U6jHYHpR9RQgAA7qMEdOaKXcQNuKAExxmgDJzQAc4xRgr2oACCcCjHbFOVj&#13;&#10;nBNNYHcSRQA8DK9aRgOxoyNuDS5H3fagBgUk8UAHoKcgIPIppBz0oEAJpzDFNwelBJoDoGfQUuWH&#13;&#10;T+VISc9KVmPcUDG/xZIoJI6Up9M0jDPUUEJ2FBo75puP50Lzyc/jQWDAk9aG4GBS5ycUmMnFBPMI&#13;&#10;hJbpStnqvrQAcA0Ec0BdhgE0zp1p64Yc01h3xQFtBoHHzfjSnJHNKc9hQTQShMnmloPSigqQY9TS&#13;&#10;fMDS/Skyc8UEiEjPApxPGRQFo6cUABzjigcjkUUE8cUAFHIHSj60UFRCkfpilpG55FA5DASOacwy&#13;&#10;ehxSEAdR708njmtCBq5AwBTRwacN3bvQQM4zQAHrkUhO49KcAAMA0gIDdKAEJI+YfjT93pTSMHJ6&#13;&#10;ULlTigB3TqaaTkdaXGeaQnI6e9AB82MYoIIUYpQe5pcnODQADOOaTPHWlJ7CkwQMCgBAWPIpxNA6&#13;&#10;dKOCM0AGDjp9aUAjqKATjAFCk9MUAKMkA04detMDkcD8aVSc5IoAU5I6d6CMjApaM1PNqAgB24pR&#13;&#10;0oHPWj6VIAR3NO2/Lkdabg9ScUcA4AoK6Dt7dMU0+oNFB4FAcwCj6/hRSHPQ0EhkjqaR6UYI5FIT&#13;&#10;zmgdxvtTXHfNObrSHcRQIZ83pRn2pwz0FNOeuKAOtIH8NJTiCv3aGXB4FeYj0Bmc8EUtOK4OKbzm&#13;&#10;rAaeuQKG+7nFOoIyMUAR0U4qAOBTSCB0oATPHNAJPBpaOaAGlQOlNIPQ09uDmmjBPzGgBnUAUuwU&#13;&#10;tFADGHPApo/zxTxjBC03B9KAEI5pGGRzTuehFJjtn8aAsIQo4Bpp6YIpxJHG6ggdzzQA3pSMOMAU&#13;&#10;tHNADCMLmkJpxyV/+tQFPc0E8o3rTSg604ghqKB8pGQRSHnpT2KscZoVM9aCBtBUHqKKBkdTQA3Y&#13;&#10;KacYzUh54ppXniqTAjIAHShicYAp7Lg8GkIJ5ouOzI+fSkIyakPJ600gBcmqTuIYAQSaac55qTBP&#13;&#10;QU0jLYIpXAaRxyKQjI5qQgYwabtOcAUwGMvGcUjBR0NP68U3AxgCgBvI6iinjJ+8Ka6gUAJSEE0v&#13;&#10;IooAYRziggY6804rls5oIyaAGdTgjijHNOIy2BSYwfmoJ5RO+cUjHjrSn1ApG54FAxNozk0MO4FL&#13;&#10;wB81KDQK5HyOooOByac4JFNxntQHKFNbAGAadTeKCRpBHajn0p3Lcmmnk8D/AOtQAU1uOacKDkcU&#13;&#10;ANyM80ZXOQacM9zQaAGhB0NNIx1HFSZAPNNJJOM0ANNBHNKQc0hznmgBjAZwaUgYp2MnJpOM4NAr&#13;&#10;CAsDwtNPXpT84GTSBc8mgTG004A5p4X3oK5+7TuOwzYDzmjYKcR2FIM55NG5GwjKBTfYCnEAnpQV&#13;&#10;y2S1A0MxzkCg4J5FPZRim4yeFp8wDcBeaacluB2qTBHakIPUHmjmEM7UYyvIpxUgU3tmqATkUAc8&#13;&#10;il59aDkDpQA1wOtBxt5FK30pNo/yKAG4OM0c5pzZx0oIB+6KAGk4NBzjrQQQcEUgXHWgQhx1IpEB&#13;&#10;zginEcg0jH5hQMAuWIPSmnjrTlIzkmgjPNADRzSKc07FDKByKAEH0pu3Oad0op3JSG7QRk004A4q&#13;&#10;T6mm7SRSKExhcmmsO4p3UUhHGDxVcxNhpJ645pR6mlwaAMc1QMaWz/h600ZzjFPxhsimg85B70Eh&#13;&#10;2zikpzLxTTyelAABikYZ7UKCOppc8ZoAa2T/AI00ggfdqQgHg0hzj/PNADDSALjNKRzgijaRzigi&#13;&#10;wnB6UnOOBTu+aQkg8CgdxgANKqnPNKFHQ04Zz1oAjPWjGO1KQB0pOvagYZ9KYQc4xTyAOv1pDnqK&#13;&#10;EJoYB7Uu3Az70qjApxwRg0BbQhI54/OlBwOaeR7U1lOeTQC0Y3gnOaa/HAp5X3pGHHSmhyGkZFIU&#13;&#10;yPlp4Xvn60hAPCnvVi3RHtI5/wAilAB+6acwA5I+tAG04pXJGMO4FKMHginH600DBGKZeghAzxSY&#13;&#10;IGT/APqp4GD+tIc9e1APYb35FHToaODQTigjmGnntTeemKccLjk9KGGehoAa6/NzTSo3cfjUhBY5&#13;&#10;prDB5oAbjAyDSN1zmn00gdhQTuhvfGfpSncB0pQo3frS8AYagNbDDkdDSFc9accZ+U0YAFALUbt5&#13;&#10;wwpAOKkUZbrQwwelBWxHtwMU0jjBFOJPY0HrnNVEzYnyjg0hx2oxk5B96dx/FRawDdxz0zSYP3hS&#13;&#10;4yaOcYAqgIzk/Nj2NG0g8innOPlpCCOc9+KAEA5x/SkIwKf0bFIQCNwoAawyPu0h6YqRt3amd8gU&#13;&#10;AC5oOQcAUoHGSaGBWgBG5FIPalGaBn0oANq9c0HgcincAUmQFxmgBrdKDuHJpcfNQOoxQAAZXJpy&#13;&#10;k9KEGFwaMZ5oAFPzcUvzbqRV+tPKnqBQERCCeM03k8EU7ntQARxQDFCkrmkGcUoZhxilKjsaAEZQ&#13;&#10;KVMAUNkgZpwXK89aAGnkcU7AHNKQAvWk96ADaM7gfwpccZWlVsdaNvGf0oACBx60E8ZxQq4HNBTP&#13;&#10;egBQc8ZpaMEH+vrTgvJBoAaQM4p4IAwaXgUBeeRQAd+TS8Y+U0mAD0pyjPQ+9AAoBOc0DA7mkHTi&#13;&#10;nBT1De9ACLg8U/5OnNJt+bFOUKRxQAAc9KkG3Gc80zpzTlBPNCKiCkdCKX6ijGODS9jSZQHPvSkj&#13;&#10;HNHUdaCVMeDQiHuC46GnMfQ0gXuaUAYBzTHccMnpSjaM0nvQOlIOYdGTinDGeaauaeg7VLCIq5PB&#13;&#10;7UNuzwKFJI4p2DnOaLmnMGPagcfePWgcnFBwPzouSO60AgnIPNCDvmnIBuzSKjcOcdKcrNwMUHJb&#13;&#10;aTxRjaeKByHKvYUfjQqkDilXk9aBKQuegxRkmlAwc0ozigYc0EdyaACeKcQOMUCYcfw04DjgUAHO&#13;&#10;SaXJAyKAiKvSnYpoIA4Bp3vQUBHejnoBQBkdKBnNADlUHrSsB6Ug+bgmnUAIMnrSjpRSHOcigBc8&#13;&#10;cfypwB6lc0KOKd0HBoAaBzginD0xxQqZOSKcFwc76AswCg9qbjI4qQUgGOKABT7Uo5NAGBxQBk8U&#13;&#10;AOwg70uAO1IQAcUvOaDQUgd6BR7YoHpQA4njI+lCg9jTV55WnjletAC0uWPBHFIDkZFKTkbaQC4H&#13;&#10;Y/nRnPApoPcU5PWmA4cUE4GTRnFBouAmfmpc4pMc5HpSgHNABRzjOKMc07Hy/JQA0Z7jiheTilII&#13;&#10;XmkGc5oAcVI78UAZGO1DBiaUcfKaAEIGMCjnjinYxR70AJnBxjtSOQehpTkDANB6YagAABFNZSSQ&#13;&#10;KVT2oyMnBoEthvOcYoPDYpz4Pfmjgt8xoGNI9RSH3qQgE0jDHQUCsNoGcc0oxt460h9DQAhH8Qpe&#13;&#10;aMN6Uhz60Ei54zimkkjpTh603G0feoK3BcZ59KGGe1HU4NAPvQHkIACMnNIME4pwHIzSEEjjpQQI&#13;&#10;enFBGO1Hy7ck0HcTnNA2A60EYPFHK0A9sUCAjPegYA4owfSigAzScE5BpT7Gmj5R1qkgHdKM84oB&#13;&#10;z0oPPBo0AMjtQOmKQHPIoOM9akYhG7lqXr1peopOOgNaMQhJBoPI6c0PkHn8PajP901IAvQ5oHXO&#13;&#10;M0hpV4FUAhOWwaUDHzc0hGcn3pQSPvUCFyehFJg5+7TsZpoz1JNAw5PWlzzmkyTxmnAccUAIRnqa&#13;&#10;WjAPBoAx0oAAcGjBAwBR24p3ygdaAEUnpikGD2oPrSkgNkGgBDkHBFOUt0ApDknNKpG3FHTUBwPr&#13;&#10;RjnNNwRwKdmswAUAnPSk5xxS0AKScYIpKCSRignjJoQAfTFJjnilByKDkUAB6cmg9KRvWjPGDTAA&#13;&#10;cf8A6qQ5x0p3Sk5waRXKNIyf8KCMdKU4XjNISRwKCRMdiKjO4dakBGcCmtjGRQB1wz60DPc0dqK8&#13;&#10;s9ARgCOaaFOcGn0e+K0AYVb0pDxwak5xTWHy5I5qftDG80jYxgmlo71QiMjvRTjz/u0EDblRQA04&#13;&#10;7ikKg0tBI6ZoAbsFNII6injOfakc45oAbQc44owTzRQAmO5P6Uw+1SVGRzigAJx1pGANLRwOaAGh&#13;&#10;RmhlAGQKdzQRkYoAjOexo6dTSlSBk0hGeDQA1gSMim4J71J1FNIINBOo3tzQc44pTtxxSdqB2GhQ&#13;&#10;OTSMBjIp5GRioz0zQTcPagcUc5xRQPsIwB60hU9AKcaKCiPHOaQgmnlTnApu0g4oIkIFwc0hQ54p&#13;&#10;wBB5pHJA4oEMIIPNBBPQ0rc80lADSijqabipKCM9a0AjppG4809t38VJyOtAuo0qucUbMDBp1FFx&#13;&#10;kZBHej8ad8x4o2t0xRcLjaQjPFLRQA1gxHWk2nGcU+j2NAEZAxzQBzmnMBjOaac44oM2HOetNC/w&#13;&#10;/wCRTucUi5zyKCrjWA7UgVjmnMOOKGBXpQSNo60H0o6UAJwDmgqCM0Njrik6Dg96BhszTTkcGpCT&#13;&#10;2pp3A5oAaQRxRwOSKBk8CgjJxQIMdxTflIyTTqbtGcA+9ACbDnikwMEU/GOmaTaD0oAaSOhpCG6Z&#13;&#10;p5XP3RQVz92gCMDBwKdx0FHApOSeaCeYQrg4Jpp4OKfjJ+lNbGcigGhDRz2pQMtk+tKyjtQCQ0Yz&#13;&#10;iij6UUFDSBu5prFeoqTGeopCoPOKCNyMk9RSFc8g07BPDCjtVoQ3APWkfPenjGeKMc5qbgR8etBz&#13;&#10;2p+0DoKZ0PFWAgYdzSEnoKdgHtTdvOd1BKuBDdTTSOOtSdO9BwRyKChgH96kOM07gngUm1umKCZd&#13;&#10;hox/CKCMjGaftA5NIy45oGhnVhignIxTgAOgppU9hQTzCbWPaggH7tOPB4pOnG2gENOKTIxTyoYf&#13;&#10;LTduOooLEyB0H/1qTHGSetOoIINNiY04I2g032p4HvSbaaZA3vSH0xTgM8dKQjFVcAOe1NKhe9SE&#13;&#10;AL1oUc8rS5iuUhCse1KB8uaeykN0oGc0xEYzRgjrUmD3pCB3FAhmM9qRlK8U9Vx1FDfN2pX1KaIm&#13;&#10;AB60hGDipCB3+lIQD2pk2IyoOeaUDnJNO2g8ZoKjpQSlYYUye9B4PSnhMDINBHHAoK8yPaSMUmMU&#13;&#10;/wDGkYZORQAzGBjNGP07U7YelAByeO1ADWHzYprcnpUjKoFNZT3/AAoJkNIweKbgkYIp5yaCMjH5&#13;&#10;UBqxnAGKbtwM5p5GO3ahevNARGMMnIpMFR0pxBJ4obd1xQSMJ55poBByD3qRhuPFNI7ZrToTdiHj&#13;&#10;mk5xzTiD0YUDpikUMKjoDRtGcA0/GTjNAGOM0xEe05zQR8uKdjHJFBXIytAyMKcYzQUyOak2ehpp&#13;&#10;DEdOfalfUT2GEYo2noKdt5z/AJNKBzmmKJGqZO4mgjuBT+ehpNqjtQUNPtSHJ6Cnkf7NIVx3oAaF&#13;&#10;xzSk9qACeBQQc4oAZtB6nFI6nq1OAyMkfWlKmgOW5Eq460bcc/0qQhQCQtNCknOKq+hmN2qBgcUb&#13;&#10;ccUoByc04gHAJqRpXGbR0zTWAH8X6VIyjb81NYAjOaEDG7WPQfSkAYDOKcEGTSkZ421oIjIY8qad&#13;&#10;we1DDB6UEcbqAAAA/NQy+v8AKlx+VK44qXuPoRhAB1zTlUDrQQAB9KcF+XmncY0Hcu7NNK4NPOdu&#13;&#10;KChIwKV9SRh64B+tABznOeadt55FGzHNUAYOcigjPAoAPrTtpAwDSYDcENinAHGO1LjnOKVRk4pX&#13;&#10;KiGCBgU0Bs8inHI4xThgjIWnzCZHjLelDYH3RzTsEGhhkZph0G8bcmpFIVdzd6aF7U4gYGc0DQAA&#13;&#10;jml2jORS7MdqFUBcbqA0ECHGRSgHbkmnA4GM9qAB1xSuMbjHWilYHp7UAmmQKtLtyMZpVGBQemCK&#13;&#10;ADBxnFKQPWlIO3kUYyduaSGwC8Z/SnYIxx7UYBH4075gcHtTuJbDdgxjdSou44pQM/MwpV4AOKB2&#13;&#10;FVR92ggE/KaVevFKAQc1FyxrA8c09enAoKkjJNPjX5efpTb7By+8NI5oNO2rnFGAKSYSQgBx1pQo&#13;&#10;BwTQBkMKULzz1qrk2FIzRs3d6cF5wRTjz90UmyuUaBzg0FccCnYHXFKF+XrSuTyiRqT94U5V460D&#13;&#10;jgGlGPWmy+lhPmFO24GWNOIGfloH+0KkQBewpSme/wD9el+UUYPWgAAAODTk4OSaaeRT15GTQVET&#13;&#10;GTkU4A560DA5pR97mgoAO1KBhskfnRyTkUp96CbCqFzyKcACcUiqT/DThnOSKChEHpTtpIznvQBg&#13;&#10;YoU8ZA98UAKQN2BSgYGSf0p2BnOKDQADA4FA54xRgjjFOAPUGgBM8YzS7cnmgEEEU5c0AJjFKOe9&#13;&#10;H1FOQYoAb9KMccinFRncTSndnigBRwOKMUD608AY4oDcVfu0bQB0pAMcUuOaXU0AZHGaQZ7mlAJ6&#13;&#10;CgDjGaZEtwOe1OAyKNp9KcKBxA+tHPTNAz0FB5oKAc9qXAwc0qqTzQThcYoDcFGDg04cUAYGKBnv&#13;&#10;Uu4AB6tRj+GjIx0pQM9KI7AAHO0mlVSOtAIJ5p3OabdgAjNFFHsanqAU5Rzmmnbn5adyOn402wF2&#13;&#10;j0penakyducUvzbqGA1+RmgBeqmnZB4pAADgU4gKM45prdc06gjPWlfUABzRTcjGFpQTnmmAtIcn&#13;&#10;oaX8KQdcZpgIPbj8KMAHJFOGaCQOtAIQikYEnNOo60ANYkHIND8nrQACMrQQe4oAaAw+anLk8mjH&#13;&#10;OKOAMiglbhtJGM03gdqeDkU1gAetAMTjFFLwRikz7UFBmk25HNL/ABZoJxQTuMzu6/pSqfl60AMG&#13;&#10;oBwuQaCQA+XNAAxnNKxOOKAvO6gdmIVJ5zTTwcVJzTHBLfLQOQo3Y60Edy1AJPGaXAPBFA0I3HFM&#13;&#10;KhutSEeppox36U0xSE4HajHHNHU/LQcg80iQxgUZGODR9aNo28VSAO2M0DHajnGM04DcuTSAa+er&#13;&#10;CkIzS8Y5oIB60wY04HJox6etO9scU3lTz0qgDJB5FLgE5FITz0p3SgAXhqOC3FHfIFHGKQB1XBFG&#13;&#10;e1A+lGM0uoBnI4oxRtIPSjkHrVAAPNKwxSEEGlOT1oAT8eaUjikCk9P++qdt5yRQA0cEk05c9cUg&#13;&#10;HGaFyDgUAOBPelznpTeepzTh7CptYAOR3pN3tSk9ttJg4+Ud6AF75ooHNG0EkCpAAT6UdCFz2pwU&#13;&#10;9KbQAYzyaOvQ0dDikHB4oAUjjg0Drgmk+b0o5J6dKCk9RG3HoaaAemae2c4pnPUUCluDA9Kb1GGN&#13;&#10;OPzcmjA9KBHWNj+EUu1upFKAp6CnV5Z6BHRSuADxSUABz2oxkYNBOO1BOKtANZcc4puBT2YY5FNK&#13;&#10;9wKAEowOmKCM96BxTAaVOc00+hqQgnoaayk9KAG87qa248Yp1FACEcYUUzmpKQoDQAykKg9qeyn+&#13;&#10;EU080ANKEnJNDJngCnUhB6g0AMwRxiinAfNgmmsMNQAmecYpMLjpTqTANADPpRz3NOCZ70jDBxQT&#13;&#10;Ib2GRTRyPlFPwQvSkwcUBqMYEDpQee1SEA9RTWUAZoBIYBgmkIUfw04AnpQyc80FEeO9B9qcQenW&#13;&#10;kK5OQKAExzRgZzSsMcUnegS1GMrAZpKkIzTSB6UCaGkU0gZ4/GpGUk5ApuzJ4oJIyPWgggU4pjqa&#13;&#10;NhI607gNK9iKaUzwT+lSYOelJtOcGlcBmw+tGw0pBJ4NKPSgBhUik6U5gxORTcHGaAG/LnbtoKHq&#13;&#10;BTtpIzigAgYzVcwEdBBxmnbSV6UoHGCKXMAzOe1JtB5xTivPFJT5gIz7CgAkdKcU96OQOKoVhtNK&#13;&#10;k80/HPWkAJGQKCbDcZbpQwA4xTsY5I5o+tAiMrjqKQe4p7fMeKTYcUE9RAMUjfpTipHJFIRQURnr&#13;&#10;QysBnFO2kjNBBBweaAGkHGTQQM07pwRQV54FADabkjk048HFBXIyaAG7gvahjg4FLtOOtIVz2oAa&#13;&#10;V75+tAPtTgvqKAuSeO9BLjYaeaCBmlYYPApMcZAoGgwKD9KKDxxigY0hj/DTT1pxJzRhmHFBOo38&#13;&#10;aRS3cUuDQPagkQhSc4pNuRmnbR6UdO1MfQjCknpRg4yBSkFTgUoU4pCG8+lIQOmKkIHQCmtkCmiu&#13;&#10;UjCnuKGXngU+hgeuKfMLlsNVDnkUMvpTqQgnpRe4DGXPBpqhgPxpxBHGKMnqKoQYz1prAmnbSBuN&#13;&#10;ByelTcCPocUZ9qcEPek246iqJsJ1GKCOxpzLjoKb16GgaVhuMHJFBBJ6Z4p205waUoe9AyPgHij5&#13;&#10;j2pWHHSgLg5oAb04xQRz1/8Ar04LjkGgKCaCeUjAIOM0YUnpTyrelJsP3iKASADnNIeBmlGetG0g&#13;&#10;ZoKIyWJyaORwadtOeDml2g8kU0yWhh9qTHPNPCeopuMHmlcEFJjvS4B70cdhQD2G4A+8KaRzkLTj&#13;&#10;97mhuT0rQkaQaMcc04x9xSbaAEOegoPPWjB9KCuBu20ANbaelNJ9qft5yAaRgcYxQAzJzmjoaXH9&#13;&#10;4UBSfmxQAnO7NMfJqQoQPmoK46igCMfexijFOI9M0FcDbQAwgmkC8nNPK4pHH86AE24PFBUk5pT1&#13;&#10;6U4gBfegCAjDYIpBkcMKmIyORTfL96d9CeUj4PIFIFNSsuDxTGz0ApE27jQpzjFI6cYVaePTFBXJ&#13;&#10;5NVsyumgwD+KjB6CnBcnJFBHpRcOUaVI5xSHpnFPBI+9mh19BUg1oRAEHNKV4p23aOBQ2SMAVXMK&#13;&#10;KGlMf56U0jnpT8HGKRkBH8VO42tBo9qO1LswcZNGPmxTJIyuKNpAzT9p25NN+7yc0AN98Ud8U56M&#13;&#10;AcAUBcawbNNAAOBn6U7k9TScDigl2EKkfdFBXqKdig4PygUDQxlONppDgU9h/Om4Ofu8ZoJEznmj&#13;&#10;OeuaDgA7RTs5XbimFxpAamlTtxipCAOopuM9KdxDduRjFOHAxRt2jpTsA8ntSbAbzSAEjB/Cn7Tn&#13;&#10;C0ALjIWkUNCcUFSox3NPAx1FIw3fMKAkR7RnkUrLntS85IxSlcd6dyRiqduBTjnsKFA6GnMM9qLl&#13;&#10;WEUHPSlAwelORSF5pCfSkPoBA6kUu3CmjGF5pVxnpQMZg7uKGUnkD/69OKkdBQp7GnczE29BinBD&#13;&#10;jpSfhShj3NWApBI6UDpytAzjmg5HGPrUxAE+7yKcBjjFCjbxmnDA7Uio7DcEnt7UBe4WnEYPSnCP&#13;&#10;IzT5hcvQainuOtG0LxinKuOaCMilcfKHfrQE7gU4YA4Bowc80XHYVVJ4IpSOxpQfSgqRzSGIvTBo&#13;&#10;A3HIFOxuwcUAEDpTuA7BxzRyOBQM9AKXaev50gECkjAp64HBH/16QMAMf5FCnnJFBUR34UgXA5FO&#13;&#10;GMcikZcjrQEhyqDyaAoHOOaFBABpQe+KCRVVietKFI7UoXuDS54wRQVEQccelOA4yKON2MUoBPAo&#13;&#10;CInU5oCjdgilCnHFKMgdKAkHC4JpRnHSlIPUUD2oJALzgU4Ag4K0LjOVFOHNBSQ3GDwKcOOKDnOR&#13;&#10;QMk4xQO2gfWnAHPSm57gVJg4zigUQ4oAbuPwp3y7eKBuI4NBQLnpTgDjk0AE05Ac8igBoB7U5cEc&#13;&#10;Ui88dKdHyOKAFHvRwOSKPwpQSO3WgBQP1oGdtLggYpQOMUANByeacNxbrQB6UoU9aAFCnPIpRkdT&#13;&#10;S/QUBe1BdhCCTSn6UEbTijBPFBMtwAJ7U8HHFNVT2py4pPYcRQT0oHPagDPWnbcHFK40rDj6ZppX&#13;&#10;ByBTu9Jg4x7U7ikLz6UfhR0pQeelMdhFPNO2EdqQD5sYp4z3FTIY1d2cEUHINOGSeBQRxzQtwAdO&#13;&#10;KKCcDgUDJ6iqYChSRnFIMg4FSLjHFNA+YjFTFgO5xQDg5puCO9OGO9EgAZ9KVgQaDjGVFB56HNK4&#13;&#10;CYHccU4HCU0Amn446UCQihT2peCcYpSMnNIVycg0+YYvGaMd6QL3pec9KGwCikz82KUHPSpAQ9eB&#13;&#10;Qvv1pR/M0bCORVXAPxoAA6CgAngUHJqgDtQQCORRTyvpQAw0dRTiBnaKFGR0qeYBuPSjnvTtuOtN&#13;&#10;AJGaoBpLDoKMNjbTqaflHSgTQYYAYFIwbqRTwMCjHYUBYjwSOlABPQU/HNAXByKBjDkHhaQ5IzT2&#13;&#10;U54FMXPeglqwuO9I2ccClooEkJ1PWloHPQUHPTFBYDOOaa4yKcM0EY60ANwc8CndBmgIewoOR2oA&#13;&#10;BzTWxjApwHvTQQTQTIFXjpQVA5FKpJ5pWPFAfZI8cYpdhPOP1pVUbsGgKcYNAkgdcfdFADAYo2tj&#13;&#10;BJp3Uciga1I8FeMUHOOKcwbsaMfL0p3FZjRyaGXnaaMMO1OC55JouFmNCgE4FOUL0oweozSgd6Q+&#13;&#10;URgM4ApD0xilb1pNpY8mncGgCn0/+vSrz1oVcZoK5GAKQ7C85ppUnGaco7mkC/NmgUgZct1ppUjt&#13;&#10;UhAPUU1sEcimiQC5XpQTgYNCg7cUoFVzFfZEAwaAARxQRnpmhQ2cH/8AXS5iRT1xg0KSRS0ZB6Um&#13;&#10;wDrQBg5FFC4z81IB23jIpQABnFICM0DBOAaCkgY4GRSAlh81Lwp5oBGMYoHYbnjikwD270/A7D3p&#13;&#10;p+Y8UE8rCgdaCDjNGKBpAcntUZJBxipMcc0z2P8ACaBddROfSjJ9KC2aVV3HIoH1OvoxR9KK8s7h&#13;&#10;No70jKT0p1GaAIyCppQpbmn8dxTWB/hoHa40jHFGBS7WzikIwcUD6iFQelMIA4zUlGB6VSYNEdFO&#13;&#10;K55FJtJOBRfUkYw5wBRsPrTvwoHHFHMA3YaawI4p7fWjaO9F9AGDpTSpzTiCODQapARkEcGg57VI&#13;&#10;cdSKaVJ5FADfwpNoJyaUjBxRQA0jc3FNqQ+uKQqCOlADKTHPIqQjjaBTCMHGKAGlOOtNwR1FSEHP&#13;&#10;WgdKAIzntRjI5p7LkcCmY9KAEwBzR8rCloOSOKAG4+Sm9qfjjFNYEHpQAmAeopAuDmlxniigCNut&#13;&#10;Ap+Mn7tIR8uKCZDTnHFNwTytPKkDNIeOtAX0GMpHWkpyqepoA7GgkjYH+GnH6UoUnmkxQAwqQaQj&#13;&#10;1FSYyc0nOeTQAzntRjjGKecYxSGNuxoAb7U0jnIH6U4gjg0HAHNAEe0hc0fhTsEjGKF+9zQA0iml&#13;&#10;WqRg2OBTT9KAIyCDRUhHcU3ae4FNsBpGOMUHjoKcYye9IykDNIBhHc80EZ5ApzAjrSdelURLcZtB&#13;&#10;PAoIx1NSYHpSE54qR2GUYHpSkYOKSq2DYbtyaaVOelSYOc0H0xRzBykeMcUhzmnhQOtDA54FUCYz&#13;&#10;AIpCNvBNOooFuxuzPtSYwelP57Cm/wAf4UA9BGOelNAbdUuB6U3B3c0De4xhk9KaSc8VIyHORSY7&#13;&#10;kUE2E25FIVY8Zpx6cUYzQBGRg0U5sbcimgGgBMZpNmRgCnUDgUExGv0ANNHXpTz6kUox2FAnuRkA&#13;&#10;8UDpzSlcdaSgfKFIxHpShd1KVINBRHgsetKVwuWpx6U1s9zxQKQmOM0mR0NLtPRaNp9KA6DdopFG&#13;&#10;D0p2MdqNpxQQNYMaNnGadQcAZoAbt5HNN24OMVJkdaa2DQA057UMmO/NKBjk0rdaAGYO7ilPSigk&#13;&#10;4p3Aay8ZxSEEDBp55GAaQU+YBADgjFNIPepO/ApCOORSuVYZz60EZowc0pTjOafMSIBxyKMc8mii&#13;&#10;jmAZtOeBSfjT8N2pDkjincBpBPQ0EZp2w9AabTJSGlOKQLup5HPWkGR1oBjNu7n+VB4704DbzSED&#13;&#10;OadyRCpHUUhBzmn7smhueKLl7jaay54Ap5QkdaSnzByjcfLjFIy4FPPNNYHGc0JiewwL3IoC8UuS&#13;&#10;OhpQmef602SNPY0m1mNO780CmVoxu3timsMHHc1JQelK4cpE3PSkJYHFOAA70Bc8gUyRME9/ypCO&#13;&#10;uKcAR19aTbzk0AMwTzShSaXGeQetGMcUDsM5PbtScL1FPOAM4pCDmgRGB6U4YPylaFUg048cUExG&#13;&#10;gY6imlcdaevA20hG7jNBQ3AznFA5pSApwKVVOM0CG9R0prJx/SnlSBSEGgCMjv6U4AHnrTsZOMUK&#13;&#10;uTwKA6jGU0w5U8VMy9jTXA600DiMYYGefzppUkdO9PKufakxz0qrk2Y0xE96awJGKlxgU0rz0oTF&#13;&#10;KJHxgselNC55/nUhXI2kUgQjrzxTJsIqjGMUFTnPvTsdd1KMkcUDihjJkYIptS7D6UhCjtQNxIdh&#13;&#10;3ZJpQhB4WpAuGzSEEcigjlGkfNTcEjIHepQMCmbc54oHYQqDwRS4xzSlW64pQhIzQUojQp60jU/a&#13;&#10;duM0bR3FA+UbTQGp5V85pSCAQKBWuNA44+lJz0J60/bxkCkdAx4oJsNwT/hS8dhTtnHIoxnoKCrA&#13;&#10;oJFG3J+lOCnO2jB7CgrlGhc9aULingZFN2mgXKwA4ximqhFSAMR3zQqtnI/GgmxGy8ZxQqkjipME&#13;&#10;rzSqBnAoFyibPWkCYPAqXaVGTTWUgUDcRpXjgUuMU9AAMEUKuDk0FxiNxnkU4A4605c9CKcF4oHY&#13;&#10;aBQRnginYAGMULuoFJDNvPWl2HOMGnYPU04IWHJ57UE2YzAHelAx607aS3J+lOHsKB8o0LjpQFPf&#13;&#10;/Ip4wccUoUDrQOw1Vx1p20YzSqSKXA7UFDdu7ilCbRkLzTguOtPC55oAj2kHOaCpPA4/CpCp6E0Y&#13;&#10;OODQJq43GBTlXnJFOxxzQoAPNAWDGBilCcZIpAMnmnryOTQMYVI7U9cgcD86UgHilUUAAQ44pNuD&#13;&#10;0708dMGgAZ4HWgBu00uMDBH5U4qOoFLtA5NBPKIAF4FO2ADINLtB7fhS49vwpXKG7D2oUHOCaftP&#13;&#10;Umkx6rRzAGQDjFOAPU0qruGMUpXHBNHMFhu3dninDjinBSh4GaNpHSi47AvB5oAOcZpdp64zTl4O&#13;&#10;SKOYQ3bntTlHNLt+anAegpcxXKNX0FOwOuKMHrTmU9MUXDlGkcU5R3NJj3pQO1VckcB3oAPSlTIN&#13;&#10;KeeAOanmNBNpHGKXHy5xSgHqaUDJ4o5gAjPWmj2pzIRyacF5y1SFhoxjigc96UrzmnbRjb2p3Faw&#13;&#10;iDjpS454pVGeBTiuOQaQxveg46CnADpS7Qeq0ANxnkmlHB4pcHOcCjHOaAFwc0UCl2setAAAc8Gl&#13;&#10;xxihVx1pcHsKB2G4xxSqpBHPFOA74oVc8CncQAYGKAOKdsYjGaTYw4pDsxMUc9RShW60q4A5p3ED&#13;&#10;EA9KU4UdKUqD1FJjj5qQCYBGQKUcrxSYyODThwaAAUBCeRSgHPIp/AoGhm1sZxSgYXJFKT2o5xxQ&#13;&#10;NxGY705FGMEdPWnYFFAco0qAOacMYoo570CsNAJXK0AY7/8A16cOByKTHPIoQWYm0g5IoYnpTueu&#13;&#10;KCM1XMFhpA7ClIJGF4pScDiipENJO7AFBBXpRtbOc/SjHHP96gq2gnUbiaUAFcGhR8xpTwMgVVyR&#13;&#10;Cg9aQjByBxTxgim7QD0qS7aCDO3IpdvGSaXB6UvGcUC5SOmgYOMVIUB6U2tCRoAPFBX2pSMfdFLQ&#13;&#10;A3ac5xQVz0FOA7AUYIoAaVI60mOOT3peR81BBblaABM9cUY3DOTSkelJgkUANIwDtpu0jGKkZTjJ&#13;&#10;NNPJyKADJHSjqcGlU80/A9KAIwMnigDgU7OCcCkPTigduonejnHNB4ORRn5eaBBz2oIFB5HFByBz&#13;&#10;QAYOcCgcDpQrAjhqD6UAGOelBo5PJFO2k9DQA2gYxwKGyDR9KADNHXpTlUYyO9NHHWgApoyxpxye&#13;&#10;TSAc5oANuOlKRmgdeaDjtQAKo7UUAbhmnYyMgUANxRRQMdxQAY9RSgE9fwpBwafjJ3UAIEIGc80B&#13;&#10;doAxThzzRQA3H8IanAYNBzQCaAG5INLnA4FB+akGd2DQA44Ham4yuKFz1Ip3bOKAEUEcGlGD2puS&#13;&#10;GxSgjrQAjjPFMIyOaeTxwab7CgBpTPQ0qjaMUMD2pO+C1BNtTrwpNL5Zp1APOK8s72R0YBOcU4rz&#13;&#10;kUMCeTQJajfwooooK5Q+bPSmP96n45zRQDI6KcVy3FNI7UEhRR06CmsMmgBpGDiggjmpMD0owPSg&#13;&#10;COg5PFOK4703n0oK5RDwuPamVJQQMdKqINEfPpRSlSOKSqJEGGGcUjY6AU6j8KnmAjopzgAcCm1Q&#13;&#10;Bg5zRgelFFADCpXrSe9OGTyVpNjelACUnI6LT/L96bQA3bjJIpAMjNPKg9RSYIGKAGUhXJp5AHHr&#13;&#10;TSCDigBpUg5FNAJOKkIzzSBQOcUAMI7GjA9KcBzjFBUk8CgBjDjgUjjIwFp20A9KaVGelAhi5Hy0&#13;&#10;oA9KcEoUf7NAhuB6U3aoHC1IEz3poNBRGfpQQD1FPYegpNoHJoIsN/Cg5IxTuo5Xmm7SelA+UaAR&#13;&#10;xtpu0+lTeXx/Sm0BykdBHtTiuOSaAh7mgkbyBTWxtzipAm7qaRlxQOxGFJ7UFSvWlKjoKGXAoENp&#13;&#10;pAHJqRl5ppUg5IoAaUPWm4x/DUlNKDtQKw2kxzmpAAOKTYM0DG49RTTnORTyBnFIV5xigBrDPApC&#13;&#10;hFPxjtQc56UEojxQc54p2OelGzPOaBtEZUjj8qCuQMCnHk5xRjHQVXMJIjAYnGKD1zipAcn7tJgZ&#13;&#10;4o5itxm3POKMU4HI4oVPf6UrsBhBznFId2cDFSFSOgprDI4p3AjIIOKD0p+0GkKDHNHMTykeMH5h&#13;&#10;QQSOFp2DngUDOcYqrkke09MU4Jkc04ikI44oAaFz0pKfg/nSFc9BQPlGbRjgUYB5xSkAjGe9FAgA&#13;&#10;A6Cg80EcYFFADGX2pGHGMVIc9qQAdMUAMKg9RR+FOfgYxTeaAExg4C00g+lPo57UGZGPenHd2oK4&#13;&#10;Oc0oPOMUAMx7U3ae9Slc0hGegoAjAxwRTiM9qMZO3NG09qB2G7DQy55C0rAMcGlCntQHKxqrgYIo&#13;&#10;ZB1pxBz0oIJFA3sRkHPSinYJbDUMADxQCIz14FHJXFOClucUbf4dtBI3bxkrSKp7CpFTJpGXd8po&#13;&#10;LQ1eOq03YCOlPAI5YUgG7kigOUa6nPA703awPAqQgBMgU3viqTIG7fUUhAxk1IF7mmOBjOKEwGsA&#13;&#10;Rn0pCnNP28cijaNvAqgGkdhQAB0FOCfLijbjtmp5gQ05NNGBxinHr0oIHcVQDXGRwvNNIOMCpAB3&#13;&#10;NIVB6UJgRBcHBoC8c1IFycUBD1NNsCN+egpAD1pxXPI//XSKMjGKLkpDQv8AjQQSMCnbccrTdnpS&#13;&#10;KE2DOaNoz0p4HtSMNvaq5hIYVJpoGTxUm09RQATxijmFykeNvGKO/SnlcHFIUHXNHMUNGSORTWHG&#13;&#10;AKk2gjjmkKH+7VCaI2/3aNpPansuRyKB6UXJ6jCox0+lJtI5AqQLnoKaVz2ouN7DdoHak59O9K3J&#13;&#10;6U5V/hNBJGdx7UEkjFPZcHNIFGN1ADVUhs0N0wBTuemKGBPFADTkJxTdg29KcQeAKCMLg0AMxTdp&#13;&#10;4BAqTYe6/Wkxz9KAGNkHk0bdwxTyOcEU3Yc8UANwOwpNvoKkIyetGMHdmq5mFhjAEYxQB1AFOA3H&#13;&#10;kUMvHFSAwjjAHekOccrUiqDzTWABwKAtoN28YxSbcde9SFR2pTHgU7hykJXHJoK/Ln/JqTBHAFNw&#13;&#10;O1O5PKMUN3pwUFc08RqeW6UbSBQ2CVhm04zil2E05Bu4NHQ4xSuURgcbsUEHG6pNuego2D+L0ouB&#13;&#10;Hg5pMHPIqXb8uKTbk4p8xPKMVDtyR0pRkmnbOMgUqgk4C07oaQ3aA1KFx2p6jK4oCgHilcaGqhJw&#13;&#10;KNoU9KUrilU85NO6AaAMZzSiPI4pwHtS4GeaXMHL1Gbdx6Uu3ac9qds3DA+lAUnnFPmJ5Q2k0hXA&#13;&#10;wRTwNvXrRt44HalzMoYB2xSgY605UAP+eaeVOMEUcwWGBQwyRTjjOSKAMinbSBk0wsMz7d6VRu5o&#13;&#10;x6U5FxzimA3GRzinc9h+dARc804DHJWp5gEYdwKACKftBOPSmldo/GhMA6cYpyjPahacE9qdwGgE&#13;&#10;jGKdjmnFMDI5pVxj/GlzD5WNCfLmnLRjJ5pQvoKOYfKBHGSKPwpwAPWlCgDGKVw5RgBp20YwacAA&#13;&#10;OKMjHNPoGggUA5K0qjNKoyaULznFK4RDAx8w707btXpSBV7Cn44GaQ7DVTA3EU4rkBcUo57UnJPW&#13;&#10;gBdnGc/71AT1FPQAnJpxUEYxQFhqr3FAyGzinYx0oGegoGA5PSjn0pQDnpQAN2KAFXBG3FG3nilK&#13;&#10;A0oHPJoAAp25oxxmnBTjmkCjGSPxoAXbnkUBe9KCBxilC9jQT1FQc/dp+AO1NU7uQMU9evSgtCbe&#13;&#10;eFopxTPegjOcGgQ0fSnKuaQDvT16dKAG7O9OFH1pQONxoCwi5ByacV53UDk5C07PNACNzj60tFAG&#13;&#10;TigOoEELuoxkZNOIy2BS7RjBoAROvSlIGelCqQaXBPQUFJiEdwKXr0o/z70deTQSKPSgqQcUqDJz&#13;&#10;TqAGkfNnFOYEjg0dOgoHXmgqKDnvSgHGKXgnC0AHOBQUIOvNKenAo5TmnYoJSGgZGCKd93t+dA4o&#13;&#10;4Ixj60FAOnNH8PIo7ZxRjJxQTIBk0MhA5p2zBxmlZd3egoZgDoKdtIo24OM0uMDignlFx3NFJ96l&#13;&#10;H0oKDAznFFGB1ooACDjNGDjNFAUmgAo/Clxn5QKTGTQAcYxilbDdFpKcp28YoAayHoaOaDwcUUAH&#13;&#10;TijGe1Kw28Umc9aADOaB9KcF43U0nJzigBMYPFLRjnNKBmgBKD9adt+bbmmt8p2kUAJyOQKTocn/&#13;&#10;APVSleMCkPXr2xQS5Bhu1IemNtKCV4xSgbeaA3QzmjGDigED+HvSg4ySK0ZImecmig+9A45pIBGw&#13;&#10;R0oAx0FKRmjr3pj3Ewck0ucDpRSnGOtIdtBpPoKQAg5Ipcc7qTBJ5pkjQctxTz05pCu08UDrmgAC&#13;&#10;nqaAccEUrNtHIpAecgZoAaMdxRwaKPwoAXjHSkY7hjFKOvAzS7SB1oAbEmOSBSkDf0pc7RjHWmnH&#13;&#10;egBxbBxtpC2egpBkdaM80AFJznmloAx1/wD1UAOXIXPrTcjp+VHagAEUABHH1puCM57088DFJjPA&#13;&#10;FAMD04oJ+Whvu4xSH7uRQABcLtpc8baAcDGOaMYGMUAGATnFFGKVcZ5oAUD5OlC+hFBABzigHJzQ&#13;&#10;AAcdetOGe4pu0N8w/lQB2FADjzR+FICBxml69RQAdBnFN+83IpxGe9GOOlABmjn+KiigBrEZ24o+&#13;&#10;ZeM04qD1FNcd6AG9807aWORQqnqaTcc8CgBGDA4xTWG45FPY5NNY4GSKAOxORRz6U5s/dxQy991e&#13;&#10;WegN5oOfSg8DNGf/AK9ADdvHTFBTAzmnY9qKAI6KkJwM0wgk5oAQjNGOMUUd80ANZdozmm09skcC&#13;&#10;kKY6UEtDaKUKxPNIQR1FA7ABjtQVBopME9TQMaRtOKSnsu45zTWG04oExpHOcUHJ4xS0YHpQJq41&#13;&#10;kwM5ptSDijoc5oFYjIBGMU0rnjFSMueRTSCOtVzBYQrkYNIUPand6M84obER0EZpxDN1ptSAEEjB&#13;&#10;oPIxRQavqAxhtOKTvmn5OaUqDS5gI8UjAnoaeUwM5ptNANIOzFNzUhGabt56UwG0jDNPaPIpNp70&#13;&#10;AM246UhXHQ08564o696AIyPb6UFeeacVJ4NIAVGf8igBBkdqKOTzQQD1FADSN3NN+tSdKjw3SgAx&#13;&#10;kZxRgdcU4Ie9Iy7e9ACU1lOeKdR160ARsM/SjbngD9KcwYjANG3bzQTbUbgjj+dBGRilbrmkJoKG&#13;&#10;bcnpSAEjpUlB5GKBNEdJggc+lPZcdKaUbHSgLDdoPSm4OcGpOfWkK5OQaCBjKQcA0YHpT8d2pPm3&#13;&#10;ZNADNppSMjFOYE802gBuM/LR5YFO+bNGaAG7Pemng4qSmn5jjNADcDOSKaEGOlPxjqKTFADQBnNN&#13;&#10;I9KkPXFFAEZU/eop4UAYpMYbFADcelByeKUgA4zSMp6KaAG7Pek2/NtzTzxwRR0HSgCM8GkA689a&#13;&#10;eAQck0YyTzQBGQSNoowSeRzTivOKOe9NslDdnGM03af7tSMgHPWk2jsKRREY+1Gz1FS7femso9ap&#13;&#10;PuKyGHJHK03rxUmMjmjYDzincTRGAfSjB607Z6UFARSuLlY3k9aaVyM4p2B1/WnAfLnNUFiPbjnF&#13;&#10;ByRgCnUhXt+dAmhGXAzSYJ6U/GRg0mO9FxcozBPQUEZp+Mcj/wDXSbcmgbiMH0pMEseKkkppoAbt&#13;&#10;I/xo2+tOAI60UAMYYPFJTiTScE4oE1cQYzQAR2o2nODTgMHbmgaG4PpRghuRTlJzgikwx+Y0FNCH&#13;&#10;kYpuw+tOIx3ooJI8dqXoMUrKD2FB6c0AMzg5xSEjGSKdTe/FBL3BgTzSMmOgp/fmmnPWgOUbtPXb&#13;&#10;QQfSpOo600JznNAWGnnig5A4p33Rim474poUtxqnsBQRzn86djJzSZ5607iEC55DU0qR81SUc/4V&#13;&#10;IyILg5zQR70/Z6mgLg/NVcwiPYD2oLZ4xTgMU3BznincBNuTgUnvTmH8WaCPypRYDeaMD0pTRk4x&#13;&#10;iqATvnFABzk0ueMClA+XIoHYjbrTSDUmOc005zgCgQ0BscDFBXIwRTtoAoYY/wAaAIyDjFDDB6fj&#13;&#10;Thg9DQeaAGsAvahlyucUbc96MccNVPQBmD0xRt5zT+Rxjmm5z9KOYSQDJ7U1s9AKdxnGfpRmhMWg&#13;&#10;3HPFG32pc9RQOVxTuEhCB2WkK9s0rZA60AZGaYbkeCBz+VKAByKeUOOtAUHvQSRjJOTS9Dkd6UE9&#13;&#10;qCR2oKWw0Ic4NNCkDNSYz1FJnI4NALUZgk05stzinYA5oAGMUDSsMxkZFIRkdKXAT86SgV0JtGMU&#13;&#10;u3K4oOfWgA9M0FCEYXGKYF5/GpD8pyTSYI/OgmQiqev6UbBnindqBwcflQJDQuDjFOAx2ooHHSgB&#13;&#10;pfBxigjIFO24PNDA4oGhDgcAUnQYzSkgcE0vHc0Ejfm24xQMKMkUHpjP0pwoAap3MTSqp6mlGM5p&#13;&#10;MEdGoHsLQB3IoHJxThnpQPcQcrkilbIWgKTzTmHGM0B0GkYHNLyB92hc45p6/KM5oBbCKu7vSqBt&#13;&#10;5FC4P+FK1A0AAzkChhxxS0deKBjT1yRRt707ZnkmjBP3aCJbjQMc5py5x0o4B4py4Axj6VXQXUaq&#13;&#10;noacEPc0AANgilwM8VI1uIw44oGMAU72xQI8nJoHIBkjk05FPehdvanLyMigaQBc8ChQGGac3P4U&#13;&#10;DIOKBiEc0o4PSnZycUDA4FAARmjNA9c0YO3j+9QAY704Ag5H40igk0u0dcUCFHLZxSjIPSmgE8E0&#13;&#10;7kDmgY4DLZpcEHNIAN3FO+agAX3FOZc7QaF3DgCnZ9aAGrwcn9KdSKCKXvzQAcinKTt5oKZ7cUoX&#13;&#10;tigBFHO6lC/Lg0uw5oPHWgA4PU04EY244poJHNOBwMZoAU8c4pOQAAadgdqB64oAAOef50cr0p2C&#13;&#10;V4NDKOpNACgc+9OIIPymhOvNKFxzntQMF60Y75oHI60bSTy3FAhR0xSgADNB45/OjHcGgBc9sUo4&#13;&#10;xigJ60u0UAIeWwKcBigA5wB3oAJOBQAcelOXjmlXBXFKBgYoK5RoUFsincdxRjuBQvzHrQEQ78Uo&#13;&#10;+lJ3xS/jmgIihM96FBHUU7nOaKB8o3bhulAA6g04Bj0p3lD1oFyjRz92nKO9AAB5pwz3FBQAYoHT&#13;&#10;igDFBoAOvUUD6UY9BQBk4oJSAZ9KAD260/b70m0YoKG4I60oXPenbVxkiloJaAnHGKQr2NLSEkdP&#13;&#10;woKF5oxzmjpQfWgAzziikAGTSg4OaAF2nbmk+lOXn5iKNu4ZJoAbShc96UjC4zSr92gBABj3o254&#13;&#10;6U7DHqaTbQAwgjrTiCQMU4gHrQOBigBrKc8Um3AytPprYzkmgLB9zigAY3GnZppIA4oAF+6cim89&#13;&#10;6XJFJ15FABSrycUoXjk0YGdoNADhxxTXAByTQwGMjFNOOufwoAMZ6ihhuGKDQRnrQS0NAG76UpB7&#13;&#10;UhIBwfSnDIHJoEhMkdRQKMc9aQjjKincQ1ht4NGDUnJ6ig9KfMUkRkY6ij8KcwFJjnGaVyRMgcmg&#13;&#10;ncM5o5JozVAAXHIFBPOKXjb1/wDrUn1oQ7ByDwKTHzUuDnrR9KTYcrGlSec0uMDFLQBtGKaY0hu3&#13;&#10;KjigoRzTjg9qaBk7qYvIbx3FO4zyKDwaUkdM0DSF6dBTMHpT/am4we1AmIozxmlKADINBzjJxS4I&#13;&#10;oEMIwcUq5zwKXGTuDUKAxyaAD5uRjrSqAORSnigHjmgBrDAzQFPUinU0YBoAXaMYNI5yMYoICjOa&#13;&#10;RiccmgBBnGcU4ndzQ3zLSbcYoAQcdaFHPFHNFADidwwKAD0K0D1z7UAkUAHQ9M0DIP1pcFl5paAA&#13;&#10;HNBGaDRmgAHSigAnkUbcEigAoxxkUdqcp4OaBobgA01gc5qQMQMU0mpTG0NK88fjQo5Jpc4NGcjm&#13;&#10;q6EjX64NIOKcRxgGm4GM5qVIDtKMA9RSsWPUUleSegIy7jnNIUwOtOoqrgR0U9lzzTSu3rVAJRRR&#13;&#10;QAwg7sUhVgcVJRQBHQwzTyCeDTW60AIOlFFFADdmBnNNp7HFIy4PAoAad2eKawJOcU48cYooEN2m&#13;&#10;mng4zUlNKelAxtH1p2w55oKgHFBI1T7UHPag+lFBRGQQeaMH0qT6Uc0E8pHSEEmnYPpSUA1oNK4X&#13;&#10;g03B7ipKDzQJK5Gcjg0c4p5UMaRlweBQNojbOMGjZ/tU6jHequSMIOdopDkHBqSk2jO6pAZz2ooP&#13;&#10;XiigAprg5yKd+NGaYEdGM9RTiNzYNJtOeRTuA1iewoYKetKeeKKLgRminMvcU0gg4qgCjOOtByOo&#13;&#10;ozQA1lyc5pCpHNPo570AR80deopxVc9aGXA4FJMBpHHAprDinYJOBRjB4pgNGW4pCNoxmngY7U1s&#13;&#10;9hQA2ggkYzSkEcAUnJ6CgBuwE9aRl2jg0/aQc0H0oDcjBzzQTTycHbSFRnFAhhBIxSEe3NPIwM0E&#13;&#10;dwKBcpGBnigLk4p5pOR0NArDDwcUYFOAG7mh+lAhvApuQDjNOZDgfNQPWgewxuKAMjNOYZNIOBtJ&#13;&#10;oENHJxQRmnAAHijZzk0FRQ3HGKbnaOvensMHFJsJ6rQHKNYBj96k2/LuzT8Y4xRg0EkdBGeKdgE8&#13;&#10;A0bcDNADAuDxSKPmJzTyOMmkxzmgBuCfvcU2pCM00EgnFADSMimtx0qRk9KaRigBE6daXntSqAep&#13;&#10;pMHsKAIyMHFFSEU05J49aAG+1BUHtTiBtzTTkDOKADHGKYSc8U8H1owDQRLcjPWgDPU07AHFKRkc&#13;&#10;mgoZzRTgnNGxSetUhjGGe1IQ5OSKeBxmk5HUUcwuUjPHFFPwQc0EZNHMJoZTSoByFqbaOhFNYADO&#13;&#10;aoViMD5t2aXB3cClxQKBDSxz1WgEk7TTuvUUcnpU8wCN0ximGpOc5FNK55FUA08ikK54pec9KKAG&#13;&#10;EUgAHNSFeaa9AWE2nuaQgjinEMTnFG0EUANyMcGgkj86cwAGQKbnHIoExCoJyaCONopfmbPFGD0o&#13;&#10;C1yMA9BSleM049eDSY5GDQJIbgjmg46Zp5HcUnAG4flQOxHnJFKckZFLQBQSkMK460nXipCM8U0q&#13;&#10;c5xQNIaBk4o6cYp2BmlYA9TQHKRkcYAo5HAFP25GBQVI4AquYdhi5HBNIc5p2OelHtQwuNcY5ptO&#13;&#10;6nIH50ZJG0ChMUhtNABOKlwuMYphTaTTTJGkYNNxnr+NPAB+U0uOelMCNRgc0BT1xTiOenegk5wK&#13;&#10;AGkZ5puABUhA7UigntQJq4xhkZx9KbgipOnBooEojNpPSkPuakIz3NNKjtQUNOaQAYxmnkEigDOR&#13;&#10;QA3rTSvPJqQqByBSEEDkU0DGAZ6UBVx6U4Z9P0oKjPIp31BEY4IoA9//AK9OVSoAp3TjFDYkhr8m&#13;&#10;m8huPWntgjH40hDd/wAKExjGznFJjDcCpCuev6UhwOBVEyGbW6kUYHTNOoK9se9ARGsMEc0iLkda&#13;&#10;ftFG1euaAaIz1pxBAzTsDqtBXn+YoDlIxnpTkBHWnDJ+bNABPQUByjGJPWlYZPFOAABwOaTbk5zQ&#13;&#10;UMPrRgd6eUGckUjKc4B/+tQS0NxRlcU7AxtH40BfegVmIq5PShlPQ08DnAoIoAaMhduacBQBninK&#13;&#10;oxigsbg0MMLmpF96CMUARqCRzTuQMCnUKoxg0CSEAA60vJ4FLgdjS45ye1AxCuByKVV75p2M8ikx&#13;&#10;zkjNACkH0pp4PB/CpAF/Om7AB1/CgGRhSTTl+7tFOx60qoD1FBKQg+tOVM8mgAA5zTsd6ASG7T1z&#13;&#10;+FO7ZpyqG70bcnIoKGhCoxmlAyv9aXoOKcMYyKAGt04FLnjdkUp45oGTQAn8XNKBk4FHPSnKMdqA&#13;&#10;ArgYoOMbc06jpQA1RjrUgTjJNNTk4xUnb1oAYqUoU4/HmnBc9BTlGRwaBrUaB2p2B2pwHalxk4Ap&#13;&#10;XHyjdvoaUKeuKdsFOGQcUxDSmOlCrkU7BHLLS4z2pXHyjdp7GngDGSaQAEZJpR9aYgUDqRQRu5FK&#13;&#10;SewpR0zQVuGCwwRQF6nFOXIFGcdRSuLlDaAM0JyMUL6D/wDVThz2pkgAG4Jp238aM5G00o9f5UGl&#13;&#10;hFGR1p3al2jG6hQDyanmHYTnNKF4pSPlo57CqI5QXgHNJggUqgqcU7H+zQCiIo5p4XIy1CDvmnde&#13;&#10;DQXYbt28ilXAGM0qjAoAqeYVgoowccCnBMjmncBoGTjNO28fepSBjBpT04FMBFGBjNKRmkA7Z/Cn&#13;&#10;oue1A7DR6U7oeD1oOOgAoA2jNAhSx7Uv40HpRg+lTzFbgAAeTQRg9acOuDS7RilcfKMxzjNFPG7P&#13;&#10;NAbPIqkxOIitgc0bm9KU4JxmgD9KdyRc56GigLk5AoFTfUrlCgU4IMUc9MU7hyjeaOvFOLEc4oVQ&#13;&#10;etF9AsNopzKB3o2jNFxWECnNKSNuAacBikPGTilzD5RFBHegk5zSgY60gznIqiQAO3ApyjAxQKOc&#13;&#10;8CgcQo75zQBnilKkUFvUSj3pRwckUmOaCGrBRRjngU5jmgfQjbrS49KUjHGaMAjFAWGnGaADnpTg&#13;&#10;MUUAkNPpigAA049cUUBYbyBwaRhg5NO2560mCfloCQ2l74pUGBjFBwTg0Ejfegc09SehIpOQaAGk&#13;&#10;EHFA4pzc9abyR0oFYOfWign3oHvQERMDuKDgjg0tAA7CgLDed2BQ3ODmne9JtHagfKIQQOaAuRwa&#13;&#10;d+NHTtQCGbTSlTTiCaQnjGKAG5JAzQy470vJIFISSOlACZozSjb6UpHarTAbjPBoAHTNA64FGe9L&#13;&#10;qAcnmkOeuaWgEnqKoBuQTxSknbkUvWkOCuAaDMBuHWlGcc0DB5ooKSDGRzTQG6E07NFArB0oI7Ue&#13;&#10;9GR2oHsBGRnNNIwuBTuc9KM5/hoKBR8tJtzSkijrwKCXYYwAPFIOuac3yilAPU0Ei47mmgAnNO6d&#13;&#10;BQOuaBiLu/ipc0Y5ooDlD8KBjNGD1o70CFwByrUg6UrDHelYADg/WlJgBGF600fSlyD2pTx92kxx&#13;&#10;3EY5NJnI4pw4yDTRVLYbDHGabgqcCnUE1PMFhpUg5pGHoaeCe4oB45NSB2nXim7ABTqK8s7iPkdR&#13;&#10;RTyoPJpCh7UANpGXd1peR1FFADdgoZQB1p1NYE0ANFApQnOOaQgjtVcw7hTSq9Sadg+lGOeaE+4h&#13;&#10;hHoKSnscUhU4GBVANopWGOlJS5gEYA84pmD/AHakPHWg88UXAjwfSin7ccA0hXAzRcBtBAzuNABP&#13;&#10;QUFTjBFMBrgdQabyegp4UDtQFAORQAyinMoHOabg+lAASaaEHrTqBmgnVkeD6UVIRkYpuwUDQ3HO&#13;&#10;aKOe9FAxjAA8Ck2lugqTAPak24GBQTbUYQR1FBGRinNhuM80hQ+lBQwJkc0hXng0/nNFBPKR4OcY&#13;&#10;oI9aeo7g0FQT0oDlGdOAKKcyH+GmkEdRQD0GlPSm4PpUnNFBJHRT9opGGOgoAjIB+Y0FQeQKdR82&#13;&#10;armAjwc4oII7U8gk8GkPI46miQDeOtGTmnbMjNN2n0qQEAAOaTZlsk07afSiq5gIypHWipCu7rTd&#13;&#10;go5gGctyKQAp3qQp6U3Yx7UrsBGXPNJs4px9DSYPY1YDDkUHmnbSeSaAMnkUXAbjPWggAYxTmVQM&#13;&#10;4pCpHJFLmAZsNIVINPxznNFMCMIc9KGA6GpKQgdaAGEA9RTFA6U+jn0oE1cjwfShuOcU8gg0jjIz&#13;&#10;QLlG0U4qQeBSBWB6UBEaR3NAPrTyqjvTefSgoa2Dz/k038KeT2ApAh7mgjcZ3zRwetP2rnFNZSGo&#13;&#10;Cw0gn+dBTjIp2OMUAEDBNAiPBHajHOafjcKQJkc0ANYeopAgFPPXmgJwaCuUjCgHGacT6UUYz2oJ&#13;&#10;Gsp600DPAp560ijuaAG47EUmFJxT2GTmm470ARuoBxRg4qQqSMmmuDjANAmrjDn0pcFuMUqqCCaV&#13;&#10;SoHJoGNAxSbBS4J6UYPpQAhAxzQcHhqMknNG0ketACFB1FIQB9KfSYOCKAGOB0FGM9acy9803B6U&#13;&#10;ANCg9qNvzYp23aeaTAB3GquTbUTbzxSFccZ705R6GkPJ5qShtAUE5/WnOOeBQoz1FAEYXjJpCuDi&#13;&#10;n03Gec/mKpSJaG4x1o7YxTipzSYPXFUUxDRRgnpRg4yaCNRr9KAvqDTtuR0pCjHoaAsJnaOTS4z1&#13;&#10;FKFOKMepoHykZGDRjvT2GRikKsRQKw3PNIeR1p2zjBPalwCMqKBWGBR1pCp/rTjRt5zQBH0opyqB&#13;&#10;xigoSetBMRv1pGGaeRhqCmOgoKGnFNJYdKcwwOtG0YxigmQzq2TQeCRSgc4A+tG3nbmgIjcbucUg&#13;&#10;XBzTwATihlwaCuW40D1//VTSeMEVIAcZzTdhxnmglxGgZHIpp47VIOaTbnvQCVxhHqKQjinkZ6mg&#13;&#10;J3NUmFhuD1oxzmnZAXFIemKOYOUYQG60Db0Yc04g9qTB3dKaYrCfKDxSE5OBS53daU8Dg0xDPY0Y&#13;&#10;APFOIzyG/wDr0FQB/SgrlG0hG4Yp4TJz2pu054FAcogBpOGHSnqhJyTSFW7CgOUaF7NQwLc07bzk&#13;&#10;0YxzmgOUjPXpRtOOlPZB97NKykcHjNFw5WQtwMA0FRjJqTZ6mkZTnhaCOUYigc04j3owQcYo61XM&#13;&#10;MYV5wKXaGPtTiuaMH0pXuA0rz+lBU5pdvOPxoU5HWjYBiJnlhTlBHUU6gjcMZouBH0GMUqgHrS4J&#13;&#10;6/yp230FNyAaQzUMuOlO6LjH40MCOCaOYdiPBxmlC8dKdtb1pRjpjv6U+YRGoLHinbQe9OUbXzml&#13;&#10;I9KLhaxHgnqKXGMDFO2npRggc0wFAGPl60pwR1oAz/EaU+5qOoDQPalVcdRTgB1FByKfMAbR6UKM&#13;&#10;NuNKB7UqrjrQ2UkIRzkUpUbse1BBx1pV5OOtHMPlEHpS7RnNKeBQOeRTiSxuC3VaXHGKXknGKULk&#13;&#10;0xDQoZuWp+xe5oUd804gHigdhuADnPWlXJOcUp9BQqk9KBAuD1pdvy8UADtTl+7SuVEY4K9qFG7o&#13;&#10;akODTdhU5x+FMlgI+5p1GaVeTigBOO1OUZ4NNC4O0mpAMcCgBBgHAFKMg9Kcq88ikxg4pXHYUDnG&#13;&#10;acB/dFIiU4gACk2OIuMjgUIMGnUDr0qSg5zQvPQUUqcHk1Tegkhc7kye9OJ5xSAcUYwMVIxCCWpQ&#13;&#10;p9aWlGapsBAGB5pUxnmnY4+agAYxijmAUcUH6UD73J/SnAD7pNSVy3Q0DFOX2oI5GBSjjr61dyOW&#13;&#10;wdvmpe+KAjE0pXbwDmlzFcop+7jNCjHPtQAD8vtSjHrUlCkZo9hQOeaFG0/hQJRAZxmnLkDFIAu7&#13;&#10;kUvNUmSACr0p3fHvSqgxk5pQFLZBpXKtoNHXFOAB+6eaUqDyaRQNuCaQbINzfwilycdKXHGKMgcZ&#13;&#10;qrkhRR170Ae9SMAuacg2rihTg9Kd2yKCxp9P6UueM0ueOlBHGarmJ5Qp3Lc4pp/2TThyn41JQuCT&#13;&#10;mlpBwcUtACZOM4pQO9FGCegoAO9AB7CggjrTkLU2JABgUbeelOozzikMOfWkGDzml53Uh44FAClQ&#13;&#10;3WmjI6/Wne9NOR82T0oACARyfenAYGKaSd2AKUE45p7C5hfwoooJ4yKOVjCg9KBSHOadyZC+mKMl&#13;&#10;TQBkZHUUFWxxUhbQcozyaUjPymmKT09D0p7Z65plCPgjg0gGD0pdgbmg4B5NVcmQZAPFNJBPFOwc&#13;&#10;7jTcds0xXClxkUgUk4pyjjNA4jT6UYOM07GB0pG4G0Gp5ihAO4FHXtRjNGNvFUAdPejmjpRQT1AH&#13;&#10;PSm4DHBpzAjpTQDmgkAOc0uD3FA3d6MtigqOwfe5pBwvNCE9KHNBI3kdqMH0pxUDnNBYg4NADe3W&#13;&#10;jjqKO9FABRRmg4I60BcbyfmFKpJ6mlpv8fFADsY4pDxzQTxk0HrQAgw1Nbg4FO5GMUAbjyaAG4PT&#13;&#10;FOYg8A0N8xwKbz0zQApxn5aQ9MEUc5o/Gi5N9Q56UexpyDPJNNYc07lBgEYNGOMUfhRnmnzEyDkd&#13;&#10;qPoKDSpw2BQERMHrQOaUk5xSVSKF245JpO9HbGaCMnNImQe5ozTQ3zbTTqYo7gSfSjpRmmvn71Ah&#13;&#10;zcijJ9KB0oxznNABQOeMUUq5BoZSQnFBxijHFFKISYqkMMUrAdqRV4zmlZsNnFF9QsDDHOKAQRzS&#13;&#10;Fi3SkBwOR1pSJQ4qM8mlJVuM0gIbqfajpxipNAfrSEAHg0NnPzUlWieYO1ITSkZFNG3GKmwrinni&#13;&#10;lxRjBoBB6Uho7T8aKcyj+EU3BNeWdwUUd80UFcohUHk0hTjinHmigOUjII7UVIQD1FMI+bAFBIlH&#13;&#10;XqKKKAQhxt+akYADIpxGaTaD1oK8xhGaBxxTmT+6KTaemKCRMU3YKdRmgBrAk9KTaemKfQRQBGQR&#13;&#10;1pCDnrTypPOabjmgdgPTimn5hjFOwQcUUDsMKkdaSnnGPmpD046VXMSNxzminHGMDrTcEGhSAbsx&#13;&#10;3/Sk2+lPox6UcwEdFPK56U3a3pTuA1gCeaTYKdRTAjKlRjNHJp5GTSFBjigBoB7tRzSlSBmkAJ6C&#13;&#10;gBADuzikdD1FO570deDQBHQc9jTwAB0ppUk5AoExPrSMARk0tGMnNArDSpJyKbUlNCjGSKAkNoPT&#13;&#10;mjGelBHagkbsHY0jDBxTwpAzRQUkR0d8gU/HHSm7eeKAkJQM45pwUAc0hU9cUEjSMn5qawIPSn7W&#13;&#10;xkig8CgCMAnpRj3qQZ600hewoAbR9acUHagIe9BSRGV5yKQqegNPK4O0GhgRTuHKRkEcZop7KD2p&#13;&#10;AABgikSNpCABipNo7imsADwKCnsM2HNGw54NOKnGQaMVTZIwqRyaaRk4qWmlc8VIEYFHB4b8Kf5Z&#13;&#10;HQUhGeDVXAjAyKCMjFSEHqKTGOBRcBhz0pu05yTUhUetGw+tHMA0jJzTdo6n1qRQOhFIy85xUgRb&#13;&#10;TnFLtNOPUUuO9X0CxHg43UhBJqQgbcYpoUkZFK+gEZXHejYcZFSFTjmkAxTTuA3Cjgmm89qeVB5p&#13;&#10;NvrTuA3HvQR70u09qXjbg0AM2gDmkKgVIVLD3pCCBjFK4EezsWo2NT8DOcUh5PNMBjL2NJgdTT2U&#13;&#10;00rigmQhGRgU0rxjFP7cUfWgkbsNN24NSUEUFIjIzxSYBFSbQaRlA+7QDRFtOeKXaw4FOIOMUDPU&#13;&#10;mgkjw2cYop5APajbgcCgBmM0m05zmn7MmgrnkDigBhHcUwKRxUh470hBDZxQA3afSk2+rVJSYJPN&#13;&#10;AEbdKQBsfeqRkJPSm7GHGKAG7D0oVAo5qRhu5UU2gCMqcc0nA6mpWG4YprKSeBRcGM24OaUjIoK8&#13;&#10;8iiquA1QV60bRjANOxxzRU3AaMgYP40FQR8ppy4xxSYOc1XMwGYOcUNkcZp4GO1IRk5Ao5gGBfU0&#13;&#10;Y7A0pBB5o2kc4p3AaUPYUhHPy04jBo246CmQxm1hyaMd804hu1ALdxQITafSkPAzTuD1/CkI4zQV&#13;&#10;IZtB/ioYelOwDzijFArXGAHtSAEnin9DQMdqBWGbcYyfrRjHAp2BnOaDnHSg0G4IGaQ5AzTyT+lN&#13;&#10;PIoBjdu7mmkEdRUg44oG7HzUGaIwMUAHuaceTzzQygdKAG8YwaOCOtFAJxnFACdBgGkIJ5zTqMUA&#13;&#10;RhccU4x5HFHU0pO1aBcowjaelGARjNP6c4pMEr8v5UxjWVgM5oClTyacQxH0pMH0pXAQDAxSfMRw&#13;&#10;aUAnpRjHSncBpAzxRj5sCnUnXpTkAEf7NIVJ+XNGDu5p3bIqSrjGXHekOe1KwJ60hFWjNjSoJyaG&#13;&#10;BznPHpThnHNBGVwKY7DOM4NL82cindKFXb2oBIaynHWjZg5FOwOlGKAQ0DnmhkxyKdjvQQcVNwZG&#13;&#10;ATTiqn71BG1c0DGOTVEp2D5gMUN83JFOOQaQDvQVe4gUZ6UhQDnNPxRwTQLYauPWnY7UYGelLtOM&#13;&#10;0DWohBBpD6H1pTmgdOKCGAG0YFBHPNHuBS5PagBADilQL1zSAgsMU5QMZoKiG1T0p2eetAAxQqZ4&#13;&#10;oDW4dacBk0BccZpTkHgUF+QhGBzTQCWzj3px5GO9HQ5xincyAgkdKNozRuJOBSg8VYC7e+aVVGPm&#13;&#10;o2/59aUk4qGaBtHWlGAcCg+maXFFyXqJtUUoyOjGgqCMIPzpV296Q9hPrTtpI+alAXqBSfPigUg2&#13;&#10;4NKoxxS/WnBRjGKLhEbjjNOAyMijb/tUbFJwRRcLXYo3d6UDJoAyacFA5JoK5RFBzml+8acMEU1Q&#13;&#10;O1ACj0pfegDmlCkmgBSuD0oUjoRS5JpRg9KAAfSlIHY0nTinIBnmgBuBnrT9vqaRiQadQADB70uB&#13;&#10;ngUg607DLzigdxACDxT6aT3xTuaBoMEHrQfWj8KOe1Ah65HU0YJxml/CjjNA90IoLHrSqBnFGD6U&#13;&#10;5VHBx2oABgmjAPenYzwaVQv8VBQ0D3peDwacVGcrQgB60E294XHGBQAF5zQQR0NGM0FCnPagDnNA&#13;&#10;oFBL3A5z1oVeOaNvPFO285oGgKelCrxS/N60AY70CfxABg0o4oHSlPBoKDY3pS7eDmlXGeKPagBg&#13;&#10;Uk07DYxTgMHij8aBBgnk0n40o5OKCpzgUDBQepp27HC04DHSmkY5xQAAZ+Y0qlcfLSKSBSgZOcUA&#13;&#10;KTjrQMgc0jcrSigAC453UBd3ainJQAmw0hHY08Ej7wpCMtjFADSM9aACelBBBwRT9qgdKCbajCpH&#13;&#10;WkIJGM09iCOKb1ouOwUDHegg4yKcFPXFBA0jJwpp69MUhU7cChRxQaBhQc7qOMdaCNxxQBleKCRR&#13;&#10;uowTyaRSScGnZOeKChGGenWkKgd6cRkYzRjPWq5ieUaOOhoUHHNOx3opXKDHGKYysTmn85pDyCBS&#13;&#10;AZgkZo6d6cqkHBFG1SOBWlxWsNoGO5pzKAKaFPWgX2gOWPWijBAzS5GM7aB9RBRjnNGMdaBmgGNC&#13;&#10;5H+eaNvGDTuBxSde9BAvOc01sZ+b8KcM96awOKCugij5sUrLzk9KCCTkU6gVmRsM8A0gBHGacR3F&#13;&#10;BUigQlJkUpBHNBGeKAEIzSnp0pF6Zpc84FABnA6U0qDyBTj16UAEdKAGdTSHPWnd80g4OaAAYx81&#13;&#10;KFXHBpCOxFKAAOaAAJxmkbOef/108HimE5oASijNKMFaCWhKVeDmkOO1HemGzA9aB0zSoAx5pxCj&#13;&#10;qKRQzOaB96lC5bFLtaqTJsN247//AFqGC9qOnenOMfdFCkOw33oIyMGj8KXHy5qhiZ9aOopSuRkU&#13;&#10;lBNtQoGcUds0DpigoD1ox70d8ZooIe45SB3obPXFNxnn+tOYgrgUrDiNG7PWjvijpRknnFMTFCp3&#13;&#10;ajFIFJp+FxmpkWNbJ5FN79fwqQkYPNMK89KFImSAnjFIufWlIIHzCgZA5FF9ASDoeTQAMmnHbjmm&#13;&#10;/hUlHcUEZ70EEdRRXlnoDSq9NtGwAc06gDHegCOipCAeoppUYwBQA2g5xxQQRwaKBMaVJGcc00qR&#13;&#10;1FSUEA9aCbEYGegoOc08rgfKKbtb0oGkJRjvRR1oExoXjpSbWA6U8jPem7W6ZoHyjaKcVXHSgAFc&#13;&#10;4oC2o057U0/L0p1FBQ3GcnFDKRzTqQjJoDoMIyMUAY704oc8Cm9OKDMMCmlAelOoGaAG+X702pKa&#13;&#10;4J6CgBtBGe9BBHUUEZGKAGlRniggAZNOFBGRimhkdHWlKnOMUhVh8xFPYQc0Y70UVNwGlM0hRu1O&#13;&#10;JPQCjkLzV3HcYR2NBB7GnbT1ppBBp3ENC9zQyf3RTqM9qAG7DTacVPQGkKEUEvYZgA4GadiiigIh&#13;&#10;tGMYprAjoOKd1pAM8GgoZQRjvTmXHIFNoMxAT70uM8UAY4FFA0GBjFNKHPApwzmjNA+UjKkdqTbn&#13;&#10;vT8EtzQyf3RQOw2gZ70UZoFcDjPIoKg84oozzjFBVxjAg80nvTuMEsKbg4zQKwU0jLYNOPNHXkig&#13;&#10;gay8YAoK4XpTicdqTGeaAGdKOlOZRjgUhUjkigBMH1prDPSnAE9KDQBGQRwaKcynOcUbRzx9KAGg&#13;&#10;E0U4L60FDngUANpCDjGacVIGaTGTnNAEe043UU7B24xRtJHAqr6ANpMEDApcGipAaQx4zSkKByKX&#13;&#10;PtSEZ4oATYeopuM0/O3jFMAJ6CqQBgjpSAYPNO2N6UhBHWqAKQDPUU5QT2pWXuBWYEbDBzimkDPF&#13;&#10;SY5oximmBHtLcigjsRTzzxTcEnBp3uAwrg/KKCpx05p34UHPahsTRGQcZxRg43EVJjjkU0qT1Peq&#13;&#10;JsMOeopevanbOeaCh7VJSIypIyKac1IRxgUhGR0qiXuM2ntRTwCKYwOaAEIPakIODindOcUH+tAh&#13;&#10;oByRijGeAvSnUmMDmgBPlA96aOmBT8AjpSbcjpQA2jFOYcZptA7gAOoqPmpBwMYoHSgbI8cZoPSp&#13;&#10;CoPUU0qAvK0EkfXr6UBexp2AOlNK+lAAy+gpvXin4AGMUhHcCgBuNvGKD06077wyaQKSM0AJRgHr&#13;&#10;RggZxTtpA5FADNoPakO77tO9qANvFAEe0npQVwc1IwOOKaozyTVcxPKNOccUgPFOYbeKQrg896q4&#13;&#10;cvcaQCcAUp44pQPQUEZFTcdhuPlzQwx0FOIyetGMUcwyPGeKCu09KeFAORSPwelO4hhHIxSkZ70Y&#13;&#10;PWgcU7jGtkHpTcH/AD2qTA9KaAM0AN2sO1KRnvStgjNAGRhaCI7jcdhTSpI607jtQwKjpQJjWUAZ&#13;&#10;FAORg0YwMnmgD0+tADeRxRyTwKdnAPFCqBzigBuCGoGcc07GWyBTSMHBNABjmmgkinc9xQelADRz&#13;&#10;zzQRxzTsdqXbjBoAZgryKF2noKd36UAY70ANAKnkU3BpxHvSEfNgUAIcnpSY/wD1Upz2ozkYxQA1&#13;&#10;s9hRs707kDGP/rU3nnaKqICYwM4pNpxu/wAingGhwSKq4DcEgUoGPvCgqQPloC8AGpkyVcaevSnY&#13;&#10;zg07A6YpApzk0X0KE2kLgCmnI4Ip/wB/ikbrnFCKkNGe9AGPmI/4F607GOB/Khl9BVGfKNJ9RRSg&#13;&#10;DacilK8/LRcLWG4PpR9adt4waAuT1oG1cAuThqXgDFKODwKMYoH0I2AJwKcoJ5zQUB6UKuOooMx3&#13;&#10;NJtGc05RntRt4zQVy6jFUdSKcgJ+8PwpdpPUUYZTQFuUXYaF3AZFOJI7UnTlqB7iDOc57U4HPSm4&#13;&#10;B5GadQMOc0EDuKBzSEf5FAmhcAc4oI9BQue9AQ1SkLlAgdcU7DAYFAXjpTh06Um7khRn270YycAU&#13;&#10;BcjpSHZjlIU5NIq57UKpzyKUDAoHqLgjp6UuCelAzmnAY60FpXGgc9KeuaPpmlHWgOUKFJzgD8aA&#13;&#10;mGzzT8AcgUDW4gB6Ypc8420p+lHfkUDYgznFLn1ozQoHUCgjcVASeRTxnvSL6baWg0QhyeRQvTpS&#13;&#10;4+VcDtSjaeBSRMhACTjFOXGM47U7aKFAxyuaYKInJ59qXt0pdvdaULx0oHyiKM/NS5JPBpcUYx1o&#13;&#10;JsA44ApwDYyBSptxilAGf6UD5RhznmpBnHIpuFJwRTs5OKCQGT2p20dhTQjdadtx93NFy0Kc9QKQ&#13;&#10;bulKOwNKOlAwxmlUZpVXPLCg4XgDtQAE44BpccdKTHfFOGcYNAB7UdsClUAdBSFSDil1AAD1zQAc&#13;&#10;4pdjelL/AB0yUhwGBR+NGPrRjnIqeYoD0oAo7U5OtUALjOFFKAc80gwPuinDHpSbGgAx0pDwMCl7&#13;&#10;0HHcUxB0oooAJ4AoAVQc5xSsPm4oX5Tg0c7+KAHE45pMk9KO+MUnzZ4FAAB8uMU5Rk0DpxRyORQw&#13;&#10;FA+bBFG0nkCnAAjpRz6VKkAwgjqKVWxxSn39KByFIFUADJ+8KcTjtRn2oqeoCEA8kUEnqKWjHGKo&#13;&#10;BGAIzikC/L0pe3NLQAgBxijkDApaKAGndjrQhJ607qMEUD0xQAnJoAOOTSj6UZ9aAADHOaApPQUU&#13;&#10;LkcA0AAzQc9KMHpigAnmgAoo7Yo6CgAox60DgYzR3oAKBwKM80E4FNANfNICcYFByD8xpD14qwuO&#13;&#10;BGNrClIGOlIgGM0Bef8A69TIBpJNKBk8UNkf4UudvQUrgNwDQBjpRkdhRVITQHOaD05pDtI60p+l&#13;&#10;MUQooHXFFBQh4OaQ9OOlO5703/ZxQTJAAehoZR2Wl4AyRQD6CgfKM70Y9qU4pKBcoUD0oxg5zQOu&#13;&#10;KASEXIJ4pM7Vp1IwwvzCgLCHIGcUDnrzQOcg0ZAGCKCQYkdDSAjBJoHJ5/nSMAw4FACD1IpQD0Ao&#13;&#10;PrijJzxQArcdTSc5p2AV3Gm546UEvcMkcinAn+LpTQO9OXk4NBQ3OOlLubPWg8Gkz822gTYrBuuK&#13;&#10;VznBFAIP3qaMkZJ70DDtRSkjsKaTz0q0AtGecYpqntS5BPSmTfUXv0oxxhqPwoPHepuUGOc4oooJ&#13;&#10;5qiZAAfWij6U4gY4FTzDQ2jpRQMjiqI3F5UZBpcEim85xTuq4UVEjQMfLxTcsXpwOPlppXBpE31F&#13;&#10;bd3pGyVwKMk8GkU5z9aCgORzQd2eDS0jZ6ZoA70jI5FM255FPox7V5Z6BH3xRTiuTnFDL3FADaKK&#13;&#10;KACmtjoBTutHuRQBHRTmUk5FIVI5NBMhKCcc0UUDiM2nrQVI7U/FFArajCpXrSU9hnmggY+7QUMo&#13;&#10;IzRzRQICoPao8ZPFSUYA6CgY3aelNIwcVJjvTdhzyaCeUbRgelKVK80lBI0g9KNh9ad1FA9MUAR0&#13;&#10;U9lyOBTME9BQAYxQPpRRQPVDSNx4ptSf8BprKSeBQIbgUAY70pGOtJQUkGB6UhUY4FLRQAwqQM0n&#13;&#10;4U7ae5oZT1AoJGkHtRjPWig5zQA0Lk8U0qV608DBzS0XAjpDnPFP2kmmkEcGtCeUQCkPA5FO75oq&#13;&#10;eYojwcZo/Cn4BGAKQpk5oTAYwyKUjIwKcyY5FNqieUaUwMk0oHGCKWjHelcoaV747U33xUh+lNK5&#13;&#10;7YouA057UAEDBNOcADGKQKSKYCYx0FNK+i1JsNNpXAay5PFNII4NSfhTWXPIpiG0c0pUikoGDAEc&#13;&#10;00rxmnHkYoxxzQKxH1GRR1qQgU1lPWgTQ2gjPWnBW7GmnrQHKHSmgjP3adRjHQUEjMY6mkqTAzk0&#13;&#10;1VxywoAb3op4wRkCkKEcmgBoHHNNZe9OPtQRnigCOinbRnpQUyaAG4Gc0YH92nDOcEU0/eoAawx0&#13;&#10;pApPapCvG7NIOOKAIyCvFAGOgpxGTg0gVjVXAQnimsCeRUhTH/6qaQRwakBqZFOpQpxnFJjsRQA0&#13;&#10;gEZpp4OKk69qMe1AEdGB1xSlSBk0g9qEA0jjAHNBAAxinYHpR+FAEZGKKkIHpTduDkUANoIPanAE&#13;&#10;HJGaQKTQAxuecUiqxNPoOOpp3YDCpFIQDzipKay9s047ARlQDnFDKOop2045FBqrk8o3Zxk0mzjO&#13;&#10;af1pG6dKCRhTHzcUHrTwMjBFIcY4HelcpIaRkU0rxUmNw200ijmDlG7fT0pvTipKQqPSmN7DKO9O&#13;&#10;MY9aacdqBdBD6AUwgjg1JTdvrQSNINB+lPxj7wpGU4oGMC4paMHvRz2oEIB60jE9qU+x70YyOlAD&#13;&#10;BnoKG57U9c4oGM420AMA7ZoHA6U7Z6D86byOooAMc5pDgcEUuDmkYd80AIUOelLt4xS45zmg9KAG&#13;&#10;gYXpTac2eoNNwcZoAO9IwPUUo60cA0ANIyuBSECn0HHcUAR0fSnEcdaaFJPFBFmIc5wRSnHelKkU&#13;&#10;uMLzVLYpKxGE5wf/ANdKcHtS8d6MVQxnfGKQ8HFSe+KaV9u9BLQ3GetFOcDsKB93GKAsNo6iijmg&#13;&#10;ExpU56UhUgdKec9qKBsYFJ6U4jK4pfwooFEQhfSmMpFSe36U3acYH60FDSD2prDnmnsDmk4oMxu3&#13;&#10;jBFAXA5WnUEH1oCwmc8AU3ac4pxHalAxxQBGQQcUYA5pxAU0bRnJFADaOnSn7RRjIwaAGYPalxnn&#13;&#10;PFL05ajt8ooLSDZ3FJt9KeAcYpNuBgUAxhB6iilBPNKo5wwoGMwcYpQKDnvRg00ZiDIHNLj0FKAR&#13;&#10;85pRgHdVXQDeTxSlOM0pA3dKdnnGaV9R9COgAk4p/HpQoHVRTuTYQKRTgO9Bzjg0BfSlzDAc80EE&#13;&#10;0UqjJwRRcHqMA9KdjNOCU0eh/wD10fZC1g5PU0qg9M0vUdM+lAGRjNFy0BTHA/lTRz19aeQexpOh&#13;&#10;yaSIDbt5FOGKaGyacuB1FO4LUCMkGnKmeaOvIzSrnHWjmDlFwO9A6cUYHc0oUZ60XZXKJTkAx0oU&#13;&#10;DHFOwemKOYOUaenSlByaWj3xQmGw5cY5FLgdhSLyORzS8jpTKFwOwpD05Hel75oION3vUgHJpQpI&#13;&#10;ytKFyP50qg96q4CINpxQBmne+KaoYcUyFuOxkYoBzwDS5A5pSBgNigpsF5xtpRyORSJTqCbhjuac&#13;&#10;B2IzRjA5oUH73tU3LAjHenYo464oOQM0XAD6A04KduAO9NB9aXJ6k/lQLYU4BpwGKaF+bJpy5/iq&#13;&#10;gQUAZPSj3NOU+9AWAAqOTT15pOvFOTrUO4xhzmlRc8GinJ16dqfSwC9eRRx1x2oUEdTS4o2YBjI4&#13;&#10;FAoZcHGaUrincQg4NOKnduoVeOR9KOQcE5pfaGLnK5WkHPelIzwaF4OKoQvHSihcZyRTsjdnrWYw&#13;&#10;4yOKXAB6Uij5s073xVgIoxxSg0DgcmjjP8qW7AKPwopQQAc05AIOGzT+oyBSEf3jSgEdqTAXPtSL&#13;&#10;6kUtFCYBR1ooqkAUA4PIoz2pygY5FADh0oxzkCmkMRxQpboRUxAXp/hR7gUoIPSjvRIA96KG570U&#13;&#10;JgH1oPSig4qgDHeiijn0oABycUu0gZpBTlzU394BvPWinNycA0EMBVANzQKcq55oVcHNADSCOaKU&#13;&#10;5HUUpx0FADT7GnYKg5puMVIelAEdHOaULkZpMcUAFFA46migAAox3xR+FFAB+FMIOelPxmmsOcCn&#13;&#10;cGC5HJpevIpQMDBozSAQcjkUm3PK0bTnINGCRwMUANPXijOetOI7nFN59K0AOvUUc+lFHAoAKD1o&#13;&#10;xx1o4Pai4AcUA56UfSjHP+eKACmsDuwO9LmkwxO6gXoG0qMA0fKONtLg4xmkJ+bP50DEz83WkA9K&#13;&#10;DjqKB1wKAA0Hp0ozRQQ9xozjFGM8+9OPA4pB6YoEIcEdKAOMNTvwpMHvQA3GRnFIPQmnHg800cUA&#13;&#10;L0OGNJz3oH0pwVjyDQA0ZpwBHU0LxxQCCeRQOwFM8im9DyKe3TrTVxnmgQKVHUUnIHNOVAO1NZSK&#13;&#10;aAAOMA0AEDmge9HOKcQGkDNOCgdqKUDNO5PKCr6H8qQ+xpy+hFDDPIqDS3ujee9BG7pmkyT2pYzz&#13;&#10;kiquRqOPC4FDDjNLjI4FBOD8xqS7aDQuTilAKHJpCTng0u1iOtBImPmx+lPAx0pqsBxSnlc0AI49&#13;&#10;qaT6mnEjb8xpoIzzQITOOTS0Bcc4oz2oGhCM0uMHpRQck9aB2O8oPSnFMDOabXlneIue4pTzxRRQ&#13;&#10;AgUDtSMvenUUAR0VIQOy00Ie5oAbSBeOaU8HFFACMuRwKYRg4qTntSFc0AMop3l+9Hl+9ADaD9KK&#13;&#10;KAEx/s01hg4p9GPagBm04zSe9SHkYpjLtoASgnA6UUUAJnK5201VyTT6PwoJ5SPGDRUmPak2jOcU&#13;&#10;EjKMY6CjPOKD04oK5RO2StJtwDmnUUFEdFKR82KQgjjFAnsGPajA9KOR1FFAojWA6YppGDipMc5o&#13;&#10;wPSgLEdNxg5AqQp7008HFBIjDIwKTy/enUUARlSvWipCMimlM0DsNOewprKScipCmBnNNxzTuIay&#13;&#10;9xSbSRmnbF9KUDAxSAjop5UEYxTCMHFAB+FGB6UUbcjpQBGQQelAGTipMcYApBjPAoAYeOKKft5z&#13;&#10;TWGKAG4O7NKR3FFFXcAK7utNcY5FOIB6ijHGDUAR8jqKKkwD1FIQOmKrmAZgdMU0p6VIUx3ppBHU&#13;&#10;UOQDNjZxQVIGTT8DriihMCP60U8qCOKQpxyaOYBtIVyOBTgpNIeDiqFLYjo59KdtAanYHpQQMA3U&#13;&#10;lSYDDJFNwG4xRcrlGgAdKO+ad5fvRs4yaBrQjwAOlBX5uBTiM8GgADgUBYY33qQDPBFOK96AvOaB&#13;&#10;WG0EA0Hg4oxigNEIoI4pChPINKQT1oI+XrQSMZcdaMc5p2Nw60OMAAUAR7fQUbSP4c0/GKQ8HFAA&#13;&#10;elNI3DOKdR2xQXHYjII60c1JgdMU11A5FBA3r1FIVGOFpR1oIx0NADQh7008HFPYZ4NIo9qAG0U7&#13;&#10;bk008HFABRQo3cUHg4oAaV/2aay44qSk2gdBQgGfhRTtuTmmng4oADgDkU0DJzTuoxiigBuMtSbB&#13;&#10;nBFP2qeooxngiqTsgIyOcCj8KcyigLgjIqQG0hIHan7cng00jnFADcZGQKbgjqKkwO1N2epoBjcY&#13;&#10;GMUhXIwBTzGDTfwp3JtoNK84AoIx/WnYzSY5zVcyDlGEDuKCMjFPYDuKRl+amCYzHbFJtA5p2Mig&#13;&#10;8nNJvULDdoY4pCCKf0puwDimKw36UHkU7YG4NDKAOtAhvQYprc4FO96CO5H0oAaUNNPvT2BPSkUc&#13;&#10;EZoAbz2pBx1FOKlTSDigBrDvigLk5pxBIooAa49KaBxg1J+FJjB3UAMop3V6GHGaAG4HpSDr0p+z&#13;&#10;jOabjmgBpXHKil56ilxntRQA0DPAoABXgU7GOgpCgNADSpHJpMYpwTnmkKZOD+FVFgIRkYpuz0p5&#13;&#10;U7uTSFdpPNAmM/h6UlOVQOSaU4zkjpTuJIZRTgme9BBxgUyhoNGM0uPWlA3VKYDcd8U1gT2xTyO1&#13;&#10;JwenIqgG/MOq0Jw3I+lOI596McUGew0L1yKNhpduBjNL3xQOxH+FFP2L6UjjAyKCxpAoxzmigDJ5&#13;&#10;oMw96M4FLj0oIAHFBXKJ+FGPanbMc/lQV4yTQUN6cUAY604fKabjJoAbtFLjjkUvej3NADevzY7U&#13;&#10;E4H3Kk8sY600jFBNhpUkcUoOV4FKc9qFGeCKBWYAYpCMnOKcRilCAdTQU9SMqd3I705QTxmgrn7t&#13;&#10;OUYbIFMnUMD7tBHGPelAGelLjPUUh20GFdo4FLgD5qcF7UqruoCI1unSmkHuKk2hjikI9qAkNK4H&#13;&#10;A/8Ar0BO4FO6CkXAWgoM9gKTknDD3p2M9aR+DjNArBjnpS+xpMZJFKoAGB+NU9hLccqjGcU4HBzi&#13;&#10;helOQZGTUlA+PShB/FTiAeoowOmKdxMPoKM9u+acgwacAD8wFIZGcClVTjgU/HGKQAdQKCbahjPV&#13;&#10;aAPalA7U4L3zQUCr8uKB/dIoYDrinYAHSgBq9OBTsnpigfSlC5oAbtAORSkZ5FOCgHrS7R3p3FYQ&#13;&#10;LjqBRtycinEZ7UDApDeogHbFKuScYoVdx54p+30p8wuURBzzS4HTFKBkZoI9BSGAx3FOwe9CqCvI&#13;&#10;p2OMUANKjHCigcmnEUY9BTuAmDnIFPAG3O0Ube+falA+XGKVwE2gnJUULkdB3p3GOtGzHzYquYAy&#13;&#10;RxinIpX5iO1AQdKULgYpXAYOcZFOAPUCjYvpTioGDT5gDHoKOtA54qQgDnFSA3hfvClYA8kUcE5p&#13;&#10;T06UAG0elN2A8stOVSelBGDigBqjDNxTiMckUbQTg0pUg4qrgJtBNOKnbgAU78KOe1SACijr1pVA&#13;&#10;PFACKu6hRkgAUuBjg0qLt/hp3ACCegFKUUjG2loHTmlcaVxoUd1pw47UoVuopcnHI5oHyjcHGacq&#13;&#10;55o2kHAP1pdoFAKIhUYIApuCO1PIPUGkKk96BMaD83SnMOc4o2AHIpwGKbEGBjGKNo/uijjGRQBn&#13;&#10;gUiugbR/dpAG6tSooYcGlA+XNBNugrYP3RTWGOop23iglScEUANI9qcEAGMCmhfm2ipAciqZURpV&#13;&#10;cfdFNUfNgipAAOAKQAZNK4rBtH92kBIHC04deaMUkHkIN2c0n8WTTsc5pAMDpVcw+UOSvFJjnaKV&#13;&#10;TSjnnFPoSGW9KbgAZAp2Oc0gGcGlEBCnPFLnINKOBikYDuKL6jsNClulLjaNuKUnHGKUjNUIYFyM&#13;&#10;0oXcM0q4Ao6j5TQMZRR+FH1oEFJg7s07b8uRSUABJxwKAMc4oowR1FADSoHRaMMDkU6igBrdsCkJ&#13;&#10;yKeDSH5h0qkwGUYz2oxmlAJORTugFwFGCKGU4zSlQxyaQrgZJqEA0DtR0FKAC2KGXFXcBBzzihgS&#13;&#10;MUu0Bc5pCO1O4CA44NIVBbBpW6ZxQV4wKBS2E4B6UYDHGKMZ4BoHUcUAg4xim9Oop235s0KuAeaA&#13;&#10;G0U5QByKHUdQKBjaTJ9KXHpQy7TwaCeUaSSelNAwRkU8jvSkA9KCeUaNueB9aBtDcU4DFJtGaCuU&#13;&#10;F9aaev8AnilA7UY520AC9eRQ2AOlBQbt1HydQKBBtz1oYbuRTuRTSuO/tQO3YPlA4ptPAApMBhuA&#13;&#10;oBoaelCErQcelGR1p9CR27vigEFulCntQxANIq4MCTtFNUYbHWl3fNuxS7geooJAZzgGlIJ4xS/h&#13;&#10;RQX8QzAxwaSnnA4xTQBiggULtbP40oOeoo6cYpC4IoAGwy8UgXPWhTkYApW4+XFADTuX5T9aB97p&#13;&#10;SknPTtSgEDcDQA1wN2cUjY70pAWmt0oKuehHpTdu0HmnUZI5NeSpHcR9OKKduyMGkC5GaoBKKKKA&#13;&#10;CiiigBpX5sZpp4OKkYkDimbSecUAJRSkYGc0nJPSgAozziiigAzzTGOTmn9OgpFJNADKKkPPFMYY&#13;&#10;OBQAlFFFAAc9hTWBzuIp1IRmgBnuKKdsGOTQVAGQaBWG0Y5zRzRQMKaUyc5p1FAEdFOZc/NmmkY6&#13;&#10;GgA59KCcUDk4pWG04oASmP8Aep+M9aTaMYFALQZRTihJpCMUAIBgYoo4HOKKCLMaUyc5ppGDipCT&#13;&#10;0FNYMe1AhtFBBHUUe9BUQ5z0ppj77qdRQEiMHBzRTzimkEDJFAW0EpGPy07Hy7qTrQSNCZGc0u35&#13;&#10;duaX6UhBPHagBh4OKOeuKeVwuBTSON1A7CH3FNI3cVIFGPvU08cUCGFSBk0lSUAYoAj57ijbxwKk&#13;&#10;IB6ig8igCMDBzQfXFO2HuaQrzxQAgOaayk8insNpxSUARkEcGipKaUyc5oAbRgdcU4rgU3BzgUAF&#13;&#10;IVB6U8JkZzTWHOM0ANC5pGXbTyoPUUYoAjopxT0pMcZzQAhGaCM80EYOM0EEdad2AjZIwKTbgZNO&#13;&#10;pCoPJFIBlFSc44puMnmgBtIRzSng4oHSqbIQmARimN1wKkG7vQTxmhMfKRkNik2g9RTyQR1pCvy5&#13;&#10;Jo5hWEPIxim7CTk09ht4zSAYqhuPYaVx3pAvb86eeeKQqP8APegoY6gdqOppxRaCuBnNBLXUbTSo&#13;&#10;JxinY4zmjPapuSNC5pCpBxT6TaDzVAMoJp/UUjKOxoAYSR1FLRsxRmgBvl+9NqTOelNABHNADe9G&#13;&#10;Oc0oAxyaXaNvWgBpGTkU11/ip2OcGgjBxmgBuzjJFN6cVJjnOaTvkGgBlFKw755pKADHOabtyTzT&#13;&#10;sHvRQBGaMdxT8Hr3pMFvvCgBmPShj2xTmXbSUANC44agp6GnHnjNBGTmgBm3BwTSU9hnkU3BJ5p3&#13;&#10;FYZs5zmjbg5xTwMjrSc9qQxpTPIpu05qTHO4ijHc0C+0RlT0Io2j0p+O/FNKnNVzBLYaMbutIQHp&#13;&#10;2BnOKMDrijmIGEBTjFIVGelOYEnnpTcEHbkVQ7AelNCGnEEHBNCjIyWoHyjdvGQPwo2H0pxOBTdp&#13;&#10;xQSGzHOabTjyetAXk80ANoPPalCjpQy4HBoHYQdKTGDml/GjgnpQIbgLyKGGcZpcZxzRtGMCgBhG&#13;&#10;KCvGSKdyneg9NoNADMY5oGT3p23OcGgjjrQNK4mPSkZSejUuOOBRQIYYxnFLt4yDTju7UhPbNAEf&#13;&#10;fml60pQD7ppMHpVcwBj2owPSigCpAQ4PykUiqD2p1FO4DGPoKTGDg1IQT2pMcU+YJRGuQTxS7MDJ&#13;&#10;NAQdaBhTgVQDfpRzTiPm4NI4AOBU3AaRmgcDg0gANOqiUhAD1JpCMHNPChh96kcZPPrRcobjcM0p&#13;&#10;yeDS4yMZ/GgA9hQA3nHBoGMYA/CnUntSTuAiqc/SgjsBQo5zTqYDfucUFR1p1GM85oAaqHqTQ3XN&#13;&#10;KQB0oBOOaABemKXAxjFAz6UAbjgGgA70YxzTtvOMUZydpFADRxxSgZ4pSOOBSqB1FADOvWnIcHpS&#13;&#10;njkClHoKAE2/NupQKULxxQwwcUARtgHAFJt5xUh3A4xTdnO7P4UANA4/nQetSdBRyRxQBHzjGKMY&#13;&#10;4xTwq4pQMfdoJaADjmnR57mlA6EdqVRQUFOUbRn1pu4jvTl+tAC5z0FPU4BNNHTNP2jqaCoiMoHQ&#13;&#10;UHG3IFOzR0HFASGbSxwKfnHFIOBwaXGTQSFAAoI5AJp2G7GgAwAcUoz6UADuKXntQAAbm6cUu3nB&#13;&#10;P0pQowDSggdT3oLSEYfNijaDxmnd6TPODQSIQeKd9aF6/N+VKuT0oEKASuM07HGMUDpig88E0FPY&#13;&#10;TdzjFL+FAGeCeadtKnNBIi9eKXALcilHXJpfpQWlYBjOBSpwcYpMfLuzTz8q8UCkDZx1pATjAFO4&#13;&#10;60nynigTFwM0duaKBycZoEKqE9aVRtwKEXAzRlsYX0oKY7ocAUUmM85peetBId80oPakzzilABGd&#13;&#10;1AClMDrRwOPegZ7n607GaCtBOnAWlozRnnFBIbfl3UUDk4zTtuVxmgAQEHmlBwcUo4FIOvWgBOjZ&#13;&#10;p2MnNJg9CaVQM4oAKcq56igqOxpB060DQ8nHNNzuPFHIOBTgcmgryCjpR9aKBbIKBzRShcjrQSJn&#13;&#10;NOT1ppGDjNOHyjdQHUC2V4FAHNHXqOKXHoaC7dRBxyBThjqBSBR3FIoytAx1NKkGnUg65FAnsB65&#13;&#10;penQUmcg0uaBRCjFBzRQNdwHWgnHWkzS9etCFYKKCMHGaM0FBQeKFG44zSk4Jp3ASgHNBGO9IN2O&#13;&#10;tOLJkKOKD0wTSFvQikYlV4oZI7nsKKTJwQaXnvTTG1YAMU04IJxStk8A0jKcYGKYhF4bmn5OOlNQ&#13;&#10;HqKOfvigpICOcmgAsuCaOdu6mgbjjNAbIcQR8uaQdDQMg8UmepNAfZCigfWgUEhSc56UpOKPegr7&#13;&#10;I0Ke9OJxSN6k0owOlBIZyODSDAalzQfSgdgxzmijIzjNFAhv3fwprYz0pxJzjNJ91uKAGhecmlPP&#13;&#10;GaOT3oI5zVXFYbxnApRxwKXoetBJzxTuhCNgnBFIQR0NOYe9HJbOeKZQA0hzngUHceBSHcOBQA3G&#13;&#10;Dig804im5oAMcYo3YFGMUUEthjnNBozzSZyenegOYUZxSDqaF780oFBQnJPtSMAuOaUkjnrTeMZz&#13;&#10;QRLcVetBO2h89qVjxzQOIAYFAA7UmSOwpxzQNjGyT0pPpTmyozxTWJY5oIAccg0uM8k0lOAwSKAG&#13;&#10;4wcEUvBGTSjhqBgHOetAWAKccmndBSHJ+UGlHpQaLQRhkZpGyV5/Gh+mRSZOMZoJkKTkZoBA6/lR&#13;&#10;noA1CgZoEwbcRjbSsuTnNIVHWjoMk0DSEO4Uh9KdjPBNNbrigkM9qRl3d6WjI9aAPQKKcVGKbz6V&#13;&#10;456AY9qMCiigBNoxgUhXH8VOpNoJzQAyipD0pu3cMkUwG9eoooPBo564p8wBjPWk+YccUtFK4DQg&#13;&#10;/vUjLt705emcUtPmAjop7DIpoX2pczASijB6YoIIOMU+YBGXdTCMHFSc+lFHMBHRUme1NcE9qdwG&#13;&#10;9eoowOmKMH0opgBAPBFN8v3p1HPagBrLjkU2pKQEZ60mwGU0J6ipGXHSm4PpTAQjLZzSMuec07GT&#13;&#10;migCOg57VJkdc01gSdwoAbzjijJ70YPpRQA0pzkmm4BbFSdeDTSo7UANo5pwUY5FBUdjQKw2ggHq&#13;&#10;KKOfWgURpDHqKbzUlJxjBoKGY56UdacyY6U3aw7UEyExgYUUhUnk048daKAiiPp0oqQjIxTdnNBQ&#13;&#10;2inFBjikKkUEyGlQaQrjotOwc4AooJGleOBSFdtPoIyMUFcpHRjHWpM56UzafSgIiexox7UoUntR&#13;&#10;tbGMUFbjGUk00jBwKkIak285zQZjKKeRmkZQB1oAaeaMEDC07YPWkYYNA2rCU1kOcinUUD3GhR/e&#13;&#10;o2L1zTsD0poHt/8AXoBIaRiink/MKR+tASGFc0EA9qXaw7UcjqKA5SPBzg0EYOKkpCoJyaCRlFP2&#13;&#10;DOaQKCOaAIxjOe9OPIxQeDiigNhrLtGabg9TUhzQRuFAEfeinqAOhoYZoAYTxmmsvoKk2KO9NbIH&#13;&#10;SgCMcnFBBHBFSHnijnGKAI8c5ppPGPepAnrQygDNU2BGV460BQf4qdRgDtUgRsMcZowAvBpx6YzR&#13;&#10;gDmqbJ+0Nz2BpPl74p+0nkUFSB0qQ5SMswHFAUGnEEHOKM1UWJke3HajGOtOIwMUbB3ouLYbgelJ&#13;&#10;tHpTyu3kU0A7sEU7lfZGuP4qCo/hp7DBwKSkpEkZVgKTbzmpR0prAdadwG4HpQQDxTwMDBpNq0uY&#13;&#10;CNsYxmkYYNSsqjlab16ijmAjop4AHIpNg9aoBpBPQU3DDtUjLt6U360ANA9KawwcZqTA9Kay5bNA&#13;&#10;DSOwopzKAM0hU7c5oAQjPakCClAPpQeKAGsDtxTcHpipO3SkI70AMox2IqTAx0puwetAEZUk0Fei&#13;&#10;5p2M0e9ADXX+6KjKZOc1MOOKbtHUmncBpXdTdgHU5qUjH0ppC5wKQDCox6U1hjipXXHGKTaMYxVJ&#13;&#10;2AjxRgY5pxAOQOtJtPpTuTyjcZ70BcHilxg4xRTKEYZ4pAnOCP8A69OozzzS5hWI+/WinBV9aCOT&#13;&#10;S5hco0L2pp4PBp+M9KQjNUSIM9zS9qDlTyKKCojT92gjnAp1I/TpQDQwgA4zRjilwTQQMZFAW0Ex&#13;&#10;7UhWnZweKQk5/GgfQayZGM0Kozg804gHtQB6GgixH0pwAPGaXBPU0mCe1BURFQEZJpSoxnNOIyMU&#13;&#10;1go5oJG0fL6Uu35c0FCDgCgdhjccgL+NAG/nNOK8YK0YoCw3Yq8ZpAM8U/g8YowRTEIARTT97Jp9&#13;&#10;IxI6UgGdDgUK2DxTu/NCptORVNgADDlaNu7OTQDg4z2pcelJAMAwetKygUoHzYIpcFuDTuAzn1op&#13;&#10;xVSaXaOtPmHYYaOev605hnkihD8vFMQ1RninZK8UoHGB+tL+NLmARTxk0m3PINOopgFIMZpadtUj&#13;&#10;g0AIozwTQA3UChRmn5B6GpiAmCBgUn3j0+tKCTS4FUAMcCo0Ck4zUntTWHpS5gDZ70Y5JApRkd6T&#13;&#10;vg/lTAABjJFG3J604D0o59KABQDwDTlAB60gU9afigBMc0uO4FHfpTgFx160ANXntTjhuhpFUk8G&#13;&#10;nqDjAFBUQBGPvUE+1AIxxTgcdBQHXUbgDkilwTwKeQCeaAPQUFWE2juKXgDIoAJpdmV4pXCyEFOC&#13;&#10;8bs0BOcYpxJ9KZGw0UvPtS9qVevIoGBX3pQMUAU6puUNxznGeKFABxTsEc4pQM8YqgEpRgHdS429&#13;&#10;KNvNADj0oHJyBRjvSgZ7UBYRVJ60pABpRn0pTkjBoARcD5gacDkZpNtAGOBQQL1oo96OaCnsHPan&#13;&#10;KWPFNGc5xUg4FBAinIxSjpRnnpQBg5AoK6BS5ZDjFO2joDSNkrQUIB3pwHHApFHGMU7PrQTHYMUd&#13;&#10;BRnFHtQSAGTnNFKB6ClAG3pQAAZXFLt+XbmkJ2rxTqADHGKBwMUUUAAB6U6M0AEdBTuaCkg4Bpo+&#13;&#10;frTsZ6ikGR2oCQbR6UoGDmjNKFOeRQNKwgUEjNKwwaUDnpTqAY1V3DNBAUZHWjPOAKd+FAWGZ53Z&#13;&#10;5pc7+KU9cGlAHagVgAGMYooozQUFAzjmij2xQAUZ54pyAGkI5wRQAh6UY5pWXHAFIeOooJYoGRnN&#13;&#10;IM56U4DC5pcsegoKGbT0NOVfWlJJXpQue4oATaehahVBPPajnPNKAQMUAIow3WnHB4NAGKTvkfSg&#13;&#10;BAh70N04NOpjgA8UAxOe1B6UUHpyKZmBxj3ooPTIo7UjQKKKD0p3AM4ozzigZ7mjpyKvoK+oE4Ga&#13;&#10;ao53Zp1Ic5BqeYYnAOaCQ3BoPL4oC9ie1US0N+gopzYwKbjmgnYM80H1FLg46UoXK5NFyuUaenFA&#13;&#10;6dKP4ulKBxkUByiYA5ozRijFBImAeaM7RSgYo6UAN+UjcaaME4/yKeFFIQM5oAMkHGaCoHQ0IeMY&#13;&#10;oYY+YUAN+tIfSnkZ6Ck6HkUAJR3zQRg8UpGKdwENN2Y5zThjvRimmA0gno1NI2nFPx6UhGeo/Kqu&#13;&#10;A08UEHtTiAFwKbyKAEIGcg0ozQfpRzQKwh+XkUufejAzmjHNAwpPmIxxTsEfw0g68igBDuzxijHH&#13;&#10;JpevANGaAGgfNmnZooP0oARlyKZgjipO3NNOfTv6UEtaiDg5zTzjqRTcAnJFOHSgdhpx1HegDjk0&#13;&#10;ZO+l69RQL7QoA6/hmj8KFYLzQTnmgoTIJ5pCoHSgkYwRQpxxQTuAwMYFOwfSjHOacSSORQVYaQDx&#13;&#10;ig9KCRSE9qABQM008tThwKRlzzQJq408HrSZOcClKkDmigXKeiEZ60cCgjPFFeOd7GsoPNN5HUVJ&#13;&#10;TWAPNAhuD6UUZI4ooAKKKKAG4OelLjIwaUjPekIOMA0AIyYHFNwR1FSDPegru60AR0UYI6iigAzj&#13;&#10;qaKDzxQOOKADjNNcHPSnBcHNB54oAj564op20/dFJj5sCgBOaKGGDiigAzTWU5zTqKAI8EdRRUhG&#13;&#10;eDUZBFNMAoIzRRSADhhjNIcngUtGMc07gNZcHgU3kdRUgz3prY70gG0UpUg8CkoAGGRim7R3NOow&#13;&#10;PSqTAawAHBptOKr1zQVGMijmAbRgdTQQR1FFHMAm1SaQrg07HOaCM9aL3AjPWinMuOlN5HUVQBRR&#13;&#10;yOoooBiMobvSbMdBTqKBIYQQOlJTyCT14pGUBaBjaMc5o564ooAOM0119BTsc5ozQBHRT9gpGXHS&#13;&#10;gT2G89qCSOgpdp64pCrdMUEBnnFBJ7UYI4NFBURpUk5JppAzgVJRQURkUU7YCKGUAZBoAbQRkYNG&#13;&#10;MDpRQR1GbSTilYds06kYZ5oGrjMEdaDkdqdtJXmja2OaChvvQVzSnHY0nI6igAppG7k06g7uxoEh&#13;&#10;pUAU3BzjFPOeKRgOtAmhpyKQA9c0u09RRQEkNIxxgUiqSeafRQSRnr0oweuKkxSYyuKAGUU5lx0p&#13;&#10;tAACe9NZN3U073oYZGKBjQh6mmlSOtPGc80FQeTQIYc4zQeRg05uPlFNoAbtB6mmkelSd6bt7YoF&#13;&#10;1G7c9qCp6kVIOBTSpJ5NAxvfNB9KcQAOBTaAEKg8ZpCFp1FAWI8EdRRUhGRg1G2RQTIOaD1zilC4&#13;&#10;+91pCrDqKbY7DXyTwKbg+lSAjtTSCWzSJY2inMvehwSeKBDSM03scVIFAX5jTWUHoKCuUaoPQikI&#13;&#10;IPNP5pFJ6E0CsMHpQQVHAp3UjNBUngGq5h26jcZ6ik2j0pxB9KSldjsN296AoxnFO5zSHOev6UXF&#13;&#10;oMxntR26U/Hy0zBzmqATbxjNJtYc07NFJskaVJ6U0gjg1JnFNcd6EwG0EZGKUqQM5pMH0qgGkUKq&#13;&#10;kU7HfFBz2NADCpx0pCOcg1JnFNZe4oAbQPQU4bce9MI5x6dfegBD1wTSMCDgU48dPWhumaAGUdKd&#13;&#10;t56U08GgBG9xSFcCpCBtyKaAfSgBhX0NIRmpCM9aZg7ulACUmATTiB/CaQAntQAn3eBQFA5pevFA&#13;&#10;yBzQA1+eKaVOelPYE80c7eaAGnAphB6H1p+BjIpMHpVKQCUjKSKdjFFUA3HPNNKmpD600cNQKwBR&#13;&#10;34pMdSac3I60hAAxQMRQDwaQjBp/ygUjAkYFADaD6EUYOKUq3XFACEZGKKPag0ANPzDmm8Y60/k8&#13;&#10;c0HgGgBnfij8KFBHGKcqgdTzQTEac9qMEnjFK2O1KFUgUA0MOT2pRnuKCMGjaTwDQSJtFOIAHBpM&#13;&#10;HpQQ39aBoMbe9FOKg/dpCvOBQWIVPdaO9OBJyM0BcjmgBpzjINNGc5qRhgYFN425zQTJdQ+tO2fL&#13;&#10;SLwpIpUJ6UBEbSgc+1LsFOAPc0BykZU54FOUHuKOM8GnE8cmgWw3pwKXpzSA8/hTiOOtAAAOxo5z&#13;&#10;QOTinMF+9mqv2Cw2jac5P607G3rQcE5zUiGn2oAz0FO255o2tjGapSAFGTS49qBnOAaUKT0NIdgV&#13;&#10;cnrQRg04DDYFDA0JlW0GqA3Bp+MdDSAc5xThgjg02ybMFGegpVGTg0qHBxQFOck0kWIEDDJpSNo4&#13;&#10;oOVApwUkd6rmJ5RFAHNPBIGKbtYdqcFGM0uYoB1xSjIOMUioR3p1IBCc8AUozjigDjIoFPmAUAE0&#13;&#10;EbecUYP3gacAfWncnlFoowR2oHPFSUO5IGRS4weKVc45oGe1K4ARnqKME9BQMZ5pw3AYquYBuG9K&#13;&#10;VeuM0vzY60bcdqOYB1ByBQc0VQABntRtYfw05QR1FKAR8uanmAZtyORS4Y4BNOAIOBRjPfvVAxEG&#13;&#10;OadQuaVgxPSlcSQmDngU4cdcULwc04/SlzDADAwKANowKKMNnFNMBAMGl69qCrdMUoUg5Jpk8oqr&#13;&#10;6ihgMZxThRU8xQgGDjFHOaXp3oG7OSaonlGlWJzxTqUBT1pcADcPzoDlAr8vFAUZoBPelAOcmgoU&#13;&#10;57UUUDJ6Cp5gCinKN3Wg7MYzVAJg+lLkntSrk9aXHoaAAccUjZ7ClooAKKM9qAMnBoAMd6KMZOFo&#13;&#10;74oAM8YxSqAeCaTB605UzyaAAAE80bVHelUEcZpTmgAGO1JjPWlpAcjrQAuc9KbtyctQMryadnI4&#13;&#10;oAKTJpRnvSEYFAC5oo6dTSZPUUALzmigHIzig0AFBAPWkJIFKKACmsGNOPPFIpzxigBGBzwKGUAU&#13;&#10;6gZxzQAw/KcCkzTmBJ6UjrjkUAJR06UKAByeaOe1AAOTRzRmincVgzjtRRRSGIRzuxS8nrQaKAGt&#13;&#10;05FIF9acRk4pHA9apMVheo5pD8q4FBDUZDLUjEPB5oDEDFIxJ60ZOOlaAGaM0dutIM0E/aFooooB&#13;&#10;xEyQelJjPanEZooBK4g4oGBzmgZ6mkO3PJoE9AYk/dpcnjFAAByKRiRyKBxA/eyBSN/kelKCV5xS&#13;&#10;MctxQEhB6UDrijrRQSOO0dDUfQ4FOx7007snFACkc5ApjH5uak9800ctz+FVEBGXAzigZxnrS7R3&#13;&#10;oTG7GaYDev8ADTiAADRySQB3pDuzU3AfnjOaj/CnN64pvfrTiMOg6UHpg0UdKoQnJNLmm5APFBPJ&#13;&#10;FADutAPrQDkU0k7ufWgVx27nFANHB5FNHBzmgYE5frSjrTKfnd0oJQuecCimruPIp2cUFDWwWwRQ&#13;&#10;p7Zofg00cYzQTsyTPFGRjrTflIxjFAOBjaaCgySeKX3pAWB6UvJ5zigADZ6UhYg4pQcAkUxiTQK4&#13;&#10;7JK803v0oJyKOo5oHc9EII6iinOCabXjna9wpMEDApaKBDXBzQE45px96OtADCp/hFIQRwak4HFN&#13;&#10;K5bJFADaKCOaKCuUKKKKCQK7utMxnpT6KAIypHUUU9hkcUwgjrQAUc5oooAKMc5oooAbtDc5pGUi&#13;&#10;ngY4FBGeDQBHRTmTj5RRs+XpQA2g/SgqR1FFADdgHJoK+lOx3o4PFADQnrSbW9KfRQBHRTgnPIoY&#13;&#10;AHAoGNIyMUwjJwBT6MD0oEM2N6UhBHBqT8aaQGGQKAGgYGKDnsaCpHUUUAHUc01kOeBTqKAIyCOo&#13;&#10;oqQgHqKZtI60AJSFQeTS0U+YBrqSeBSFSBk0+gjNFwI6CCODT9uTk0pGeDT5gI+lFO2fN04puDjO&#13;&#10;KHIBuPlw1GwU6gDHAoUgGFD2FBUjqaec9qKJAR0U5k/uimhSelFwAAjqaDnHFLtPTFJRzAIVBOTS&#13;&#10;Mn90U6iqAjII60U87s0gQ55FFwG0NyMU5lxyBTaVwEAGMUhC54NOIzRRcBoQ96Ch7U6imBHRTnIx&#13;&#10;QEz3oAbjPUU1lYnpTgCegooE1caFGcNSMMHAp5HOcUE0AtBhUjkikp2crgmggYoGNppUk5FO/Gg+&#13;&#10;1ADNp9KTaR2qQ57UHHQ0E7EeMUU4gdaG244oJG5ppT0FOooAbtX1ocYNOxjmmkDq1AxtHOetPCr1&#13;&#10;ApCq46UDsNIzxTSo7U4nHWhhkYoER4INKvJwaXDHg04cDpQIbsOaaeDinjOaRlxzmgBpUGkKA0uD&#13;&#10;RQA0r/dFGw96dkdKKAIyCOopu0gcGpWXd3pCq46UANIzQQSMUUUANKYXmm4NSHJ4pNoHSgLXGdaM&#13;&#10;U4qoGcUbc8gUCsNoox2pxXC9KBojZc9KCoC5pxGeDRzmgCPGKOlSEDqRTW24+WgBtMKnOTTyCOoo&#13;&#10;oAYygd6QCpKQ89aAGHmkK8YBp7KAOBSFTjJoAYE45oKHPFOo59aCWiPaw5NGxiBTn6UAHGCOKAWo&#13;&#10;zBIwxpGUkYBqQAFjmmnrii4co3aSMGmlSoyakGe9Iw3cU+ZkjCM80d8CnELnAFLgY4FFykhhAPUU&#13;&#10;0qMcVJtbPIoZecAUg5SIqcZpCMcGnnB+Wlzniq5g5SMAngCggg/NT+F6UjA9TRcTRG/oKTcQOtKE&#13;&#10;9aRhzjFUxCUjbs5Bp5C00igBm1uhFKFKj5adRQAzYewo2sKfg9zTfmxzQA0jB60c5604rgUFDnig&#13;&#10;BuOc5puCGzTipAzig8jFADcKT1o2L0zTunekGM5oARlOc03HbNObNAUk8igBuOMCgjtTsZOcUhUj&#13;&#10;tTuwE2kCg57UpORjNJSAbjjGaGPOAadgYpBnpiruAm3AyaaEJ+apD1ximkEcAUJgNFDdOtBGOoop&#13;&#10;gNAJ5IpxGaB6YooF0CmkN1704AnoKOA2DQMaQM0qrt70vvRQKw0cMTStg0uPag46GgURoIB60Yz8&#13;&#10;pNOHsKBjtQUIQR92l5oBycUd+aADmgjI6UZA60daAEAFLjHSnBWz0pMYbJP4UAJRjjJpxC5z2owD&#13;&#10;34oAaTQR2px2kcUoBPBFADQhPOKXaadRjPBoDYaFXHFG05yad70c0AA5HIoCjPWinKOM4oAaUJ4p&#13;&#10;drEZxS5x8tOwc0AMCY5ane4pSMjFA9KAAjJzRgk4FABPAp2EA+agBCpAyaTGBmn56AUvGaAGhV65&#13;&#10;pctmlwDzigLyMigA+opRkdKVVIFBBPO2gAycYJpR93FIv3ufSncnpQAGgKT0FA96cDhsDpQADPK4&#13;&#10;oAw1O4zRj2oACMjBoopRjPNACkZUCggDoKUA+tGCT81ACjOaF5NIORTgcHmgBVHPSnZBHWkxgYWk&#13;&#10;OBwBQAvb8KXg8ZoGcYoUdjQAHNGaOTS4OMigBwyetLmgZ6kUfjQAUUAE8YoOc4oAFHPFSc4pFz3F&#13;&#10;LkUANXlcU4DsKROBSqOeKYDkAPUULxxinAAdKadxORQgFJbHApB1z+Bp3bmgdcYo2AAOMZo4xRRS&#13;&#10;AByeaX5d3tSZ9qdgYPFVEAK89OKBg9zSgnvS/jRJgBGeM0fQUDrzRSAKVd2floXGeaVcg9KAFUbR&#13;&#10;TAOc1JkUAHGDT6AFHOetHSilcAxzmij8KMmkADGeaDjPFKoycGggBsVSAM85FLtYnJFC43dKX5s1&#13;&#10;QBtyuDSjjiiigAzxkUA0gB6Gl6cClYAoPNHag5pgHBPWgjjFAGO1FAB0GKKPrRQAUUD3ooABRRRQ&#13;&#10;AnU80vTtRkUHigA5o75oooACcdaKQkY5pcjOM0AIwJ4xSMe4+lOJ9BTT0+agBuMd6MZ70UUCYYx1&#13;&#10;NB45ozRQMKOe1BJI4ooADmiijJzQAhwBkCkGCOtOOCOaRRjnNACnPYUzJXgUqEnqaaVI60InmD2o&#13;&#10;o4FBOa0B33Cgcd6O/IoNJiuFH0oBP/66KZe4UUUZGcUErQDnsKOCcUH0xRgZzigrcQEAc0m4t/DT&#13;&#10;qaOD9aCfhBj8uKQqQcUpB6Z60N0+agbG4AGHooLZ60E57UC0sBz60ZzwDQc44poPOPegkX5vXvSA&#13;&#10;EZ5pxOB1pC3y5FOICHcRjbTRkNzTtxI4PND9aAG5459aOT0o+XHvRmhIBdxPU0lHBopoA57mg0Yx&#13;&#10;QSOgFNMYmMjANJgmj72eKAeMZ5piDK4xmjHcUgBDDNICB2oI6jlPGAaCGJ5NNX7/AAKeWwcEUFjM&#13;&#10;YFOzgcUjEZ4pM+tBGw5RxkUoYHimoQDzSnjtxQWDNjgGm0pYkc0nB7UEyF6H5TSqOOlNHXNOUset&#13;&#10;ARD5x3oIb3oLds0AsRQUAbA5HFNpyE9KaeCaCWgB5oyKBQVXOcUDtoekHpTdoPVadQBjvXjnojWX&#13;&#10;uBTakPSoyjdcUEsM+1GfanIoI5FIwwcCgfKM53dKdRSYINAuUaQS2KQAk4xTivcClUY5oHqMKkdR&#13;&#10;RTnBYYFJsb0oE0JR+FABY8CjGKA5QGe9IQDyRS0UFWGhVPOKRxg8Cn7fQ0FQeooEyOinMMHAFNYE&#13;&#10;cUEBjHAFHQUY7UYoK5QGcc0HOOKQj0zSjjsaBco0gkYxQB/eWgZz3oO0dRQDG0UAE8CjrQIM+1IT&#13;&#10;ilxikPuKCrCjPpSHbnkUvINIRn+GgVmIy45AptOxxzmgopGMUCG0U7A2ZptACFc9TSbeeRTs+1Gf&#13;&#10;agBuw5ppBHWpKbgscGgBtGM9RSsu3vSUAN2sDwKNnFOoGe9ADNjelIQRwRUlIVzzigBhoGe9O2fL&#13;&#10;0ppBHBoACcdqaemApp1FADAMHLCkK45xUhGeopOD8u2gBlFOIUckUMABkCgBoz60DPegjHGaPpQA&#13;&#10;g5PAprEE8Cn0m31OaAGUU4qA3SggBsYoAbQQexpzAA4FNOQcEUAFNK5OaceRQBxg0AR4OM4oAJ6U&#13;&#10;9hxihQAM4oAZg0U7bzyKMAHkVXMA2iig9Km7AKQoMcCloquYCPBBxiggjrTyDnOaRlJORRzANpMd&#13;&#10;xSkEcGijmAQ5600glsU/BxnFBOO1OIDSMLyKbsJ5xT8Z5yaQEBc0mwGkUEA8kU7A+8aaaaJ3GlAe&#13;&#10;lCrjqKdQRnvTBRGbW9KSnEEdCaRuDQUJRShWPakII60ABUHqKaUGOBTqKAG7Pl6UhDAcinnI5oPP&#13;&#10;BFAEdFKRjnFJQFhpBJ6d6Xao7UuMGigzI6OozT257UBRjkUF8oyinBDnkU09aBdAwBxim7OOlOpD&#13;&#10;nPQ0EjdjelIQRTwCDmkYHdQHmNIzxQOBwKUrk7TSEdjQA3H8S04ZxzRRQA1gAvApoBPSnhfWgAg0&#13;&#10;FWGEd8UDtxTgmOtNwc4oDlEIJHI+lIyt1zTjnHFDZxxQSR0Yp2ATwPrQU54FADfqKCeORSuADSY7&#13;&#10;EUBYTC56UjKMZxTiM0mPlxmgBhAxmkwfWpAg703jdzQA07scUEKOSKX6UEZPNADSufuim/hUgGOA&#13;&#10;KbtA60ANo5pdjelIc9qAEJI4pMH7xowc5xTjnHSgCOjHOac3I6GmgHHSgAPqBTTnGMU/acZpMc5o&#13;&#10;FYjIOcGj0HvTyMnmkKKBwtFxcow8DNIAMY204rnrRQOw0gcECgrx8oox6Zp34UE9SM8HijPtTtoJ&#13;&#10;wO1GOOlVzD3G9eKBR+FG0kZFFwtqBGRioyCOoqTpTWBJqiRuMijAFO2DOaCnPAoAbj2pCAOtOKkU&#13;&#10;jAGgBoLZxj8aUgnjFL+FGKAGlcCm1IcE7TTVHJoAb70U7aMjApGxnAoASj6Ucg4Io2k/MKAGkEnB&#13;&#10;oKgcU7HOabxnNUmAEMOT/KgLx0o6qTmlyfSjmAT5s4ppznmpO+QKb8vOaLgN9yKNx9KcFA5xR0Oc&#13;&#10;flVXAbj1oIBp2cjJoILdv/rUrgN6dKMbj0p2CDmgJg5zRcBoHPSgZp2AKRfUimAm3jJFOC4OaD0w&#13;&#10;tKBxg0ALn2pDg8kUpz2pOCMYoAVcY4pvBP3TTiOelJjB6mgBSM96B70HrzQDmgAIIOCKcNuORQeg&#13;&#10;Bo7c1OpV0HyelNJ56UuPalA7kVRLGjrgj86cMgdaAFYYAoIAOCTQAEmnZPcUi4xxQM55oAUHHalX&#13;&#10;lqSnADbuoAXGBhaTg8GgdeBS8A9KAEwG4xTqDmigBy4PBFKB60irjrTug6UDQE4GTQSaQcdaXPtQ&#13;&#10;IB64oA9KKPmPP4UAA5NPC4FN2kckUvIBANAAA3U06g9KMZPFABmnfIKMcYAoHXp3oAdj3oopwUg0&#13;&#10;DSG4wcE9acBt/wAaCwalAPegfKLnnFAGBRjJzRnmgkKMdqKUY9KAFXb1NOwCOlNAAGCKUHttNACj&#13;&#10;3FAHGcUdeKXB+6aBiUowRwOaTG04oUEtxQIkHSk4z0pRkDmjjOcUAGMdBQDg0UAZOKAHqQegpCD6&#13;&#10;f/Wp3OaAMUAGcDmigjPBooAB9KD7Ud+aUjjIFACDJOAKcAehpAGPIp5BPQ0AGKPYUZOelFABnnGK&#13;&#10;ASOMUqAFuRTwAOgoAjzz0pyt7U4qD2pq8HIWgBxx3opMetLQAUD3FFFABnijPY0DjmlZeMqKAFXA&#13;&#10;G4ikyS2VoByu0ClGF5I5qkAvQ5IpTnHFNGWOaMndRzALkgfNS0HntQD2o5gAHIzSZGehoA28UpGe&#13;&#10;oqgDBPQUUCkyQelAC0YopM9sUAL70dDyKAMcZooADjPFFFAxnmgAopeM9OKG2jpQAmOc4oFFFABm&#13;&#10;ijHOaKADaPSkI+bOKUjPWigBo5yDQxyM0DHIFAA2UAN5oxQFJGaMc5oF1AEdxTiw24ApoODzTs4b&#13;&#10;digY2ihjk5ooAKKKMnPSgAxRnjOKKOM4xQAxd3UUpG8ZFATH8VO4XiglRGkIDytIxGeBSsuec008&#13;&#10;8Cmigo60DOOaD0xim2SkAPtQTz0oo79KHsEewZ9qTODS01+TgChXHLYXPPSkYcZzRjttpQO5FUKI&#13;&#10;gHPTtRtOOtC/ewKVQ3egoQFiDzQzA03JHegdeRQAEYPFB54oxx1pD60EsDkdKQj+IGlBytISOi0E&#13;&#10;gGOORSBiR81Lt4+am4+XPvTQCqAeppSF6kU3PPSnKyldpFIBvGeBQTig4B4FBHNaAIwzS0UVLHYM&#13;&#10;8ZxTTycjrTsdzTWX0FUhATg8U05HzUHpxS5G3BFBMRC2Rk0UdBSe4NA2LjPelx8uaSgk4xQMKKTp&#13;&#10;1oX1oMxRwMYpxbA4602huRyKDRATk5oOPSj3oB4yOlABTgwHamg57UmcjpQTsKTk5NG4im7RjNAH&#13;&#10;Qigkd9fWhiC3FHfNB5OQaCgHXmh8DkUEgDJprNngDNBTPSqKKK8c9AKKKKADp0FIwyOlLRnHagCM&#13;&#10;jBxRTmXPNBVgOtADaKKKACiij8KAGqpByaGXPSnfhRQBHRTiVxwKaQRwaACiijHtQAU1lYnrTqKB&#13;&#10;WGhCDzQynqKdQQSMCgZHRQeOKKADnNHNFFAATimsuelOoHAxQTyjcbfvCmHv9KlxnqKbtyMEUFDa&#13;&#10;KCCODRQAHmjmijk0AGO2KQgdcUuaMjpQTYawAXp3po+lScHtTWUAZFA7DaKCMUUECMN1LgHqKKDn&#13;&#10;tQA3Ye5ptSHJGBTWUk8CgBtFKy7aSgA6im43CnUUARkYOKOtSYB7U0jsBQA2ig8cUUAHWg47iiig&#13;&#10;BrBetDL3p3XqKAOMGgCMjFFOZc9KChHNADcelGATnFFFAAVyc03IP8NOo6dBQA1kz0ptSU3g8YoA&#13;&#10;bRTthppBHWgAoo7UUANJHQigjd92nfhSLn0oAYRiipOOm2oyDjAoAKKBzxQQRwaACmlRnpTqKAGt&#13;&#10;n7uKbUnXqKQgHigBlFBB9KKAEbpzSYyvAp1GarmENCY60361J+FIVz0pXGMoPIxTmXPSm9eaQBwD&#13;&#10;0pCueaWimA3aTzim89cVIeabg7cUgG0U4qy85puapbAISBwRSFcjgU6incBpXIwKaeOKkxjmmsuR&#13;&#10;xTAb9aO9KVK9aSi4B+FNbGadjHQUEZHSpbAj47Gin7eBgUjDngVRLQ2jAJzRj2ooCI0A9D+dDKR3&#13;&#10;p2TmkIJ6UBIZRTiMLRtJ5zQSNo/Cg8cGigqIUHpkiijGKChrewptSZ5xUZBUZIoJa6iYOc0EGloo&#13;&#10;BIMD0ppXd92nU3BzwPyoHLYaRg4oIpzDjOKbQQFNVSOTTqKAGsO4pvTg1JxjFAAAxigCOgn1FFFA&#13;&#10;ADTQMfw04DFHtigBMAj7tMII4NSU0jngUAMPI6UmCRT2GDSe9ACAdiKQgBcYpw9KMc5oAjNBGetP&#13;&#10;Zc0wjBxQAY9qawGOlOooAjA9qFUkU7bj/wCtTl4HAoJiR4yKAPWnKQFyRTSCvBoKG7cGgqegNOwD&#13;&#10;zQc0ARsCOKBmnsu6kCk8e9UmRsNopSpAzSFTtzmiQ9xHzjgUzBAqTv0poyD070cwrCFSBmk5zSnP&#13;&#10;egggZqhCUEcYpSRjAFJigAJxzSDB7UrA9BRigBvyg0EjOB3oIHNKOV6UAMJ9KOM044UYIpuMdTQA&#13;&#10;hHpSYNOoNACDoOaTk4JFOo+goAQAEZpSAeCKMZ4oNACDHTFLwKKPbFABn2pMN60YNLQAYHpR74oo&#13;&#10;NCATAz0paAPWjofWqYB9KKFBxzRSuAUZwOaAC3GaXYRyaaYCgDPSgLg80DIHFKMdjSQCkZGBSDHS&#13;&#10;loOe1UgDpRRz6UZpgH0FAUkZNHPanKwHBoAFAxjFIFO7FOX6d6RjjtQULtAOaXgjpTVDdc0pJAzi&#13;&#10;gkXrRRjnNFABTtuRwaApHNKAQOBQAuOOaKaCR1pw5OMUAHfNBHaincA896AF2gDFIo9aCr/3qcPc&#13;&#10;UAwIyMUCiigApynjikC55FKFxQAEbec07HtSZxwaWgAzxTgewptOBCjmgaY7I7ikWk3DOMU7p0FA&#13;&#10;XCijA9KKBDthp3QU1yRzmjrzQA4kelFHOKAAOgoAVR/EacMnkU1ck4pQOq5oADuzyaCMDK0o460t&#13;&#10;A2IM0v40UUCFUZOKUDaeaE60KGByTQA4HPSg9KPwooAB0o7ZoAPSngYXFADduRkUv/LOgEnjNLna&#13;&#10;MYpsBF5HFOFIOTnP4UtIAz7UZ5xRz0FB+lABk9qkBqPNPY4GRQAuecUY9qaCG5Ipc56UALR+FFHb&#13;&#10;BoAKBR06CigBykdCKHPG0Cmr1pzfewKABc+tO/Cm4YHk06gBG6cCgZ6k0vOaMgjNACDPrS0g56Cl&#13;&#10;zVcqAB7migZHWjNUAUUdqKAD3NFFH4UAFFKFJGRSUrgAx60uV24ApARnkUUwCiiigAooIwaKACii&#13;&#10;jnOaACig9KKAGtxyB+FLuXGaXjqRTTjpigAUHGabTjuBxTcc0AA9c04kYxTSMHBpwwFyRQA3ige9&#13;&#10;DEE8UUAGc0Un8WcUtABz3FIcnpSk4pq5ODQA7nuKaeBzTjk9KRTQAhDZ25ppBHBp3LdDSMDnBoAT&#13;&#10;tR+FHvQc1UQuB45opD06UvQ5zVEdQzx0prHjIpxOO1NbG3OKByFB754pT61Hz0xTgDjBoCIbhnik&#13;&#10;G7OSaD7ikG7OKB3FJB6Ck9qXIz0pGPGMUDDrxSd8GgAikOT8wNBmO7Uw5B6UozjP50j4HSgBcttz&#13;&#10;TTkijJo5oAM5o470DLdBQQQeadwCijoOBQCe9CYBRgg0Z5xRmkVHYKaQW+6aU+oNJ0zzTRI0kCig&#13;&#10;0VYBmgewpBx1pQwzQAd+tApeDyaQ+uaAEPJwKM8UhHOaU5IoI6j157U3oaAe4FGT2oLCj2xQetB+&#13;&#10;lADc9hRuAXpRgH7o9uaMAjINBmCsTwaXGOhpu7ilB4wRQNC7vmxSknOAKacgmlBP3jQWB6c0ynPk&#13;&#10;jINNOT0oJkenFCOabUh96aMEdK8c9IbRTihHNNoAKKKKADNFFFADShzTTxxTwCCTQVzQAwmig8HF&#13;&#10;FABQTgZoooACM9qbsNOooAaU4600VIeRioyCODQAUgyPzpaMd8UAGBnOKM8ZoooAaRuGQKCuFxin&#13;&#10;UUAMKkDNIRjmnsMjApH4AFADaKKKAEGc8ilJwM0dOgooAYTuNIQQcU/aM5pSM9qAI6KfgAcimkH7&#13;&#10;2KAEI9qB9KKPfFAmhOpzil69RQOlFAxpQ5zTWBWpKMZ6igViPGeooG70p2w03nsKACkI3dRS0YB6&#13;&#10;igb1EI+XBpPL96XHbFJt4x70EWEKkUlSUxhzQISjAznFFFADVHy8rQwHQCnUUANI/hAppUqakpGG&#13;&#10;7igBlFO2Gm0AIwz/AA0MCRgUtFADWTJ4pCuDinnPamgNnJNADaKcyZPApuCDjNABQRk5pSpAyaSg&#13;&#10;AowD1FFGT6UAN2n+7SjGcbaWigCMjBxRTmGegoVcdaAG0D3WiigBpA3dKFAOcjvTsA9RQMDgCgBr&#13;&#10;jngU2pGyRgU3ZhcCgBvPpSKMDpTihAzSdaAGsfloC55p1AUL0oAj7kUU9lyKaVI5NACUUHjtRQAU&#13;&#10;hQGlooAaUOc5ppG3rUlIVyc0AMBop7DI6U0oQKAEppXPSncjqKOfSncBhQik5HWn7ucYoYZ6UgGc&#13;&#10;0HkYoIIOMUdaAG4JOPahhxwKdRQA1/YU08cU503UMMtgVXmA3HOaQjJzSkEcGilcBoU9xSEdxT6a&#13;&#10;V3HNO7YDaDnHApwGOMUMpHNHMAwKBzilwPSijNDdwGlMngUm3HAFPGRwaPoKVwI6Kf24WmMuOop8&#13;&#10;wBjHQU3bjoBTue4oqhR2GlQTjFBQjmnd+lJtP/j2aBbDM0U89eRSMuOaVx7oYVBpMDOAKdzR+FMg&#13;&#10;aFIOaRhg0/aM5xRgelTzDsR/hRTyoI6Uw8cVQ2N2HtRgt0GKcQD1FFBI11BxTT1qSmquOtA1uNI2&#13;&#10;mjOKc4700+hoG2Iy7jTCMHFSAAdKaQM5IoJG0Uo/1mdtI/36ACmsBjpTsDOcUhAHOKAEKgDIptOK&#13;&#10;kmg4xyKAIyGYZFAyOi078KBnvQZ3GgY5NNPPGKfsX0pCrD7ooL3Q0gAciinde1GMfKVoBDScDNNP&#13;&#10;rjvTth25pAByMUDGgEg8UoHy7cUoXHOKM45IoJSsNbptIpMD0pzHtim0FCMuaDwMYzSnPXFN5FUm&#13;&#10;TIaeucUMc9qcF+bOKbmmiQPTmjPNDKRwaPwplMaRnOKcM9xQVB5IoHFArXGgZzkd6OPugd6cTScd&#13;&#10;cUCGEEHAFA44K07aQvSjtjH40AIVIGaTtx+FKo+agjnAoAT6UEZFGDnaBQeKADnFFKFJ5FIykCgp&#13;&#10;h3o5oxg9KUKSM0EiEc80UHnmlBGMFaAEIB7UAAcAUYzxSlcd6aAQGijHtQBk4p+YC5IOcUnU5pzD&#13;&#10;nOKAuOoqQADB+tLgg5xS96KBp2AjIwaMdhRRmqiIKOe9FHNHMAe9HtRu25XFOUZH40+YAIO4AUd+&#13;&#10;BRyeRRt+XimAoYbc4pPvCgHA6UvJHQUAKOlAGTigZPQUoQ460AIPvYp+SO1L0AGKKADqM4o/ChRg&#13;&#10;YooAOetOCkA5puSOlKzbqAHrnHSm5BOaACDljTsc5xSbsA0AFv1pwHzdaKMZPSmAuDnbT884pu3b&#13;&#10;8x60pHOcUAKRntQOBjNAz0ooAMYpWXvSDk07bt5xQALgj7tOozg4AozQAU5SO4oUZzikB46UAOY8&#13;&#10;cigDI5o6nNLQAY5zQwyMUDIHNGaAAAk07+LNIh+bpTicH7tAATzjFG1fSjr0ApRnvQABQKKKDg0A&#13;&#10;A+lPXIGDSKuMEGnA57UFW0CkIJpQc9qKCQHPFSAYGDUYHepDzxQA3Hz8CnEZ60AYoJx1oAaCB0Xv&#13;&#10;inGgcjOKDkigAFBAPWj8KACaAADtUmOMU3aem2nEAjGKAE6L0pc8ZxR0FNHGKAHH6UAAdBRRQAYJ&#13;&#10;OAKBweRRSgZ70AOXB520Ejd0pE65pxANACY+bdSk47U0Aqck0vOelAC9aTPbFLSc5+7QAi4zkU7v&#13;&#10;jFGOc4oxzTuAUUUU4gHfNFA4FFG4B14pdp7UnOelKFLcg1ICgEimkYOKd0GCKacZ4oKlsBoGe1FH&#13;&#10;4VoiQPBoOfSjkfzoPXBFABz3ooAINFAMKCM9RRRQAZ56UUUHPagAprjvilYE0n3uf0oAaRjrRQT7&#13;&#10;UnXkUBcU0DAFHPpRQAUUUHnigAJ54FJ83pSgEDmgHNADWbnilBzzik2HPNL90dKAAsNvFIDtGcda&#13;&#10;UYzjFLgelADS3Py01uWzTiNx4FNYfnQDA9OlJg4xQV7/AM6MY+7T2J5Qx296WjrzRVIpCMcDpSKB&#13;&#10;jmnHmkAwMClcTVxT7Cms2eMUMDnAptUQKRxk0najJooK+yFI27GAKQg4/wAKBx0oJBuPwFAYY60b&#13;&#10;j0agDAxigBvzdqOvWnZzwB2ppBHb8qAA0YxwaM5oxkc0AA9TQTjrQBxkUEgdaB9ApM56ClzxkU0H&#13;&#10;dwRQIDnO7FBKk4NOwPSm4+fpT6gAYdCaHUBeBSEe4pD6VWgBnA5oJxQT7U1jxzTAMFRyKAfvH3oJ&#13;&#10;zz3HWm80GZICeppr5xwKQ+1Oz2xQVzCbT0oCkcUoB70hHPNA7BtzwRTvbFJnJxijJ6mgYcA5JoJ5&#13;&#10;xikbOcmjcM8ignmAjb179abz0xQpyaCeMYoJF424xSBsNg0dulAHHFA2gU46inF8jGKbgjt1oJx2&#13;&#10;70BqGflxRRSEbhxQI9Rooorxz1ApGXcc5paKAGMNpxSU5+tNoADyKMcYoooAKKDntRnjmgBp+U7q&#13;&#10;aetSEnHFIq4Oc1N9QGUUUU2ADgYooooQATig8jFFGcGmAxhtOKSpCMjFRkYOKACiiip66gFFFFUA&#13;&#10;DgYooozzg0AFR08DB60Mu7vQAyinbMdWptABRRRQAEZGKYVxT80E4oAjoqSmv96gBtFGKKACijGK&#13;&#10;Md6ACkVdveloOe1ADfL96bT1Xb3plABRRRzQAEZ4poB6ZpxoHWgXUay5br1ppGDipM84ppBJoJkJ&#13;&#10;j5d1IOKcODjNBTuWoHEbQeaD7GjI70AwHAxTQh706igkaEz3ptSc96aCScUDsNopWyeTSUAFFFFA&#13;&#10;gIyMU0Jg5zTs88UY5zQA1lxzmm7cLuz3qTnPWg8jFAEdFKFydpoZSOSaAEwB0FFFFACMu7vSeX70&#13;&#10;457U04JzuoAaw2nFGD6U4cHilYE96AGUAYoooAKap7etOooAjoxTtpJppGDigAooooAKjwc4AqSk&#13;&#10;fOMg0AMPBxRz6U7Bfk0j8ng0AJRQKCaAEPLYP1paKKAGuv8AFmm1JTWXLdaAGkZOaCMnNKBk4pDw&#13;&#10;cZoAay8daCDjJNOHAxSMCRxQAzk84o5FO5AwKaRg4oAKKKKAA8jFMYBTgD8qfyeKaUIoAbRmg5FA&#13;&#10;oF1DnNBOKBRQMbkscE01uDinnJ4zQVGMUAMA7AUfNQaKAsID29qRgW6U6jaD2oAbs9DSMuO9P75o&#13;&#10;oAjzRStknNIDg5oAQ5zQQSMUtBOKpAR+9HXpUhyRxQOKkRHRjnNOK/NjNNOAaBbaiNgDgU0rhc08&#13;&#10;U0kg8CgGNoFOI3ACmlQvQ1VxJXCk+8KUjNDDIxiqENOBwBTSD0ApxGWzmhlJ5zUoBvQUZ4pdnHP/&#13;&#10;AOukqgEUcYxSAHdgmnUUARkYOKKe/Sk2nbnNADce1NIPYU7NFADUXaOtNAzwKkIyc0McDNAuUjoI&#13;&#10;yMU9/u0h+bnNAxuO1GNo4o5HUUGgBr8DApoB64p+D3NIxIbIoF1G59KQ5JwDTwxz0pGPzUDG8g5/&#13;&#10;Om7dx60+igBu33prcU/oaSUnoKAGbT0zQQDwRSjpxSck9aDMNtMPFOU84z+FIVxQAhwOlFOYkDFB&#13;&#10;Qn+Kndmg059KOvBFKykcUhp82hLQ3/ZxTuowRQTxQDnpVdCRCo9KByMYpRnHJo+bNFwG7dvJNLyy&#13;&#10;4NIVz0NCgrwTQApO0UjfNQxwcinZ4oAbs5zmh+uadk+lNwAOtACMuKULxmhO9HPXPNAAq55zQzc7&#13;&#10;cUKCFxigsR1oAFGPmJoK55HFC8tk9qcenNACYxxtoAAPFL16GjkDigAoo6UUAFJ1PIpeTwKBk9BQ&#13;&#10;AUN15FKEz3pW60AIv3qXocYoPzNQTjr/APqoAVcY4FLjuKTOT1pevNAAeOaOvOKKOarmAKcuc5oU&#13;&#10;Y5zTqTHYQdc0oOaBRQhAMjqaKKUrx1qroBMZGKMHvS8g808gnjNMTEC470vfNIOOtLjPJokMMH0o&#13;&#10;AycUoGRuzQBkcUAO20Kc9KRQQvBpQeODQAvPpRSdec0tABmpB0pqcjFO7YFABRkjpQBgYowTwKAH&#13;&#10;EbcUfcOKQjbzn60uWPpQAoORSgYpFGOKVck4oAKM88fjSkFT1oALCgBU+9Tgc01TjinDgUAH4UUU&#13;&#10;UAGD6UqjcaVSW4pxGRigBMDselLQKKB9AHAxRRjnOKVSAOaBBz604DNKBgYooK5QoIz1oo6ignYA&#13;&#10;MdKKBxRQADJOM04cU2np92gBQaATmgH3owAcgUAA6800DjpS5OcUtABRQTgYooGFKp5xSU75Rxuo&#13;&#10;CI5RtGKQrmjJ/WkYkHigQDhsE06kU5GaXmgAoIzwaQgkYpc460AA44oIzRzjmjg96AAZ7ijnOc0U&#13;&#10;UAA5OKKFUetGc9qfUAPXilAzxSe5pRzSAGBBxnNJn0o74oySMA1SAApIziigDJxQeGxRfUAoooqg&#13;&#10;DPOKKKAc0AFAGBijNGfegAoIyeaM0UANIO7J59qM4XGKcTjrQOtAEYOe1GakPSo6ADvmiigjjkUA&#13;&#10;GD1xRSk8YpKAA80nIPFKOKDmgApNvGM0HPY0mQDkmgBfu0jHNJuPXNDNntQApy3Q/hTSO9KWJ60v&#13;&#10;VeTQAhHGcUn1py8jB9aQ8HAoASgHFFFABk+lGaGJK7aQHnFABnjBpCpxyaXPOM0hJXkmgWm43FGa&#13;&#10;CSaM84rQTYH0pq4xwaU8jGaUMD0NBI0KV4AzQ3PANJjJOTShiBQABuM/nSfeOaShWIGBQAE47UZ5&#13;&#10;xQ2SeabuYnAoAcMZ5NI2c5FBx13UA5OaADIC8CkUFRnNDYHAFBbgYqo9gHU1lJpchhSEsRjFSV9k&#13;&#10;awHb8KM8UA0pJPWtCRKaG+tK5IFIp4xmgnXoI5yeaQdcCnEYFCnnJoDlFHHFGfUUEHORTSecigOU&#13;&#10;du9qWm5IHB/Chuf4qCh3WjpTVIPQ0pPUUAJ1OSKaFJODTkY9KRs5wTQAh+n0prHb/DTyMDg00gnO&#13;&#10;aCeUXoM05e7U1h2zR+NBQD0BoJ7kUL160P15NApCHcRjFJ82MIaXPamsSTjFAkj1OiiivDPSCgZ7&#13;&#10;0UVXMAEZGKjIwcVJRSuBHRTyoJzTGGDii4BQRnrRRT5gA5xxRnHWijjHzUmA1xkZptSUUgGEY6Gk&#13;&#10;p+3aDimc+lABRRRVJgFFHNBGeDRcBrL/ABZptSUbeNtFwI6KcwwuBQQdnShMBtFFFJgA96M0ZOcY&#13;&#10;oIzTW4DZKRhtOKfRz0NEWBHRSsMHApMH0qgEf7tKd3aiip5gAbu9BGRiijnNUA3y/ekK470/JPSj&#13;&#10;HtUtgR0UpUk9KSncAoOe1FFMAprLuPWnUYxS5gGFcHGaQjHQ1J1HNJgBeDTAYeaBRRQAZ560hLDk&#13;&#10;UtH1oJtqNyQuTSkFhg0HjoO9LUooOg5qM9ak69RSFQaoBgyOKBkjOac4PAApvsBQKwUh45zS0dTQ&#13;&#10;NiZGetIy55zTveighkeKKdtz0oxhuKBDaKcwO7pTeR1FAARk5ozjrRR16igABz0pAecUtGKAGMAO&#13;&#10;hpM1JgDoKaoYdBQA3ntSHpg0uD1xRigpBj0oGe9FFBI1+tNqQ4YYppQjkUANoowfSigApqjPzZp2&#13;&#10;aKAIz1oqTA9KaQM4IoAbQRkYoxRntQAZz0pCgxgUvA7UhJzwKABic4xSFcc5px6UUAR0UpyOMUlA&#13;&#10;BRRRgk0ANY7WppOeacy5NBXAoAbRnHWggjrR16igBozuzQ4yM07ntQBigCOl2HHNPIzQTkcUAR0Y&#13;&#10;pwXI6U0gjqKAGkkcAUFiVp1IQM7qAE/g6U2pMgjrTSmBxQA2kbpilIIHSigAHAxSM2BxSmjBzzQB&#13;&#10;H15op4UDkUgXPBoAbRRgjqKMGgBP4vwpSM84ooyB1NADWBPJptPYZ5xSFflyRQA3n1pPmFKAT2oI&#13;&#10;7Ggm2ohPy8mmHI4NSUHd2oKI8HGaKkphHzcUAJkCkAI6GlxnqKAMUC9Bj7iMMKQg9RT2Cn71IBtB&#13;&#10;zQJobg5pCexpSMUVUR2G4wetDDPzZp2DjpQAB2p3sLlIycUZB70/APOaaRg4ApcwmhKM0HI7UYBp&#13;&#10;RENfLfdptSdBTWyRVgNoPIxTlVaGHOAKB2GMCRxSbPU045x/SjrxQIawB+bNNP8As048DGOKCq9D&#13;&#10;QA36UjdOtPKrjrTefWgBrNngUZ+TFONIAKAGUVJnHemkE9qAG0jcilpOTxQAyjOehp2CGyKXaM5o&#13;&#10;J5RmQO9NPzck9KkVP7wpjLuoBoRWJPWgk9KcRxijFAaoacBeDTT04NOc4P8ASj+HigaY3PHNAzjm&#13;&#10;nYG3kc0gJ27aq+hAlFGCDjFAyR0qQDBHSjrwaO+BRjHancpoaRjoKcDRRTRIc96CoPUUUHpRzABP&#13;&#10;Gc03BJzmnYFGD61RXKwJOOlIMH5jS+9H1oJEGMnmloAHWnbQVzmgLDeaM56Uc5xSqPmwaABgM8Gk&#13;&#10;5NOI54FGWH8NAAMp35oXIPPeg4POaEzjmgBwNIy55oXPelNA2rDRlRTqMYpQxAwKBDejdaXkDigA&#13;&#10;k9KdtBbFBVho55BpwBHzUKPn4pc89RQJah6A0AnGcUtAGBgUFhRmj8KXcSMYoMxACacPloUZp2Oc&#13;&#10;0AGBnOKKOc0ckYoK5RGG6lCgjOaKdgk5ouTYE5XmggdB6040HJoLQcY4ooA44FHUcVXMJoKKUDJw&#13;&#10;RTjlRgU7kgvyjk0AHOaTJPUU4UwClU4alj60BV7VHMNByvJoxk0MNxxTgasrQAMHNKoO6kpy8Hr2&#13;&#10;qbiiLjHIpoHy5zTgT6UtUUNj65p1FFBAUUUDOeKBDlYninAknGKTAWloAKKKKCmFOUc5pCCTnFP4&#13;&#10;FARCjnPFITzgUvNBQUUDrjFB68iglhRmlT71K+c9KCRtCjJxRgntTlB60AAGOT/+unCjJzRQPyE/&#13;&#10;j/ClooHvQICcUFgRRQATwBQAU7GDijao606gqIhbBxQenJpMfxYpcHOSaBWFGe9ANFFBSQUUUZ7U&#13;&#10;A1cKKBzRQQH1o5oxT1wBxQVyjADjJoqTOelJjd1oKGUoAIyKcQG5zSH2oJ5RpFHSlPH8NBAIzmgk&#13;&#10;F+9Sk4emg4OaUEls0DuJRUgOajO4n7tA7IMnPSjmiiquSFBAxyaKKkA70UDrRVcwAenSgfWigjJp&#13;&#10;pgB5HWmdPlzTiM8ZpDk8CmABR60jegpcENzTselADMcbs0lOPzdaD93A9aAG0hJ7UvPSj2oAaecZ&#13;&#10;objGKcc9qBnvQBH2pwAPJNISc8igZHUUAOYZ5pAP4velyQMmkJY9RQApbFNLnHNK2CeTTeO9ABmi&#13;&#10;jvjFFAASaOc9KDzRnnGKAGv1HNNyTzTj1yab2yaCJBn1NA5+ajBPIo3H1qmxxQhzmkYbe9O96O/S&#13;&#10;qDlGsDmk5XqKcSewpNu7nNLmFYaWJ6igZpxX+7TcY7UxAxzyaQEjg0uaPegBuN3elw27Iox82c0f&#13;&#10;Nzn8KAE5B4+tLnAzilwBzRnigqw3nqq0NyOGoJcUhJxgmgfQTmgnHNBzjil5aq5iBhJpRkDApSTn&#13;&#10;AoGKObQAIzTf4itOpMHd1oWwCKOSfeggk5P406hhkUcw7DTgDIobJ5zQMDvTWbJ4qhDlJoZSTmkT&#13;&#10;P8Rp+OMUgQ1fTNBJIxTdvcijIP3T+dMAPTrRQc4z/Ogn2oAO9BGe9BOelAyR0pMByqGFNJGcMadl&#13;&#10;u4pjdc+9JbgLuGcGm7jnC0FiO1NBI5BFUJnqzLjpTafkEcUzB9K8M9EKKOR1FFABRRRQAUhUE5pa&#13;&#10;KAGEHPSkp3zE8Um1ielACUUEEdRRQAY5zmiiigBDu6GjbtBxS0HnigCOinbOeKGXB4FADaKOR1FF&#13;&#10;AB0ooooAKOo5FFBoAayYHFNwR1FSDPegru60AR0U5lx0ptABQTjpRRQA0DccmnYA49aM0jAnpQA1&#13;&#10;lx0pKcQ23mm4PpQAUUc4ziii4BRnnrRRQAE+1RkHPIqQkDrTSC3IoAbRSkelAA/ip3ASijB9KKQB&#13;&#10;Q3SijrVcwDSmBxTcH0qSkIYnrRzAMopxTA4ptTcAooooAKB0ooyCcVXMAU3YKc2ccUi7u9LmAZR7&#13;&#10;07YKacdqfMAUUcmjBxxRzE8oEnsKQc9fWloouEUFIVB5NKTjrQDnpRzAyPGDgUZpxQHvTSpB6mnz&#13;&#10;BzBQc44oo59KXMSGeMgUDpRRQpANIAOf0oKqO9K2O5pGUnkVVwG0U7aMc9aaQTwKACijaaKB2sI2&#13;&#10;SMUmzAzTqM0CI8EdqKcTnjNAUnqKAG9aCM8GgjHSjk9BQAm0UgUZ5FOoGe5oAjxkc0c+lSYGc4pp&#13;&#10;GOFoAbRQQRxijB9KAEOcUhUd6dQeRigCMjnApwUnqKNvcGnDOOaAIyCO1B5p7jIpmCOooAQrnrTS&#13;&#10;DnpT6CM9aAI8EdRR2p5UHikZdo4oAb70UYI6iigAJPQCkI3daWkOc8GgBCuDTaewJ70hQjpQA2jk&#13;&#10;DijB9KKAG/Mx2sKCnHFOooAj/Cj3px2HvTcD1oAKKOfSigAP0pB3GKMYO6loAjoIz3pWXHQUgBxQ&#13;&#10;AUHBGCaKQqSeGoARWJ4xQ4Oc05RtGKadxGKAGmijaR1oNABTSrdcU7BxyKKAIyCOoopzY3c02gAp&#13;&#10;smewp1I2f71AmriMCRnFNwfSnk89aWgZGQQOaDnsKc44yabhj0oABjtQPWgDB5ooACMjBpm3HGKf&#13;&#10;SHa3y5oFYYRkYo704AE9aacDpQLYbkjpSt04pACRyacQT3oBDGwvANJ3pxXI4PvQy4PAp3Exhyci&#13;&#10;g+tLRTuIb/BzTeQOlP47k0hUE5JqgGjJ60UcYpccZoGtRrdKTOFwKU9aUZxzQIaVO7JppBFSd6a4&#13;&#10;HWgBtGaMEdRQRmgAqMg56VJTcHqDQA1sDpRTth6g0059KAEOO4pCpXkU7r3ooAbgZyR9aG46U4jP&#13;&#10;ek2+9BPKIflbgUL65o6Hn8KF9c/WgaVgAw1G3Pfmk5B3A07gDJoGMFGCegpwUMc4pQuOhoJ5RlG0&#13;&#10;nkUoU0qjsaA6jck07Zxml2jGBSjPQmgojYYOKO/NOYA8GkwvagTFIA7UoA6UgHGKUKFoHYbt55FL&#13;&#10;gqcihjkYFKORVcwmhcYoPNNOcjnvTqm4uUaRz0p1Bxmj3zVXCwc+lFKNpHJpCADwaEynEOTzRgkd&#13;&#10;KUAEfSlBAXmqAEPHJoPoc0KMjr7U6oYDVNABHalC4OaWnzAkFFOYYGabnHNEQDPYmgg9xSqATg0o&#13;&#10;OBz+FUTyignpxS5x1NN5Jp2cdqLj5QpygGm0qnAOaBikDGUp2fWmrkdKDjdzQA4HNHToKKPagBU5&#13;&#10;OKdtGc5pqnB5NObkUAGMcigDHNL75ooBxADPIoowcc04rxkUCsCLg7qXLdQKFGOaWgLBQM96Npbp&#13;&#10;RQFgH0p2AD0NIQVPNKSCfvfpTuMcDntQM96BnvR15zSJ5QoXrzQOtHPSq5h2HMAOhpE65oIBGRSg&#13;&#10;LnANHMOw7J64ooBzzRTTAOaBnqBQMd6dtI5U0uYABPZad1pAf7ppcE9KOYEg98UUCjJ9KOYA6c0E&#13;&#10;knNKoJpQmeTVXEIgO6lyzcYoOQdq07pQFhozjaKVeF5pTnNBGeDQHKGfWiiigXKA+lGfainBARQV&#13;&#10;YNgPagBlHFOoOaA5RvXlqdTeSc57U7nOQaAtYKAaKOtABRRmj6f/AK6ACjnrijNOwCtAAqjHNNIx&#13;&#10;xTl69aGUDmgA4YYzS4GNuaFUDmhuSBQAZ9P5UtAI6CigBvzDoKBnHI/ip1I2ccUABGaTYByTSjIH&#13;&#10;NA5HWgVhGA6im5pxCgYNJt+bK0C5RV46mgMS2KTHHShPvUDsKy5zg03BA5FOYbeQaD8wwDQFhvTr&#13;&#10;RSnHakoFygfaig5zzRmgoKCaKKCeVhnikGFHWl9qTGcjNBIhOTtNOJx2ox3oyc807lREwDzSYCUu&#13;&#10;ef8APNHOeaq5QwnJ6UdKD1o/GmZgCT2oopoY5+agAIJOcUZ3DmlUYJ4pMJ60AByRyKdxnNISPWkA&#13;&#10;yMsaAFYAnJpmOOtPGBwKZ9RQAYJ6ChRk4o3HGKBjuaAFOAcUmaU7e3/66Tkjg0AI2eoFM/GpBwMZ&#13;&#10;prAdR60ANDY6CnHcRyetAVT3pxAIxQBGR60e1BPrQeOaadgDPakxg0cE5pSM0gEwF+amEkmpCfU1&#13;&#10;HwDwaADBzjFGMD7tOyD82eaRmPQ1SYCY70Zz0ozRVAIMMKU/Wm/dOKBy3FBP2hScd6Rhk8DpSct2&#13;&#10;5oJYHNBQhORijt8tBODRQTEKbk/3ac2ccU0lgetAmKCTRyPmNIOnBoBbpQMdRQCBxSMcDigL6CP7&#13;&#10;00L7UrNkUmSRiruSOB46U7PGTTAQevSlYgrxSkCEZiTikHJzRk0DpVFSFc5HNJQfmHNJnjJqfski&#13;&#10;gYopCeeTxSbxnJNHxDHbsUZpuM8gmhSOhqRA5PTFNyB2pWOTSEgda0Ez1iiiivDPREZc80ypKQoM&#13;&#10;cCgBlFGCDjFBBHBoAKKKKADmiijOaAAjPBprLt6U6ggHqKAI6Kcyf3RTSCOooAKKKKACiiigBrLn&#13;&#10;mm4OcVJRtGc4oAjII4NFOK5bJFIwwcCgBKKKKACiig5oAKjqSk2L6UAM/Gin7F9KYQR1oAKOc0UU&#13;&#10;AFHWiigAxximsgAyKdQRng0AR0U5k4+UU2gAooooAAMdKCu7rRRQAUxhg4FP/GgqD1FAEdFOZOfl&#13;&#10;FNII60AFFFFABTWXPIp1FADMdh1pMVJtGc4pCFHJFADKCu7rTsIBnFNPWgA6DAoGcc0UUAFNKjtT&#13;&#10;ie9FACbcDAppyvGafzmgqD1FAEdFP2L6UhQY4FADaKcVwuSKbQJq4UEZ4NFBzmggbsb1oZSRTqKC&#13;&#10;uUjAJPAoHPepDuzxTSg7UByjSCOooqQgHqKaF4ORQVYbjnJoAxQAT0ooFYCCe9NK8ZY06ii4Ee04&#13;&#10;zijBxnFPx2zSNgLgUXElYbRmgggZNBFO5IhHcCk24Hy06inzFco1lAFNp5GTyKQIO9HMSNpMc5px&#13;&#10;BHUUlHMAhHOaXqKKKOYdhrLjmm8GpKG5GKOYRHRTthppGDiqAM005PWnUUARgEnGKdsanHPaigCO&#13;&#10;hgTxmnOAOlIFYjNFwExnqKaUOelPZdvekpcwEftQcZpxAzwKXAI4FMBlHNGCDg0UAGOc0hUGlooA&#13;&#10;awBPFNII4NOzz/8AWo2knJFADRxxSbQTmnhD3pGUigBjAkYAoZcd6dRQBHQRjin7V9KawIOcUAJR&#13;&#10;jjAFOYENhRTSMUAN24HJpoBPQVJ3owM5oAjII4NGD2qQqDyRTWXHIoAYQSKUgEYoAJOBQfSgBGXI&#13;&#10;wKZgk4qTnPWjmgCOm7QByad70UANZRjIFJgD71PprDJ4oAbjjNBz2p21vSkKkDJFACHB4NN5U4FO&#13;&#10;I5yTRjnNADSMg8c0bflzTqOvWgCPHqaKdt9aG244oAZg4pNntTqD9aAIwD0pWUgZpwXjkUpx3oAi&#13;&#10;wQOKWl2npikoAa6AjgUMvpTsd6KAIzyKbgkcnvUjAZ2igqc8CgLEe3HOaOg56U4qSdtBXA2mgBpH&#13;&#10;PApvTipKaRzkCgBuDnNDAnpTnAptPmFyjWDE0hGBzT+aQA9zT5gsM49aOgp+AetMZcHGadyBB1zQ&#13;&#10;VB5NLjHSimVykZBB5o49acRuagoBzQSNoAJ4pSMn5aUf3mFFykNKkdRRjnIpxOehppBxmgdgwOtB&#13;&#10;AIxRRQQFANFFA2g5z1pMHOc0vNFArCHd2pRjqKKBgUFJCNg8GkC+hpx5o6UAkHOaKBmigoRlJPNJ&#13;&#10;g5607BJxSnbigloT2NKFbsKQjnBNSZyOKAQwqRzjihB60oXHUUKO5FAMAp6ihhzgdfWl57UH72TQ&#13;&#10;H2RNrDoaNvanUEUA0AAHAoopyKCORQJCAE9KXYAMtThgcCjNBY1iWOAaNvIyKdgA5xQcd6Cd2NVd&#13;&#10;p5p3bigjPBo5oDlBQTwKXZkArSqG6ilXnmgLCFRj5aNuPvU5RgUY4wafMFtBCTnil7cUYzRk4p8x&#13;&#10;IUUds0CmgFGOvNOG0jAoHA6UvB5ouAfU0fjR7UDGeaOYr7I4kEbQaUZ4xSYXsKd74pcwcoUq9eaS&#13;&#10;incokAx0pm096UtzwaUkEZFMhh/vCl7UfSjFA+UAaOBQB2oxzQKw5QMZFAJPAHPrQoXGDTvcUDkg&#13;&#10;68mgZ70UUEgOOKOhyDR2pwXI5FBSEXJbpThmkCkGnUByhQCRxmijvnFAkHbijBB5oOaUhs/NQOQo&#13;&#10;IxhTS4BbOaQKBzinHHcUEgT2BoGaOM0UAFKB3JoGM80E9qC0GBuwKXYc0Ly3NOGe9AuUaoPUGnUc&#13;&#10;Dig57U7lBk5oByMijNG0elIkMUDjiiitCQo6UUUAHWgDPAFFKDg8UAIQR1p2RtxRxncaNpJyKABe&#13;&#10;5FG7PBpcbVpFGV+agBQT3FLxkUgB7mgA5yTQAvTqaD0owT1oOccUAAJoJI/OgdKbypyfpQArE44p&#13;&#10;FyD0ozg8GgjndigB2BnNJjAwDS0cdKAGkZPNA+91pRnP3aWgAIzwaaVUdTS/NSNyMCgA2A00c8U8&#13;&#10;bs80iDnkUANII6iinNnAzTaACjHOaCCvWgUAFAz3NFBOOtADQWzzS5OTR0OaXnORQA0ABcE0FmHe&#13;&#10;ndeDTWXjgUCY3qetFC46NSnBp3J8hKQg9qXNFVcQ0licCl2jFB54pAcfeNMAOGGQaAWxxStntS4A&#13;&#10;GMUAN7cU3q2TTjtXpTenagBWxnIpMHrQMngU7b8uMUFWuNPpRz60EYPIoIx1oBIB0ppAxzSjd2FK&#13;&#10;cY+agkbg/wANCk/xGgtggCg5zmgpajWzmkbp1pz4HCimt06UEyuGCD7YpR0pPmxRigBG5GGNNpxw&#13;&#10;3IoPljrQA0ZxuFHPWjJxijr1oAKO9BOBwKKroAjcjgUi5XinZ7mkPHNCYCFeKaWOMU4KDyabk4wK&#13;&#10;oAIyMZoozxilGO9ACUgyOSaXmigAz6UHPahQArA0ZOKAGnOeTQ470c4JHrQWPSgmQ3Hagg9QaMc4&#13;&#10;zT1xjANAKI0kZ6UFh6UoxkmgrnpQUNoJAPJobAFNIyc0EtCnIWg0ZX1pARjGaCQJ7AUYB5Iob7uK&#13;&#10;dkdCKC7DTjOQaTODnFOxk0hIPGKBco3aRzmkbB4NKaAOOOtAcp6xRRRXjncFFFFABgE5xTWUk5Ap&#13;&#10;1FADNjelIQRxUlNcHOaAG0UUUAFFFFABQQD1FHO6igCMgjqKKkIB6ikKDHAoAZRQQR1ooAKPxozQ&#13;&#10;fSgAOe1JtB60tFADShzwKaQR1FSA57UjgkcUAMooKkdRRQAUUUHOOKACmupJ4FOJx2oJxQBHgg4x&#13;&#10;QQR1p5XJzmlKg9RQBHRTigxwKaQRwaACiijmgAprL6CnUUAM2N6UlSU1kz0oAbRQQRwaKACiiigA&#13;&#10;pGUHtS0UARkEdaKcyk8ihU4+YUANoOewpzLjkCm0AFBz2o60DPcUAGMjBppQdqcTRQAzY3pSVJTW&#13;&#10;T+6KAG4oOc8UBSegooAKKKKAAZ70nzZ60tFAARng01lAXgU48jGaTHy4PNADKKfsX0prKR2oASii&#13;&#10;igAooooACcc0NnHFFFADSCPuigAkcU4jPJNAGOgoAjII4NFOC5bkUMhzkUANIzQBilKkckUmDjOK&#13;&#10;ADAxjFNKDsKdRQAwqR1FJggZxTyB1OaQqxHFADaPxpdjelJQAHryKaF9RTiM8GigBpCA4Io2rjIF&#13;&#10;ObkYpvzHjFAug2jGacyc/KKaQRwaBW0CmsBjOKdQRng0BykeDjNGDjOKeFx3pSAetArEZzR2pzBe&#13;&#10;gFNPWgQEBuoo9hRRQVEQgHqKbtYc4p5GaAc0FWuR0nQ4xSsMHpRVKRmwKg9abtwcYp1GMVN2UkNY&#13;&#10;KB0ptPYZHSkCd2qrkjR9KQ5/WnAAc44pD6YouUFIVXqRS7SB0oqUUR7T6UVJimMMHAquYloTGDQw&#13;&#10;yKcwz90U08dqSuSNPXOOe1AUkcinY9qKfMBHtIHSipAMd6aR6ihMBpz2FHbFBBHWjPNUAhAHSkZO&#13;&#10;OKd16iip5g1IyCB0oHSnMpJ4ppyO1O4WY3aSeaXYvpRgEcGlB4pgNZcDIpoXPIp5BPFG0AcCp5gG&#13;&#10;UHpTmTuBTffFUPlZGwx0HFA6808rx92kwRwM0BYAuW4HFNYYbAFOUcfjQ33sii4dBpGaTaPSloIz&#13;&#10;QIaRgcjvTTyeKkppTHOaAGkEUYzRz0NOKccCgBp54xTQF9Kd7UHpigBrYzwKaRjg0/aB2pCrd/zo&#13;&#10;AbjuRRjnOaMc4pSpXk0AJznrTXX+KndulHPZaAI6AMcClYc0HGOlADNuT0oIUDJFOoIz1oAZtz0N&#13;&#10;J0qQKB0FNYADAFADcYprKSelOH0oGccigBrKc8CkcYOAKcxOMCkb3FFwG9KTk8UpBHBFAXjIFO4u&#13;&#10;UaByead24pMYYml60hjTuzwKXaT1NBB6igDvk0XAQjPCikII5IpwBBpCc8YNVcVhAM8YpOpwKeMA&#13;&#10;cCk2g8AUrgxtHPSnFemaRs4yafMJKwlBXB5oII4NOIweTRzFDRkngUcjqKccdVppzT5gCnEArwKR&#13;&#10;VyelOIYcLTAQoTzSAc8ilIYDJag8gECgBMZPSlHqKM7Rlh3o5/uUAOFJgMeRS8/40UAA6UYz1ooo&#13;&#10;ADS4zwTil2HPIoKqBnbQAijNOA2ikUDORQRlsZoAcenSgdKOgo7UANLENilwTwaUDuaOnU0E8uoc&#13;&#10;+lG0+lHOacCG4xQUCgg5IoUMKXdzgCjk9RQAoORRR3zShcjNACAE0o6ilCkDIFBUdhQA4gHrTdq5&#13;&#10;wKdSYyelArC0UUvBGAOaAsJyTxR0OMU5VIOSKU46EUC5QU5WgZAxSgY6UZI6UFB9aVACeaQbiaer&#13;&#10;Z4oAQr7UYK8CnEjNJtHeq5hNXFGe9FFBBHWjmGOTBHIpGHOBShSPmoypOcVIByOgpQCBQpB5Apae&#13;&#10;oBQKKM00wAAnoKd8+KB04FOGcc0XAKKKKoA/Cg56Yoo5oFyhtI607525pBjqwpw4OAKAsL1GDRRR&#13;&#10;QPoA9cUc0fSgZxQKwUo245FKR8uaaQQMkUDHhQO1L+NIFxzS0AIc7unFLikGc80o4GKADPtRRjNF&#13;&#10;AB0PSiijrxQKwuD1IobGMqKUNlen4U0gg4oGGQR93mnhVIyBSBQBlhRuI5xxQKwEdhTgMDFJzuyK&#13;&#10;TGABjvRcYvXsaAc9KXpSD2FVEBaaSwpd3+yaQqMcCqFIcDkZpCTjpSj0ApMgnaaCBS2KQ8tilIB6&#13;&#10;imtnrQAu1fSlwMYoB460Z9qAEB3cig8HdQMA4ApCDu56UAO/Gimnk0oUA5AoKiLRznmg00lhzQHU&#13;&#10;VSSOaXAHIFNDAdRStycZoKE2u3Wm075ycUjAg9KCXEQknrRRR+FBIUhwDSnJpoIPWgB2BQc44obO&#13;&#10;OKGOBQA0hse9A3HrR82M0bmPGaAGkAHige9HJPNFAAeuaKKKdwDGaaQSOlOBzTTnHIpxJYZI4anU&#13;&#10;1uDwtDsc4FUEQ3DrTSaOMUYFAcofhQGboKKCM9aAbsGSeTRQetNDfNjJoHcCSpwFpc5NBww5FG0d&#13;&#10;RQFhFAHU00k0rY7Cm846UC9BeTyaTGaGGeeaTnpj9aAYHcOhoL07oaa3PIFBI3eRxmg56UEZNH1p&#13;&#10;gB560UEZ4NIvTgUgA4A5FIWyOKDu3UrEDqKbYAeOvSmuxx60rtuGKAM4JHagAywppYk5pXGABim8&#13;&#10;HtzTiwFGepNH4U0fKelOyccCqAD60mT6UHr0pAMchaAFUk9aCfWlBGcU1hnqKABj8u4Uj+1Dk5xS&#13;&#10;HOMigAp2Vx81NyaAM0AOHIIxQMjnFAIB6Um40DQnPejAxjFJg560HOKBCE4Y0Y28gUNjdyKGYYxm&#13;&#10;glIByN2O1KORnFIxApSQooKEzhuKHwD0pvJbpQT60AHehiCcGjoKaAT3oA9cZc9KaQRwakoIz2rx&#13;&#10;zsI6KUqQcGhhtOKAEooooKsFFFFBVgwPSmMpHNPpGBIwKCWtBlFO2GmnjigkKKKKCuUPwooozRcG&#13;&#10;gIz2puw07FFK4cpGRg4NFSYB6imsvemLlG0UUVNyrBRRQKOYXKHXqKaFwcmnUUXDlI6Ac81JgelI&#13;&#10;dqj7tHMDiMoOO4pSpXrSd80cwrBR0ooPNFx8oZ9qRxxnFLRSuHKM2/LuzSVJjtimlCTxT5hco3NF&#13;&#10;HTg0Ucw7BRmijoaOYJBgelNcY6CnUH6UrkjGXb3pKkxnqKjp8wBR+FFFFx2D8KM0UCkCCmlCTxTq&#13;&#10;KQMjII6iinsCRgUw8cVXMIKKKKLgGecUDPcUUdaV2Am3A4NNCk0+ii4DdhppBHBp5BJyDSnHcU3I&#13;&#10;COinFcnIpGHzYo5mAlGO+KCMHFFHMAUdeoooHpRzANKHNIFJOKfntSbST/hRzAMoqTA9KbsNHMA2&#13;&#10;iiijmAKKKKfMAUUUY70XAOvUUY7YoopcwEZ60U/bnqTSBMGncBuKKcy45ptMAPSkwB1FLRSuA0oS&#13;&#10;eKaQRwakxikIAGcUXAZRz1pdvp2pKYBjJzmmkZbmnUYoAaV+bigrhc078KB0waAI6D6UuCWwKCpH&#13;&#10;JoAQADtSFAe1LjFFADShpApPSn/hQRmgCOj6CpAAecUzaeuKAEx3NIQOy0tFADQh701gAcVJ2prD&#13;&#10;vg0ANOe1HbFOOAMAU3HGaAsGMjBppTPSnUUANIbvTSCO1SZ9qbjnBoAaATwKPenBdp4oUDrigBvA&#13;&#10;pNoPUUrLjrRQA1lx0po54p+DmjHpQTyjGBHGaTBp7Kc4ppGDigoayjqTTcc8CpDzSAc5Ip3J5RAh&#13;&#10;NNPBxUme1NKnOaRQ3mjoKUrgZpOlADCrDtQFJ7U48nGaUDHegVhjAg4pPbFPZS1NKkHFAxO1IFAH&#13;&#10;Sl6daKAGsvcU3HGakIJGBTQD2oAbgHjFJtGOKU4zxRQJDCPak2kDJNPK55oAwMGncdhlBGetO2kH&#13;&#10;PFNNInYMD0pFzjmloqosoMD0puwEcdKDkd6dSuKxG3Ao59Kc4Gcmm0+YLDcBeo7048jBooz6ijmG&#13;&#10;MIwcCk6HkVJjnOabyW4o5gG01ulOOQeaMD0o5iZDCO9JTtpxjNIFyee1USJScgZanFTjNJ2xQAhA&#13;&#10;6/yprjHFOwcYJpGUfeNADSKDjOKdtxkkU3GaAEOR0pMFulOoyQelBVtBm0g8mk7ZqTHNNYc4UUEi&#13;&#10;bSRmk59KX5gcZpDuB5NBW8Qx7Ug47UpwTRQSJgk5NLkDrRR1oARsEYNIxwOBTiM0DjigBpyeDStj&#13;&#10;qRSnpzRjigBG+7TTjFPwT1pNoPagBF57U457Ug+Xk0YNACYJ4p3ToKTvzRjPamAHkdKXtxQRnrQK&#13;&#10;dwDIzigdaUAdB+NKhAHA4qQG0d6cOByv6UMBngVXMAAtilB45pOEpeoxto5gFHsKO/Sk6DkUvSmm&#13;&#10;AnO6gkg80tFMA+lHPainArjBoARRk8U7IzgUjdOKd0FACAY6UtIOKWgApybscUm0r70AkUAPIyc5&#13;&#10;pG45NKTjmkPPNAC5ozngCj3xRQAU7GFyKaaevI6UAC560v4UewFAyBzQAc9aO1FAG40AAJ7GnL8w&#13;&#10;4FAQ55pwz3oAMc5xR70UUAAGTinbGzkmgKVBpy9OtACMeMYpBjHIp1IAcUAGCD0pee9GO+aKdwCl&#13;&#10;Xr0oX71OK56CkAox0AoJxSAYGBSLzQA6iijtmgBQrGkwT0FOXJ70q8DFVzAJtzwPxFOxQRxxR0o5&#13;&#10;gCiiimgDpRRRTAcpG3GKUEdMUiEdMUbT+tADiD2owc9aMEjGaQdMGgBcH1oA7UUc54oAKKKD0oAD&#13;&#10;mgdaKcRjqeaABsBqTOWz70q8jJoBUngUALg7s9qUnA4FFNfpnNADl6cUAHOc0iHilJxzQA0YJxtp&#13;&#10;wGKAcjIozQAA5pDk8ClozjgCi4B3pCAf4aXFFO4DeR1pwHHNHBoqrhYTGT0oI9KXqcUUxIBnvRQM&#13;&#10;jrRSuMKT5QaWg+4piQZoP0pAwPAFIM7uaBPcMr/d/SjOWpxIzyKaw29KCh1NZs9KbuPrRQAUZopB&#13;&#10;14oMxevSm9G4WnHpxRjigBu4ZpQQeKaRg80q5JzmgBwI25xTO+RTzwOlNOGPFBUhtB60HjihqCQG&#13;&#10;etFHOaTr3oAQ8Kc0oYEUpGeKMY6CgBrZJzikb5uRTmIxyKQru5FVzAIeO9JnjGKdsNNz600AUdBR&#13;&#10;kdqKLgHWmnHp3px6YphUr1PemS9hVJ7/AJUoBBzmmdOlGT60BEcMbuRTaUNg80jMp4AoKCkPXpQ3&#13;&#10;AzSnpQAE47UY2jimj2zQTjg0ANz6mjkmhueRRj3oJdg6DmgfSk68Gl6DAFAlqHfpTX65pQaRj2oH&#13;&#10;bQMjbg0AgetAwo55pM+9ALcGB+9mkx90+1KzZwFpM0BJdQ57Cj6Uc44pPm7mgfQU57H9KO1ITgZp&#13;&#10;HPamiWrAGGM96RSTSMCe1IpOaoQ7GelDEKuCKRSeeacWBHIoRXQbnPOaM03v0p3XpTJA7u1GecU3&#13;&#10;ORQuAeKADBLUZOPmFBfnpQSSMYoACfmyaASBjND00/doAdkHkCmksecUZPrQfWgADfN0oPX8aPem&#13;&#10;knGc0AO/CjPNIWwcU1sHP1oA9foo7YAo2jpivHO7lAgdxQRntRQeeKA5RhQ4yaSnFcLgUhUgZNBQ&#13;&#10;lFFFTzAFBzRRT30AKay56U6ignlIyu05NFSYz1FN2GoKG0Yz1FFHPpQAUUUUAFFFFNgIVyOBSeWa&#13;&#10;dk56UUgI8Y4opzjjpTcdyKACijmigAo69RQCe4oI7igBGUt0plSAnuKCBjpQBHR70UfSgAooOR1F&#13;&#10;GaACiiigBjLg7qQ57VJ16ijA9KAIwMUHB7UrEdAKSgAwPSjA9KKKADA9KayZOQBTqKAIyuDg0EEc&#13;&#10;GpMe1Bx1IoAjwD1FHToKdjdyBTSNpwaACjHbFHXpRjnpQAY7gUmPaloyc9KBWGvkDhRSMBgcU/r1&#13;&#10;FGB6UBYjwPSgdKGUijBHQUCaCgk9hRQRgcCgSVwyc4ApDk9qXvRQNIMZ6ijA9KKKChpTJyBTSCDi&#13;&#10;pCMjFNKDbjFArDcn0ooIxwKAciglhRRRz6UCAE9xQTijJ9KTk9qB2YuB6U1l7ilGc5NKelAhijJp&#13;&#10;X4PApRn0pSox0oHysjopdjZpCMHFAgoo5ooAQe1LRSNn9aAEbJ7UFcrxTufSjPGcUAMKletJTmBb&#13;&#10;pSFSKAEoPTmiigBBz0FJt4wQKcAB0FFMBhQgZzSYOM0/PHIpSOOBTuBHQeRTipJzimlSDipAT7va&#13;&#10;lPuKPqKbjHPvQA7A9Ka4AHAp2fajr1FAEfPpRTiGbtTQCegquYAAA6CmlT0xTqKOYBjLjvSdad/E&#13;&#10;eKNnvRzANop2w00gjtQwEPpilAAGMUUAYOaL6AMYENwKSpCeelNZSOaoBtAGKKKACiigjNADWOaa&#13;&#10;QRwak4J6UEZ7VPMBHQRzQQRwaKoAJwOlNJDcAU4jNNK8YAoAaRg4oIzwacEJ60jAilcBMAdqGzii&#13;&#10;imA0qQuc0hUqKf7YppJb5RU8wDaAAOgpzADAApo+lUA0jcOlO6c0UDNADT83IptSHgZxTSuRmgBp&#13;&#10;GeDSY4xS0UANwfu4/GmkYOKkppGV5FADaCcUdOKPYigAppQk5p2McigdKAIyCDzQelPYZHFMZSBz&#13;&#10;QAUUUc+lACMCRgU0KetPOe1AHGKAI2wegoHHAFOIwvNN564oAD70EjGaDyKMc8UAMYcZpCAetPIB&#13;&#10;+XFIwAXpQAzb7UKuDmlop3FYRhmkZcDIp1NI6HFIY3nGaGGRinbDnim4HXFVcBrKSc0h9MU8gHki&#13;&#10;m9T92hMnlEZSB1pOvUU5gTSbW9KoobgZzRzS4HpRQKw0LhulN4xjFSY5zim7Ru+7RcY3GKD7U4qA&#13;&#10;d2KDgDdjrRcnlGgY6ilClulKEJ5BoCH1oKG5PcUDinbDRhV4AoFYawxR06ClIwaUgk9MUDGe+KWl&#13;&#10;MeODSEEHFBPKFIAOuKUA7d1BBHGKCQxzmjA64o69KKADGOKco9ab1PNOXg/doGgZc8qKAeMEU4nA&#13;&#10;zimqM0FgFGMrQ2M4xTl6UYyeRQDGqOOe9O5HGKaWJHApyggc0ExQD6Uh3Z4pcA9qQjHagOUWjoOl&#13;&#10;A54o5x0oF0A8GnAZXgUhHy7qVWOMAUCFxxilIyKAMdqTHOarmK5QGe60tIR6Cl+govqJqw4fMDik&#13;&#10;U47Ug44ApwUg5oiNhuyMYoGR0FKOR0pQMCqJCijtgCg5HFAAfWnKD1puMjNOjoAdnHWg5I+U0EjO&#13;&#10;KQEdKAFoxRRQA5OtOyM4pmCPmp20EdKAFPXGKKKMH0oAB1qTFRqBnOKeQCcmguwAEHn8KWkLelKC&#13;&#10;cZxQJCYO7NLR14NAz3oJCnIe2KbQDg5oAkzjrTT67aUMG4xSkZGKAAdOlH4U1emadQA5VK0BiOgp&#13;&#10;uSOlO3j+7QAqsTS0mMHIpc0AFFFFUmAUUUZ46UcwCjI+anscDOKaBuXBowcbcUrgKWwM470Dk7va&#13;&#10;gY6YoYZ4q0AAEUtIG6UtABQQOuKKKACl3DuKSikADrThhetNIwcAcUDI5xTAkByM0hPNJ1+bFLjP&#13;&#10;NK4CEbhxS7TnJpGGKN2Fz1pgKDzgClyfSk+8M0pBIxQAHkU3GSBQCTwtC9cmgBx+lAOaKTkDNABt&#13;&#10;5yKDkHINIHOeacRkYNAAOeaTPOMUYI6HigkYyKAFzQTxkUDkc0EZGBTW4DW+ZeKFYgYAppGDg05c&#13;&#10;gbqsAAJPSgjA4oGWagvzjFS2A0ZzxQeuKVjnkCk5FVcAJxRRRQAH6U3Bx0/CnUAc5oFYbkk8GgdM&#13;&#10;+lOx7UYHTFAWGFiaQdac69xTcdjQHKB60ZoGQMEUdeooHYKCAaBnvQQM0E8ohBxil6UHkYpAoHag&#13;&#10;fKCkdqFzQBtGRSbTjFArAOS1H3epprAgYpSMDBFA7CAZox7UoGRmkzQMDnsKOcdKKCM8GgnlGuOM&#13;&#10;4ptKcK3Skzk5qlIkMEDiiiihsOWwUdO1FH1p3LfwjSATz+lB+ahgMZocYOTTID7vFIxyaQ8DNFAA&#13;&#10;Qc5prdRTiAetMYAHkd6CeUUDA5FAHGTR2zj6UZyeB+FBQHB4BpuCDg0HrxR9RQABd3FKMKcEUmeK&#13;&#10;B64oAD1oIzxigfSjIPSgpIbzg5HtQMEbqHACYIpAflwetBIpb1FJnOAaTqaOhzQS9wPTpQhUjLE/&#13;&#10;lRnIoB/2aAiDYzkUY5zigZ70H3FBQ3aaaTzg07IByBQQepH1qkzMTjG4ijZ3Y9etIfXFO2grytNs&#13;&#10;aVwzg8igHD9OtIw70gPTPpUsOgrNu7UjDI4oI+bpQRjtT5hqI0kk4PTvRyPenOcrkimqQDk0IGKS&#13;&#10;e+KQHII96CA3IppO3mjW5IrA55NJx6UZz3o96oD2CiiivFuegFFFFDkAEZ4NJtGMCloqQEIwuM0w&#13;&#10;8VJQRkYoAjopzDC4ptABRRRQAUUUUAIwyM00DIzT6Rl3HOaAGUVIelR0AFFFFABRRRQAbRnOKGG4&#13;&#10;YoooAYFycZpCCKkqM9aACiiigAooooAKRl3HOaWigBpTAzmm1IRkYpvT5KAG0UEY70UAFFFFADdp&#13;&#10;PHvSMu2n55xRQBHRTpKbQAUUE8YooAKKKKACgjIxRgE5xRQA0nA202pCcCmkZG+gBtFFFAAeaOaK&#13;&#10;KAAjNIV3d6WigCOhlxxUmaQsQMkUAM75opxBPJptABRRRQAUUUc0ANKZOc0hTaOtPAxwKKAGFcDJ&#13;&#10;pCc08Lg5zSH5DmgBtFFFABQBjmiigAooooAOnQU0JjvTqKAEf7tMJzUlNwN2c0EyG9eaKdnd8tNP&#13;&#10;BxQNBRRRQMCMjFA4GKM460UAR0Bc804vjpQDs6c0CG4J6CjkdRTmXPOabQJx7BQ3Sg80HpQFuoCk&#13;&#10;Zd3elyM4JozQSR9Dij6U9z8tNx8u6gBKKM460ZB6GgAopARjrQdp6mgBlFPI3dDTKACigHJ4ooHY&#13;&#10;MnPSigjPFGD60D5RjfepPwp55+WmEYOKCQIOcikxjmlo57U7gIRuHWk2sOMU4HNNIxk7v/rUgEY5&#13;&#10;FJgnoKd97ikYbe9A7CUmPeloJxzQPlEwc/Wk8v3pwIPSjNBIxhtOKQ805+uabQAdKD1BooJ5xQBG&#13;&#10;etFPDc4xTGPzUAB5ooB7iigdgIzUeeMYp4IHelzT2ER0UUA84p30AOvam52nGKcelAqQGsuPmzTa&#13;&#10;kbkYzUZGDiq5gCgkjtRRQ5AGAaT7q0tIOvHrUlcojDHOetNI7Cnkkfw0xjVKQfZAcDFBGaO3WkPy&#13;&#10;80cxIznvRgg804r6mkYYNO4CE4GaM84o70fSk2UkI/3aZT2wRgmmEY71RIE5opd3y4pM0ANbr0pN&#13;&#10;3G0in55xTSc8GgBpOTmj60UUAGecUmd3aloIyc0AIy7u9NY5OcUr9MU08HDUAFBJ6CgmjIIzQADi&#13;&#10;mtgHOKcGB700n5sUAN60UUZ9adwCjBPU0UUgAjNBGRiijHrQAEZGKah4xS4OcmlB9armACCRjNNc&#13;&#10;4NO4HajNHMA1uaUKOuKBgcg0Ak85o5gAgfexSHn56dTSctjFK4BkbcYozxupS2DjFJvFWA1iTzij&#13;&#10;mnMu4/54owCNpNBPKLjK4zS89BSE7eMUo5O6gOUAc0UHmjFBQU1eDinUZ9KADHPIoooHPFABRgmj&#13;&#10;6CnK2OBQAi9eBSkEnkUZ+bcaAARxQABeMZpcYwKXGKaGwM4oJ5R2e1FFFBQKN1O8v3oQgUIcHGKA&#13;&#10;FT7tHQEUpPpQelAARmim9j9KcDmqiyLBRRQOM1I+UUZ7U4EgcikU8cClyehquYOUDyMhaByMGl9y&#13;&#10;aRW3DOO9FwtYWgDNAGTigevpRzByjiMDrSqc9KTbyOacRnvVByhgZyBR70A0YoKFU7e3X3p9NVsc&#13;&#10;Yp2ecUAABHeijg0dKACjmiignlA0dsigc804YYbR2oFZiKcGnnJGBQOBig80CBfu9KKKM4oCwrNu&#13;&#10;7UlGe9FAWHISeppw9KaXyMYp3bFBUUFFAx2ooDlDmjNJu5xSjpnFBI5OtO4z0pu/bhcUeZ7UFWF3&#13;&#10;DOKXHOaRW3dqPu0E2Fo5znNJ0bJpc5oARvpQc45pQaACOtAADkZooJx1oGaACj6UD5uCaCADjNVz&#13;&#10;FNApwc1IDkZqMHBzTiMjdSW5IfdGaH45puacpy9WVYMZShj8vFOB56VG3Wp5hWYDmnJyab0oqhD1&#13;&#10;2/w0N0xSKccGlc4GMUD5WMHqRTgxI3U0jHQ0A4OaBCscnOKQUrHJzSUAPQ8UhwF25oHTOKN2eDQA&#13;&#10;2pF4WmEZbGaRTtPrQA5fvmgrg5zQr57UFwD0oK5RSu4daZQST1ooCQUUE4GaQ8jrVXJFPrQPWigH&#13;&#10;IzRzAFITzgilz600tg9adwEbPSk6UM2T1oouAUYo+lGRRzAGaMe9BOKM0wDnsKAfajNISDwGouAo&#13;&#10;Oe1I/wB2kJ4wRSNgDGaAFD47UZ3Nmm0EjvQAHA4oo9zQTgZoAOaDzTQ2DQrZ4oAPu/NTTyac57Cm&#13;&#10;5+XbQACgnJzRmjNACHINGQVy1JnLZoHK/MaAAkqcnmhznikJPamswXk1USGAOe9FIHFLuFNsQbsc&#13;&#10;E00n5s5p5HOc01wG5zS5iuUGOR0oDADBpo54Y0dKcQ5QJPTNHPrQWHegMMZNMfKFA69abuwOaN/t&#13;&#10;QKw7p2puVPINBfPApqnb0FAcwrfSkJOOKCR2FJu70EinpzTc5+8aUMDSM3PWgBTnqTTd3OTRyKQG&#13;&#10;gnlHH5vanHp81MDYGCKQnPVqCh27DZJpCc9BSZoByKCHcdnjAFN9jQOKAc9qBrYbuwcZpwprNhqQ&#13;&#10;9en0rQkf15BoY47UhbAzSeYCORU20L8gdvl6ds00HnGKCe1BwTmjYUgyc9aaXwcYpQwxyKRidtUS&#13;&#10;Ljack980AnGAKYWPrQGbHWgD2g9KjqQ88U0oAM14Z6A2ilG4dqSgAooooAKKKKACmsxPFOooAjop&#13;&#10;z9OlN79KACiiigAooooAKKKKAGv1ptSHB4JpjDB6UAJRRg9cUUAHPagHPSiigAooooAjpSMDNPzj&#13;&#10;rSEBqAGUUYI6igk+lABRRRQAZprt2pxGeDRmgqKIxycZoPBxmnn5uKRl44oJG0UUZoACcUUUUDsF&#13;&#10;NcZp2fQUUCGAZ6mkqQru600oAM0ANooooL6BRRRQTYOpzmg8jg0e9HSgQhHy4pG4XGaceeKQ5UYU&#13;&#10;UANIwM5pKcy8ZAptABRRRQFgPNAOaKOe1ABRRRQA1x/FTae2TxTGGDigAooooAKKKKACgHmiigBG&#13;&#10;GeppoAPU08ru603YKAEIx0NJTtijrQAP4qAG0UcjtRQAUUUUAFFFFAABgYpp+ZsGnUMAeDQBGaKV&#13;&#10;sA4FJQAYz1FFFBOO1ACbucGhV296XGeoooAKG6UUHkYoAjznpQeacF+XBo2CgBmPp+VLg/5FB4PF&#13;&#10;FAuVADSM20ZxS0EZ60C5SM5POaKkoIB60DSsR9eKBxxSkD+GkoGGMdKay5BIanUgHbFBLQ0DIzSV&#13;&#10;JTXBJ4FBQ2g57U4L8uTTaAEyR1pGztpxGeDRjjFAmiOgnsKcoIbpQVzyKCUN59aTgHmlKkdRRQVy&#13;&#10;gDwBTfv9acRmkXA5FAxrLtpO9SVG42nigT2A57UA5HFFFAooCSBUbk5qQk9hSNnHAoDlGYO3OaMc&#13;&#10;5NPzleaQJQPlQzGTuzS5x1oIx2pDz1FBNmJtBPDU1uOM0/CrzQVB5oKQzqKb95cA06jvigLEbYX+&#13;&#10;KipMZ6ikAwMUC5RmQeM0gz608KvTNIy46UByjWztpNoJ606k4zkigGhCuBnNN5qTAzmjI6ZoBIjo&#13;&#10;pTyM96SgoKaVHUmnUEjvQBHx0pOTz/SnsmOVpo44oJ5RCSDj2pH68U6mjuaAkNxzminHA6U0g9xQ&#13;&#10;PoBKngmmtgLhTTqKBWuMC570jZBxmnAfNwP/AK1BGW5FBVhuR60E0MBnijPrQQ0NIAGWNNzzUh5H&#13;&#10;SmsMDNVzCGE84pQcjNA6Zoo5gEYbu9IydTmlxjoKXOOtHMBGBxnNHNPYZFM75qiuUMD0pv3huJpx&#13;&#10;PFN3EDJFBImBjOaSgUE80AGfSijrRhv7tK4BmgnjNBFICMYFO4ByaMetKDkUdaXUqKEYnGBS0UZp&#13;&#10;3DlGkYOBTie1DHAzQfrQHKNJ2jrTvmzRmigOUCM96bsHandTQRkYNBImTn2pBjd0p1NztHFA7Dj1&#13;&#10;wRSFscClycZAoyKdxBkHoaKOB3opXAM0c5o60Z74quYrlFAz1NGNrYzSDk80pJJ3Yp8wcrFKgd6T&#13;&#10;JLUpAPLUAL1zQmSBJDUc/j6UuATnNKBjqKY7CD1zS5oPXikHtQIUDAoo69KM0AKuCcGn5GKjAp4U&#13;&#10;dRQAq8DANGfmxQMdqOnNABzmgsB1NFHU8igAGD1/SgZPBoGc07BJBNACgkcUrdKPxo980BYaPUml&#13;&#10;BJ5z3pfoKByKAHJ60rYIxmkDmgDceaABOtOBz0pq8GnUAGaVhtOKTPGKdvb0oAI6UkA80wsSeRTw&#13;&#10;STyKAFoOe1HSjNABnNHSijNVzAKTxilTI7UJ1oBG6jmAcRmjGRg0AmkBOcEVVwAMOgNLjjmmggHF&#13;&#10;OoAOoxRRR2oAcnA6073zTABjJNKG4oAXJoyc0oOaOOuaADHfFFAOaOe1AWDPNFFFAAOe9OVtxpEw&#13;&#10;DmnZwPloAXcMcmmng5oIJbOKVc9MUABz1paAfUUUE8oc0UA+1FAcoGiiigoM0UUA0AFAJByKKM07&#13;&#10;gO3mgnI5pv1pSxIxikAn0oPAxR+FFADiwP3hQX9BTaXOMgUXAQ0c9aM0d+tUiZAKO1FGaoNhysRw&#13;&#10;aRj83FJRz6UFbh9P/wBVFGaM0EeQZ5xmiijjpQDDpxRRkUhJzxQGotISGWlzSMfagQoOabnIwTS5&#13;&#10;A70wnPIFBWw7IA4NNB420Yop3DcPpRRmjPakFtQHFFGcdaKBpWCjrzQT6UA8Uxco3leBRwOaUvjp&#13;&#10;TcjoKaRIFiRg0lGe1IDmqAX6UfjQDnpRketACE4oDYGSaTgtyaQsWFA2ISScmhTg5owM5oByaBBR&#13;&#10;SM2BmkYk8EUAG4AbqAQxxSZ4xQWJGKAEPWiik3etAC596azA0EAf400ncc00S0BJHSlz8vNNY9qX&#13;&#10;vVhEUNhcUgPoaKaSfWotcodnPSkBwN1ISPSk3Hb1pxAXJBxmhW7GkBGM55oOMZBqgBnNKX44FR5P&#13;&#10;enDkUE/aD3JpCcUucnBFN3Eck0BYG5bGfehiCetMJPr9KUMO1BIE54oJoOQKCRjmgAyTwTQSBTcq&#13;&#10;eTQxyM0AAIzndTmI281HnNKW4wRVcpN9ALGl+7znNNOCKMgmhonccDgZzQp7ZpA5AxQz54o5WUhC&#13;&#10;euTRk9c0FieCKaSDQkJji3GP60ZBHWmFj3pM+tUIfuweTRu9KZmjcF/ipWAduOaQk5pu/PFITlul&#13;&#10;MLjsj1oLAdTTcjOM013GeRQB7ZQM96KK8M9AD0qM/SpKQqDyaAGUUrLjpSUAFHNFFABRRnFFAAwB&#13;&#10;HJprLjpTuvBoHHFA7EdFGD6UYI6igEFFFFA+UO/WiiigFEOM80EZGKMe1FAco1hhMU3B64p4BK4N&#13;&#10;GBjbQUMopzADpTT0oCwUUUUAJz/EBSnI6Ciigm2oFd3WmMuOlPprBSeTQUNHWilYYOBSHHrQAUUU&#13;&#10;UAFGTmiigBpQHmmkYPSpKCM8GgCPrRQetFABRRRQJoKOvFAIPSkIbPBoFyiFB2ppUjtUlDHigojo&#13;&#10;pwAx8wptABRzRRQC0CiiigQZprjHNOx7U2SgSQhA7GkpSox1pKCgooooAKKKDnHFArWCmsDupxzj&#13;&#10;im8Fsk0DsNPWinMBnrzTcH0oFYKKCcUUEoKKKKBtBRRRQTYQgnpQwBPJpec0hUE80AI/XpTfoKec&#13;&#10;5xSbAORQVyjenWilO7qRSUEhRRRQXyhQeRRRQHKNC5bkU1hipKa6gc0uYXKNFHPajGO1FMkKKKQ5&#13;&#10;7UDsLRRRQKwUUUUDsN2CkK4PFPo4zQLoR0UHrRQAUHPaiigBFXHNM2kcAVJRQBGRg9KOaU7u9Ic0&#13;&#10;AGCeM0cjgUUc0DsBGRimMuDTsnPSlIB60FWI6KDjOBRQJoQHHX1oUd6WgkDrQTYCM8Go8c4AqSkx&#13;&#10;h6CuUZQRmnFV6k03tQHKFIVB5NLRQHKN2qOppGwDxTvlakYDdjFAJDc0HkYNOOw9Ka+QOlBOwAY4&#13;&#10;FGaKDyKCuUZjL4pDwcU9VxSOB1oJ2G9eoo56CjNFADQhIpoz1qSjaPSgCOg9Kd+7Hem0AIoxSnkY&#13;&#10;oooAYVYdqQgkVISB1pjfeoATGKCMjBoooAaV+brTT1xUmOc011xzQA3B64opzfcFNoAM03aM4Jp1&#13;&#10;NcDrQA3GKPajBHUUHpxQNDSCe1D04ZpCvFANWGDk4pWGDgUYPUCkJJ60CQgBBobpS5FBGetA2RkY&#13;&#10;oIG3IPNOAz8vb1puBuwaBBnvQQGFB9BQCaAGlVzjNNwfSnkDO40j/SgXKNoP0oooGB54phABxmn9&#13;&#10;RTcDqB2oAa3SkK5PNL+NAPtQFhuwgZJpuMDNSMMjFNK8ZJouLlG44zmnbiPlUU2igpRAnnOKOByB&#13;&#10;RQBQTKOoLwKKKKBh+FB9aBnHNBI6GgpIQ9aU9KMYFNBY9qrmCwNyKUNn/wDVRlaTODx0o5hWHE4p&#13;&#10;CwA5pN2TwaMYOTRfUQ7qMGgYUYpvHQmgNjgCqAcDkUhJpeAc0mCetFwFBBopBnvS9e9AJBRRQTgc&#13;&#10;0FNARkUqjjJNIeOTRzQSA65NOPLYFNoGM5zQBJgCjOelJlT0NLkZxQMAcjpSDrQTjpQpzVcwhfeg&#13;&#10;+lFFK4AB6CnggjrTAdo605RnrTuKw6jryaNw9aRsZ5anfQYtFHfNFMmQA804ELxTRQBk0ArD+CM5&#13;&#10;pc+9NwoG3NA2560CuOyOtFBAPFNB54NAh1ODnGKjOc804mgB4A65oUkjNMzngmhcdGNAElFAwoxQ&#13;&#10;TQAE+gpytzg03NABJoGlceOvJo68GlAxwKQnFA+UXnNFNzxyaUNnsaCRQcHNHXtRQCQeKAHAk8E4&#13;&#10;pxOBUZOTmnfKVwTQAbccigexoQ5GKMbTx+VADqKTJ60uc07gKACMmlABWm980U0wH5+Xr2pqkd6S&#13;&#10;iqAeODgUvOcU1XBGSaXOR8tAC896M460A8c0mQaAFoUlelGaKAJAwPekYZ7UzNAJHSgBxc9hQpP8&#13;&#10;VNyaXdnrQA87u1GecYpm5vWgs3rQA/NBz2FNUg9TSkc5zQAoNHSmjIOSadmgl7hQBgYpD1zmlzgf&#13;&#10;NQUGR60ZpOCelKKBIPwoJNFGaBhRRQc9qdgEPBzQOaYTzzS7iO9WZj8nnikAxzSKx9Kd9aB2Ciky&#13;&#10;DwDR83Qmga0F680nA5FDZxxSFgvSgOo6jnFN38deaN9BW4p+8KOQ3ApAVJzmgsOxoAUcdaU4PGaj&#13;&#10;3FutAzQZjiq9N1N6Gj2ozjtQMDnHApvPWgt7UM/pQFxfYmlpgLE8GnA8c0+gIUjNIfpSM3HBoOMZ&#13;&#10;NIq4BuM0gYg5FIT7UVaID60DgYopCc8A80wF6CkJ45pCzdDSOQTwaAFU8c008nNHfNBOOtAAfpRR&#13;&#10;ketAYHoaAEJxyD+FIvHNNySeTRkYxigBzHNNozikZsUAKT2FITjmk3nOcU3PNAD9wpDuIyaaCcFa&#13;&#10;M4HNVyiuLk9CKTNAYGms2BgGmhjjjvQT2zUZkJGKaHBGRmmRzEjMc8Gm5zzTdxPBNNBAbBPegGyR&#13;&#10;euSaKQFQOtBbHSgQvGc0FgDim7wRn/IprMRznvQPmFPzZBoDEDk0zcxH3uabuJH3qdieYk3heaM5&#13;&#10;wfyppwcA03cfWkPmHSZ6/wCTQMAZqMnjcDTsgjGapbEMdvPegtxx61Hu4IFG/FHKPmHbiw6UFgOp&#13;&#10;poI6U3oaokcSOgPU0MQpwKj+XOTS554oAUsTxS7uaYWINBYYwKAJCx25IpCw7CmbjtzQW9DQFxxY&#13;&#10;tzQDzimbyOTSFj61XKK5ISAetNL800scYAo3cZJo5R3HE7gSe1N3kim7gRTSTjBajlJkP3YOCaTd&#13;&#10;g4zTVPvQTnmhR7kkm7jIphOOlIGZeBSBix5o5Smz3GgnHWiivBPU5dAooooDlAZ701lzyKdRQVYj&#13;&#10;2kDJFFOYgrxTaACiiigAooooAKCu7rRRQA0p6U0gjgipDntTSGPJoAbmigcdKKACiiigAoxzmiig&#13;&#10;BrqSeBSY4x3p/Oaay91FADaKUhh1FJQAUUUUAFNZSTkU6igAIB61Gy4PWpM0EZ5xQBH2zRTtp28i&#13;&#10;kwAMHrRcBKKKKACiiigBpQE0OMdKdSNu/hoAZRS7G9KSlcAooopgFBGaKKXMAhUHrTGGDipKT5SM&#13;&#10;07gMopSO4HFJSuAUUUUuYApMZbJFLRQmAjAEc0wAnoKkIz1op8wEdFBBHUUUuYAooopJgFNC85NO&#13;&#10;opuQDSBndSn5l4paKOYBmw+lJT2JA4pmCTRzAFFGOcE0UczAKKKKEwCiiijmAKKKASfzo5gBgSMC&#13;&#10;mYAHPWn0xuW4pAJRQQRwaKa2AKKKKkApGAI5paCM9aAGctxSU8HHU/pSFf7oqpANoooo6AFFHNFH&#13;&#10;MAUE4GTRRRzAHWjAooJwOlFwGkc5NIRjkUuGJ56UEMOAKOYBtFBoo6AHNFBz2opIAIzwajOR1qQk&#13;&#10;DrTHOTQtwEzRRRVAFJ82eKWikpARsMHAopxHHzdaQcjr+lO4CUHOaKBnvS5ibBmjjOaDQQMYNHMU&#13;&#10;NYbulNII6ipCQOpphJI5o5gEoooJx1qmAc5601gOrU7NNYEmpiwG5AOaCc9acy84AppBBxRzABz2&#13;&#10;oooJ5xRzAIRkYNI2AMU7NNfFIBvfNFFFWAUAY70UDPepUgI6KXbn7ppKoA4zRQRmigBMBqa3BxSs&#13;&#10;dpwKaTnk0rgFGaKM84piAfWmv0pSew601mJ4zU8xNhOR1oooo5hxDnNBANGTnmmkbfu1Q+UaWzR2&#13;&#10;4oooCwg3Y5pc5FBIHBprHBxQK3cM4+6abQevFFANBjnNAGBijp0poJ70C5Q2sBxSEEckUpY5wDTS&#13;&#10;SepoDYCT3o696O3zUg4HNAhGyOlKcFcE00tk8GkzkdaCpBR360ZFFBI1t3alXpzRnIyKTOeA1A7C&#13;&#10;PjPFJmjNGAaBBTWLFtoobAGBTQSOlBS3A56Gg5zQST1ozQUGM0e1GaOBQAfhQOuaaSd1OJA60CsA&#13;&#10;zTZM9qAxweaMs3NAxxJ7Cgg4IFJ8w96GOOBQA3a3pSjaPvUEsOpppPc0CYqkA5NKx+XIpoxnmnNk&#13;&#10;CgY3Bxup0ZJPWm4zQCSflouTyjmLUMvGaCWHWgENx+lAdAXcR96gHv1pVGO1AHOcUEinPajHHWik&#13;&#10;OR2qoj3FIzRmjPOKPwqhh3oooNBDAHBzSqctkmkpy4oKQp54FA4HSjIHU0hIz1oHIcDRTQQDinUE&#13;&#10;h9acDnhjTaBmgBykrxigEk4JptA4NAmx+09mpRnHNN3475pSMjmtCX3FBzRTc84I96cTjtQIKVM7&#13;&#10;qRcE80pOD8tA7WH00YUZNBb5eDSZZuKBDh8wpcHu1NGQORRkigBwz3oXBOCaPegcUAOY4pc/NimU&#13;&#10;pJJzmgB5PtQCR0NNU5FLkDigpbjw570MxzwabRnigoUYx1pQ2RgCm/hQCR0oFIcTjvTqjzzmiggk&#13;&#10;opgY9CacCGGAaCugoJHSlyxPWmBuetOoBjt5poz2NHNGaCRwOBg04c9abkdTTlzjBq0AUGkwc0uQ&#13;&#10;DTABjPNOXA+7Tec0oPPNADiccmkGOm6gkj7p4puSOlAEg+lHNIGGOTSBhmgB3OaKapz1NOyBxmgA&#13;&#10;ozTWOOKFJPQUAOopA2eKXpxQADrSlsnpTVOe9LQAAkU4NjjNNooAcWBxmkLAnk0lGKAH7lPekLH1&#13;&#10;ptHXiglji/AwaFxjrTaKCSQLt6UDPcU1W/vGgkD7lUy9wOzB5pvNFFCkQAJAwKOcUfhRk4xVDQ4E&#13;&#10;dc80bjjk02igcmODc8mmtjPFGecUZoC/uhRRQOlBIUfhRn0oGe9BXMB9qCT2oOccUDHQUCYE+1NY&#13;&#10;k8CglRxmk3HFAgYknmkzQaOBWgBnByKUmkzmgk1HUAooyB1NIM45p8oC80fWjB7mjIqgEYE9Kbk5&#13;&#10;3ClJYdabQAUdqM5OBTWBHU0ABb0obrg0fu6RyCeKAFyp60h9M0mecYoyPWgANHOc5pDk/dpOSMd6&#13;&#10;AAkn7pppz3oBI/8ArUh3E5oJbFzSEjOCaRTzzQcHNaEhkAZFG4560MQVpvNAC5FIx4OaODzUZ55o&#13;&#10;BsBnHJoJoOccUY5oMwBxTcg8E9aNwHGe9B2g8UDuO5HQ0FiDn0pm5vWkHA4NOw+YcGz8oNDH0NND&#13;&#10;EGkUk0WYNincB1pBkdaXORTTkck04kjiwHJNNZgDQxyM03JJoSAUAnuaRztGaAx7GggHjNUAhY4+&#13;&#10;U0hcChhgU0nHOaaJdx+SRkikJ7BqblqacEZJppDHAg8E0uT0HSmD1pxHensMCWO3HSkbOOKQbsYF&#13;&#10;G45zTJkDkjvQv3sZ5pOrc/jSqPmzQSBPzdaHJFBB6k4/Cm7mPymlcBVKnjNJx0NKoyelIY2607gD&#13;&#10;H0puQeCacyEjOKAMnpzRcdhOgo5zS9s54pcAcmp5hxiNbkYApFIB5pxA6+tNIUnrQpA4nuWfaijG&#13;&#10;KK8E9YKKKKACiiigBCoxjFNKkc4p9BGeDQBHRTmTj5RTaACiiigAooooAKD0oooAZtb0pKfnOQKY&#13;&#10;QRRcAooopXAKMdqKKLgAGBgUUUUuYAIB60zBJwBT6aynqtHMA2iiijmAKKKKOYAxiiiipuAU1wc5&#13;&#10;xThnuKGxjmgCOil2k8qKQgjg0AFFFFAASB1oo69RQOKAGuSOlNIIqQgHqKb0++KAG0UUUAFH0ooo&#13;&#10;AKAAOlHNAOaABsY5qNsZ4qTPOKa20cAUANooooAKKOaKACiig5oACAeoqP2qSmlRjgUANooooAKK&#13;&#10;KKACiig0AGM01htGRThTXBoAQkY4FJTlX1FNPWgAooooAKKKKACgDFFAOe1AAc44pqgDqKcTgZpp&#13;&#10;IPSgBH+9SUpDDk0lABRRRQAUUUE45oACM8GgkDigHPNJw3FACFD2FNqSmHb2FACUUEEdaKACiiig&#13;&#10;AooozQAE7RSEkjK0jn5aQMR0NACHOeaKKKACiigE9xQAEA9aa/B4FOqM+hoAKKKKACiiigBCC3Wk&#13;&#10;K/LgU6gnAyaAIypHUUUEkmigAoPAoNIckYxQAmQ3AWmnrgCnFTgYpvPWgAoIzwaKCcdqADHejNFB&#13;&#10;9aAA4xk0xjntSscrkU2gAooooADnHFMbPVqcxOcCkYHbQA2g5xxRSHkcDNAAc46Um8Up3dhSMMdq&#13;&#10;AG5I6UUUDOaACjnHSgnAzTSxJwpoAGHGTTaU7hwaSgAoxQT2pu09aABiQ1NPXNKcY5HNJQAZOelB&#13;&#10;z2NFNYkLQANuHJppYnrQSTRjNABRRTGJBxmgAY5ORSEk9aM0U7gFFGecYpCcjrSAMkDJphJPWgkn&#13;&#10;vRzmgApOScYpTz3ppwPmxTuTIHOBxTdx6ZoZsmirJCihcY4FBzjipkaCfKBmjAHApcDpimMSDjNU&#13;&#10;KQgOBgUEZo96Km4xvPTFBYdqdmo/rVABJPWijnuKKCOoUhGDkClOaRcgc0FXFPPak4PBoB9aQnqR&#13;&#10;QMH4xSfM3alZjjGaVQAMgUAMHpTlIHem805tg5xQAbxQxycikZg3SkIJ5OaAv1DJzk0GkPFL+FBL&#13;&#10;YuPlzSnJTpTcmjJAxmgkPpQODkUZ5ozzjFBXMBYng0ozng0maMnrQSOyQfmpSfemA5xmnbl6YoAX&#13;&#10;J7ClIB60DGcCmlixwtADsUmTmkO4dTRnJ3Yp3K5WO5zRQc9hSc9cU+YOVi85oU4OaTk8kUtHMCQF&#13;&#10;smjPrQfYUD1p3FqOXk4Ip3WowSOlKr4PJpiH57UEnsKjzzmnBiWwaAHZ5xRSFh2pQe1Actw5pwLM&#13;&#10;M03OKMsOBQA/oeaU57VHninB/lp3Ad0HSimqSTk0N1yRxQDHZx1oDFTk03co4xTs9wKfMRYXeSea&#13;&#10;UkgcjvxTQMUZPSquV0JA2aaCTzTQTSgstArDycc0Ej0poJxk0HduwfSgkcGI6U4Oe9MBIHIoySOl&#13;&#10;BoPZsnIFICQODSdeKKAHK2RzTicc4pi4ByTS7xnFADqRWz2pSQOaaHx2oJ5R2e1A4ORSKQelKCSe&#13;&#10;lBOoq5zgUqtk4xTQx6ilQ4PNADwc0U3eo7UhOTyKB2H/AIUu4jpTA59KcDnmq5hDgxzk0hb5sikJ&#13;&#10;PYUHpxSTHYcGJ70uTnBNMGR0oyc5p8wiSimBmpQ/fNGoDqKTd6Ggk5qgFBIPFBY5570e1Nx82QKA&#13;&#10;HEk0uSOlJRQIBknIp25TzTcmjJFAxwLY4pxzjimhgOBSknpigBTnsKMn0ozxkigHNABRTep3AU4H&#13;&#10;PSgAJoFJk+lA+VelAtxaKKCT2FAmgooBzRmgIh83YUfjRRQEhpJ6A06mn73SncmtAiFBz2FFC9Kl&#13;&#10;bhIaTz8y07AFBUHqKQA5yaokTLdhTh0pCdo4pm4+tADy2DzSg55qPJPWpB04oAbvHYUHOdqUhI/h&#13;&#10;obINAAxBPFJzRRVW1AD1ox3FFIxOOKoBO+BRkjkigjAwBzQx+bBoAUgk9KQOMUFsjgU0YzzQAoJJ&#13;&#10;ytKdw603PORQST1NABRnmk3cZNJyeooAX5VpHOeKGbPSmBsmgTFNJknnbSOR1xQX5oEDHBz7Um7v&#13;&#10;ilZsmm5oF1CjJzRQR6UFhz6U0880pbHWms2RigliZxzR3yKQA45zQOvSq5iRaPwppPOAaUHJo5gE&#13;&#10;Y4poPrSybs5FIaoBDk8YozxgdqQ59aNx3c0BYa248kUZ9RTmbKdKZkHgUC5Rcf8A6qB06U3cGHIp&#13;&#10;w+lVzEiEkEcUgY5zilPPbvSEYXpSux8oKeeVob0oUgDkU0kDgUkDDjOKOgyBSDntS9Riq5gsHOel&#13;&#10;H4UmSDjFLjI4Gf60NjsIeeCKbtP92ldhjrQPXB4oUhWG4I7UY5pxIPb/AOvTT7CquHKH4UuM9qTp&#13;&#10;3pVIyDmgOUQjHGKbtJ7U7OR1o684oDlE296UADpQCfXvTSSRhWpJsSQOM9BTeRxSsc0mecUxMUbl&#13;&#10;PIpy9KZuzxmnIwFLUcbDuRk5po2k5pGOecUm7BzmgegrcDp0oLdAaaXKjIprSY4FK3cLj92eDQ5B&#13;&#10;GR+tRh8rkDvTWYHnNPlfQR7uVK9aSnSU2vEPTCiiigAoooqWwCijnNFHMAMCRwajPWpKaBlsU7gN&#13;&#10;opWUjk0lLmAKKKKOYAooGe9BOOtSAAAdKa33qdSEZ5oAa4APFJQc55ooAKKKKACiijNABRRzjiig&#13;&#10;BpT0pv4VIDntUdABRRmigA75ooooACcdqT7w6UvPpSH5RwKAEYEcg03NSD7vNGB6UAR0UHrRQAUU&#13;&#10;Ud6AAnFBAPWignHGKAGFSvWkpxBboKH4PAoAbRRRQAUYxRRQAcZprDvTvqKM5OMUAR/hRQetFABR&#13;&#10;RRQAUUUc9hQAA5pADjBoAI60bvY0ANYEdqSpCMjpUZBHBoAKKKKACiiigBGJ6ClxkcijPtQM5zQA&#13;&#10;jAkYFIwA7U6myUANooII5ooAKKKKAA88Gg9KKM5oAB0xSbQOgpfwoOe1ADScjaabSng80lABRRRQ&#13;&#10;AUUUUAFAAHSig5oAKaydxTqY7E/dNACZJ60UUUAFFFBOKACggng9KM0DJ5oAawIptO3qeopp60AF&#13;&#10;FFFABRntRRQAjHFMyO9OZgRxTaAAgjg0UZJ60UAFFFBOBmgAJxzTWYEYoZgRgU2gAoooJxzQAUHA&#13;&#10;GaB0pH+7QAgYjkmm4IHJo60ZPegAJxzRRRQAZPUik3AjNKelRgkd6AFJ9KSjntRQAUDOKKRidvFA&#13;&#10;DMnrmlJyuKSigApv3eacTgZo/ixQAhYCmHPrQTmigAoJxyaKQjcaAFJxzTDt/hWlfPY0FCBnNADT&#13;&#10;k9TQRmj8KKADAWjvkGg+gpOQKAEcHOabSsTmkzjrQADNIw7ml5zSP92gBh68UUUc9hQAVGTnnFSc&#13;&#10;mmMMHNACd80UUUAAHHNNYccU7NR5b1oADQaOc0Z5oAbkg4NDHPehlJOaGAA6UAJtwM0lBJ9aDQAZ&#13;&#10;9KM460dsUY45FACFioy36UzOaUkdv1pKBMKTnvSk4GaaTnpQMCe4o255Wh8g8GmgkdDQAEYNAPai&#13;&#10;g/SqTACT2oBz2prMCKDJgUOQDuByaYSO1IST1oyemaFIAJzS7j0pM0DNO4BRRSMecUXBoWignHWg&#13;&#10;560wDtzQQe1IeRnFISdtAuUdmikBGOTShs0C5QJxzQM45NB5pBu70AkHUfdpccYxRz6UUByoKKM8&#13;&#10;dKB70D5QViTxTiw7Cm9OlIxIGaBikk9aAfWk5IxSjjrQA5XwOaMbjmm0obHSgBQvz8U7nNNUjpSk&#13;&#10;NuzmgAHBxilpoJ3Yp2B1xQAA5o6c4o+gop3J5QHPelHXOaSim2PlHKR92jYScmmqeckU4P8Aw0RG&#13;&#10;KQevtSk4oz2oGCOlUTICCehoHvQDkZo3Z4xQCQDdjOacWBGKahycCnH5e1AnoAHOMcUq+lLggYFA&#13;&#10;96AQCjnvRjnNFAgzRntRQOTimmAoyRjNLtPrQcZxilzuHFPmAF6YNKBjpQOKAc0bgFBBzxQaMDri&#13;&#10;qLugooo570CbAFsYNHWj60YNAaBk+tKCQaFwOtKq85oJHDgcU3aM9KXPYClAA7UAFFHQcUHNAAAS&#13;&#10;Kch4xTefWnKwAwaCGxW64oJI5NJ1HNOPI5oGmB6UDOKQEnmloJAYzzQetFHOasBwAHzYoWlzhQSK&#13;&#10;TP8AEKYC4XOMUuOc0mRmgHnFACk460Ug68/nRuFAC0DrQTjrRzmgBwwT0/Kh8A5IpoPpRyepoAd2&#13;&#10;46UoPOARTATinAgDAFAC5C8UmVAyBTScmjJxigmQ8MMUuc9KYpx1p24ZxigIi5zR14IpDwOBQGHr&#13;&#10;QOWwoI7UD6U3co4xQrEjNUkJbikkdKWmFsjFKWyeDTWgMdgdaBTdx6CjO3g0yUOpqtQh7GlyoOMU&#13;&#10;FSF59KCccmmFiTkE0hJI5oJFZieKSiigApSx6UlBOO1ACgjuKQknrRmgHPNABRzmg01SRzTuwFJI&#13;&#10;pMkjcelDMuMlaaCR3qkArHJ4NJSE8YpRnHSmAUUE4pu7vQA4kjtSDJ5pmWNBfsDQA4MOhpNxzwaQ&#13;&#10;UnU4oAU00/KORQx4zTSN3WglhuHOaOgpD160j88CgOgpyeopN3fNJu4wKAQDQStxd2BzQzZ6UhPP&#13;&#10;ApM80GgdutGcHFIcAZpmSepoJkOZmBoDDdzTWOTmg9c1S21JHMw3fMKaCRTWJB5oXOMZqlsA489T&#13;&#10;TSexanZyPlqMnIIoAVjk0hOetNOeh/Sgtk8GgB27IzTTt6kUKV6UMVAxQV0EH3se9LnBOabwBxQH&#13;&#10;OcighCk55BpSAF3f5NNJNJvJ4oGKeR8tNY98UBiOMU0sMHPegh7jicdKN3FM3DpSKe2PyoHFkuQR&#13;&#10;mkY4xTctTS5zg0DuPdlYYpAeMCmsSDQNwGKrlJuOPHNNZscCmljTdxzhqaC5IT8vNLkA80zJx1pu&#13;&#10;4hs7qY7khPGaaHONtIzMT1phY560CuSM5HTpSMSeRxSF8HP500nPSgQ/IUU0euaYSwPX6UBmPFAD&#13;&#10;gRwSKGOBg1GX5xmhnz3quUlkhc4yDSAjdxTNwxjNAzng0co4khIAwajkYDAH0pTyc5pCVoiMC5A5&#13;&#10;ppIzn+tNLHofX1pskiovJxzVEcx9AOCeabT3OBjFMII4NfO8x64UUCgnPQVIBRRRQAUUUA5NADSd&#13;&#10;x2kUMAF4pQfmxikfpQAN9wU2gHB6UGgAooooAKKDQDntQAFcnNFFGQDigBrjvTacx/hptABRRRQA&#13;&#10;UEUUUAHQUgBzmlooAAT3FIFApaRgSMCgBlFKVK9aSgAoI5zRRQAZoIyMUUUAAGBiiijBzkUARnrR&#13;&#10;TnHHSm0AFFFFABRRRQAUMOOlFNdSeaAG0UE56CigrlCggZyaKKCQooz2ooKUQwPSmMR0ApzAkYFN&#13;&#10;KkcmgOUSiiigVmFFFFA+UKAcnGKKPwoFYQgk5pGGeaceRim5KjaaB8o2iiigfKFFFFArBRRRQHKF&#13;&#10;IwJ6UtIylulAWGUUUUC5QooNFA+UKKKKA5QooAxRQHKNc9sU0CnOecbabQSFFFFAWCiig8jFBXKF&#13;&#10;I+cYApRwMUUByjZKaTnoKcRuOKCMjIFBI2iiigAox7UUUAFFFGaAGY/ipKk4I6VG3XpQMCaMnHAo&#13;&#10;PPaigQAnOMU0o3rTs84oHHFAxhUikqQnAzUdAgowCc4oooHZhRRRQA0oDQVI5oY5U0m043UCsJRR&#13;&#10;RQAZOelDdKCM00gkUAJsJ5pCCDg04qSKb7UAFB6UUE47UANYHOP8ikI2nmnmmMMGgBDRSscjgUma&#13;&#10;AA8037y8CnZz0oJ2jpQVykZ44ooJyc0UCsHJ4IpGOB0paaxzxigfKNo/CnbGptAKIGkOegFKTgZp&#13;&#10;C2O1ANCYIFBfIxinH3pjdelAcohGeMUABRQc9hRkHigVmJjndSnpR82etNKsB1oFYGH8VNIz1FLn&#13;&#10;5cYppb0oLsLjBpr9KcGB6VG3DUC5QwQKKKCcUByiAAjJWkfrSsSBkUwknrQFrAykcGiikPWgoWms&#13;&#10;OMiguB0prEk5xQS0FFN3HsKC3GBQKzHMMjFMZjjBpCe5NNL4oHyjuaTcBxQWwM4ph55oDlHM2elN&#13;&#10;ye1IeBnFBbAzigLC00vx0oL5poJ6A0Byjg+BjFNJz0FFNB9aB2HHmmkuBk4oZuMYpuT0oCw7ee4p&#13;&#10;CxNIcjkCjnHSgTQUUnIOMUrAngUEjd4HGKA56AUm1iaXaDxigqIi5PFOUYHSkKehowGFBQeZ2xSh&#13;&#10;eMEU0BeQ1BUjv+NACv8Aeo+Y8gUE7geKNwFAByq0DLLijdluKCcNmqTAUgY5FICM4xRyTkCgZzha&#13;&#10;ogUg5yKXOB81NJxg0Bt3UUkD0FbkdKTaaUDBzRgnrTEKPegGiigBucjNKCG7UuB6UE4GcUAJg8kU&#13;&#10;v4UUUAFFHPpRz6UAKpwaUEFsik/h6UgPbbQA45JwBSqCBg0mCVxinUAGaOvUUE45NAB60AFB6Yoo&#13;&#10;zzigAGcc0q45yKTnGRR0NXHYm47O8ccUo5XFIv3TSoeOlMkQLg4pwHqKaeDgDrSjP60AhQcHOKkH&#13;&#10;zDJFR89xQmd3SgbHkYO6kzzupWBIwKTaAvNAhQDnNLSAjoDSg5oAKMY7UUKQDyKAHNycj86HHegY&#13;&#10;HBNOP0oAawbPSlPLdaTbu5Ip2M9RVLYnqHfpRQR3ApASw6VQXFooGc0daChwXK0bcNg02gUEtjtu&#13;&#10;T0o2sOhpQcLSFsjigkXpwBSjgcCkUYHNKCe9BSYUUGgAnmgOYKcoNNpycLQSKTg9KThulGdwzigk&#13;&#10;HgCnYB3bFAHtTQT90ilB5xinHcBRRSHrgCl+bFUApORjFIDg9KAc0UAOTrSgr0FM/CigB5B/hpE6&#13;&#10;HIo8w44WkVttBO4u9fSlHBxTWIJ4FICaA1JKKavTOaXdzgUFC0ueMYpCQKM0AGR0zQM9xTWx/doD&#13;&#10;ZwM0EvcdSg+tIBgYooKDNH0ooz82MUClsFFGc9KM84rQgKKa2c/1oyM0AOooBzQRmgAGey0HkUUZ&#13;&#10;oAKCMnNN70dThR0oAdgjpRjIwRSYbORRyOTQAh4K0OO9H3eTTckcYoAkY4HNNx3DU2gnFACg4HI6&#13;&#10;0hNIc9AKUn2qraAB6dKO3zU0nPGabk+tUA5WHejOeFptLnIxigBWb+E03OBzR05pGIxxigBc55pM&#13;&#10;Kw6UgbA5FG/sBQA4g44phb2pKMc5oAKR2wKCTnApGYN2oAaeuRQScU1idpyKUY7UEuIuSRyKaHIF&#13;&#10;Lk+lIWBGMUAkJuBOSKXeOgH503cCaCaAuKWJ70xs9xS7uMmmNjODVRBocC2c/nSE85ApoY96M+g/&#13;&#10;+vRYEKT81AznpTWIxkUm4461QmPJxTX9fWmk5OcUE5oEOGVXNNyego3ehprMQcEUALggYFIx4xmm&#13;&#10;k54xxQXZcYH5UBcUE7v50rsACMU0tnnFN3AHNBPMOVsEECk3ZbpSbgGzTd3P40BcduwaM5+9Tc56&#13;&#10;0c1UUG4Fz3pFbjAprHIpN23gU7Ekm4KRmml+c49qad2cmkZs0wHMxIPPagMSMetM3ccjij7x6cUA&#13;&#10;OLECmlsHpQxYCmlsc4zQTIcxI5zTcnOQaGJ+9Rx2qkIdlicrQW9VpmfXpmk3f7NFirjt5AoDZb/P&#13;&#10;NID7Ui0hjtxPyk0bs4OPrSD754pm4k5Ap2Aczc4203rxSF/akz2x7VRmOyQODSgnrSKwboKHbJ4o&#13;&#10;LHHcVyMU056ikLcU3f8AL1oE2KCclfehj2YflTQ3OPeg0En0IaYxJPIpzLnvTCMdDXzZ7AUUUUAF&#13;&#10;FFFABQOKKKAGnJ6DvThnuKKKABhuGKjPBxUjDcMVGeDigAooooHYKKKKBBz6UUUUDsFMf71Pprr/&#13;&#10;ABZoHyjaKKKA5QooooDlAZooIzRQLlYUUUUFJWGyU2pD7mo6CbBRRRQPlCiiigOUKKKKCrAw3DFR&#13;&#10;ng4p5bBxTD1oAKKKKnmFyoKKKMD0p3QuUKKKKOYoa/Wm05zk8U2lcAo59KKDzRzAFFFHNHMAU1+l&#13;&#10;OAxwKRhkUcwDKKKKOYAooopXYBRRRSAKay55zTqAAOlAEdFKxyaMfLup3YCc9hRRRRcAoooouAmC&#13;&#10;OQKXPOMUE0ZpAR0HinA4bBpCMdDQAlFFFABRjvRRQAUm3nNLSbvbvigBaaRl8U7NGaAGsu0ZzTac&#13;&#10;y45zTarmAKM460UVIBRRQTgZoAAMHNNLZHSnZx1prjPOadwEAyM0lKDgYxSUXYBRz3NGeMUU+YLB&#13;&#10;RnnFFJ3zSuwFpr5I4FKWxTCcnNNyFYKKKKkOUKOe9BGTmgcDFAxjNu7UlK3DUhp3AKOc9KKAc0+Y&#13;&#10;AooPNNbpipAHPOKbRRQAUUE84ozjrQAZ4zQDnkU1gGOd1G/HGKd2A3rRRRSAKCccmk3ikZgKAHE4&#13;&#10;GaYTu5pS/HSmMe2aAFopCdopPM9qAHZ5xTXPamk5OaM84oAKCaMjpmml8HGKAHdRSE7RTSx7UmSe&#13;&#10;poAKKbvFBfHSgB1NZscYpPMx1FN3c4NAEmMA0ykLYpDJxzTuwHc0hYCo946ZpC4FPmAfnjFJmmlz&#13;&#10;2pu4+tHMA8sBSbjuzTS3qaaWweDRzAOJ7mjNNLk9KYWFTcBxYmjcfWmMWxnNAf1FO4Dt2etN3Y4p&#13;&#10;oNBOTmmmApck8UhZulNfpQWGc0cwAzdqazc9fxpzNnpTTnsKV2AZPrSMSBmkye5/CkbGck9apAKH&#13;&#10;wc4ppOTmigjIpgA+lFGKTb60ALgDoKYzbu1OLY6UygAo70UE9iKADPOMUZ4zikAXoKRl45NACM2T&#13;&#10;mkzRg5wacVx/FQA3r2oHpignnmg80E3DNNIyOlOprH09aAkOyewowAc4pB65oJz8tAcwhBbtQGHf&#13;&#10;8KUcd6R+aA5hM4anbu5FH3jikAAGN1AgZscYoGUXkUPjOc0EdqB8wF8jGKTORxSgDp+tG0g4oJuC&#13;&#10;HHykUpwGyRSAYOKBw2PWqTAGzt6UKwIxmgvkYoD4H3aoBSO9GewFJkN1FAIHBoAcBgYoBJGRSDHp&#13;&#10;QaAFIpDkjgUtBIHU0AI3IxSjmjNA60AHPpRRRQK4Uo45YUlAJHegXMOyT8uaXbg5BpA+B0pQwIoG&#13;&#10;mAPbHtSk00HByfXFOzQCYUfWmhxjpSqSRmqSE2LRzigZxwaM45pJkjlGRkUdRuo8zI6UBsCndAOz&#13;&#10;RTAxzyaUuBRcB3XrRxTQ3cmnBgehqgFDYGBSbieM0cY4pAxJwRQDJRnHFFR0HAoJJCQOtIeTgGmq&#13;&#10;2DmhWxQEiRW29qUt82QKbwOpoLAdaBisxJyKUt3AqMtg806tELlHA9wKFOOAaaGBoz60Ah4Y5xS5&#13;&#10;55qMHFOVueTQUOye1OJXbgVGXwaA2KDNjgcUZ5pC3HWjcO9ADw49KM7qZuHY0oY9jQNbkgOaKaX5&#13;&#10;zQW+bIFA5DqKazgUbs8YoJHA8YoyO1BODRkYzmruA5D2pS2O1MBHY0Z7ZpXAd5h6EUFzTQwJxRVA&#13;&#10;PB3CgdcGkEnHIppYk5BoAk5pNwpNwIxigP2xQS2OzzijOeM0zce1KHI60BEdQOCTmm7znpRu5yRQ&#13;&#10;Eh1G4HvSBwaGPagBxJ6ZpVcYxUYOBgtTs8ZoC7FZt1ICR0oPrTSc42+tBLJAS3FO571HQDjtQXEk&#13;&#10;xSE4OSaYD6UZJ60Cew7fxnFCnjNNzxkUU+hI4vSZIPNJmjrVgO3/ADZoyCeabRvx8pFAIeBimg44&#13;&#10;xSZGM0BuOvFA5C7vT8PalD4GMU0nFAORmgQ7ePSkZ88AUnvRn3oAKOc9KBkHFGAOgoAKCcDNJkkH&#13;&#10;mhmwKABhu4pC/bFD8U3NO4BRznNBIxzTd4wTmnEBRncaUHnFM35PWkyc5NPqA4ZYdaRsdqTOOc00&#13;&#10;v3pgO5zSA4NIcMuOlIWyMYoAfn1prFsZFN3ccmgGgAIIODRuHrTWJzjH60089DQJuw5uGzTWYFsE&#13;&#10;UZ7CmnHU0DHZ7E0h4ORSHaRxQV2dDQAM3pTVbHIoY/xUZ75oMwJyc004XnNB+bvTSwPNVE0FBOOa&#13;&#10;QcNuzRTT1waozBzk8cULknrSFsfKabkcAHoKCXdjw+TjFAbaeaTo2KYHFAbDmdSMkU3cQM0Nhuh6&#13;&#10;daOi4AoG9Q6dO9B4brQcDvSZBOMUC5RMkcU0kngGnOeOKaDk4IponUXbzuH0pMn0pcAfMKR25pFd&#13;&#10;AOcbs0H0FMLEc0A//Xq2riiL7ig+9N3AZxS7sgfSgALAd6QsP89qa0meKaSAM0xD+xz6c0gOASD2&#13;&#10;pFJAOf0peCOTQAA+gpG6fd/+tRuwcYpCfmNAC54oPC4NJnHJ9aGPFNAHB4zQQV5zTf8AGmt8oA96&#13;&#10;oUthwODTgTtpucd6Mmk9xRDdzTWY/LmlbHr0phDE4J7VQajic8qf/r03o2BQ0mG4NG4Fcf5NBI/P&#13;&#10;zcCkY5GDTdwGfSkyM8GgryHO20c01m43UhbByaTII+Y0Ei7ie9IG3cfrSbgDgnvQ0gHX9KAPog8j&#13;&#10;FNK4/ip1Nbaec182ewNooBxzQSTyaACiiigLBRRRQAUUUUDSCmuadSAAHINBXKhhGO9FFFTzDCii&#13;&#10;ijmAKKPxoo5gG7jnFDE5206kf7tHMAw8HGaKKKOYAoooo5gDNFHWjmldgFFFFIBslNp7EjoKZQAU&#13;&#10;UUUAFHOetFFABRRRQA1+lNxxnNSUwg56UAJRRRQAUUUUAFB5GKPeigBuz3ppGOhqQ88Uxlx0FACU&#13;&#10;UUUABz2oGe9FFABRRRQAzGW5NIac54ptABRRRQAUZooIyMUAFFGQOpoLDHWgAwCc4pHPGKTeaaTk&#13;&#10;5oAXccYpKKKACijJ7iigAoozSMSOgoACA3emhiOlICRyKKADNFFFABRRQOKACgnjijIHU03dhsCg&#13;&#10;BTyOTSZCrwaGbtTaAFLkjFJRRSuAUUZHrRkdc0wCjOOtN3nsKbknrQA5sN/FSMcmkooAKKKKACij&#13;&#10;PpSbjtzigBc0jNgU0sT1pKAAnPNFGeOaMilzIAozTWfB4pAxBzTuArNjpRvPcU2jI9anmAKKQnHe&#13;&#10;m72o5gH0E45pm45zSFs8mjmAfncODTD160hbFNd8d6OYLD80E8ZBqLzeMGk3inzBYk3kUhYnimbx&#13;&#10;QX9KOYB1BIHWmbm9aQt6mlzFcpJuHrTd57imbs+1JvajmDlHZz0pGII60yjPHFHMSO3mmkk9aaeR&#13;&#10;nmjeaOYrlHZprNg03JPWjIHWjmDlF3nOaQnPJo68g018f3qq4cou5fWkZuODTaKnmDlFLsaTcfWg&#13;&#10;nFGR60Ni5RM4+8aQv6UF8/dpuR6UJl2F3E9aTNFI3XpT5ieUXIHU0w5HG6nMueaZyeQKY7BzQenW&#13;&#10;jNFBID3NNbHPNHRs5+tDAk5FAxtFFGaBAM0McDNJyBS59aBDCxPBpOlPJPamdRyKAA0UEEdaCDQA&#13;&#10;jDPNJnAyDTiT2FIVB5NADCd3WinbB0zQykdKAIycHgUMcrzTtnOdtIy5PNCdgGUVJjjFNCepoAb9&#13;&#10;aTcM4pStKEJHSgCI47UcnpUpUrTdgHagBh9aKfsX0phGKpAJjByKOpzmloGO1UAZprDLc0vQ8ClP&#13;&#10;0oERldpop7Z200EDoKCOolFOVsnmhyCODQVa5GRk8DNKM9D2pTjoKTpQSA5waUUmT6UuRQVbQBxw&#13;&#10;KQAYzilPrTQ4IoFYGHOcU7oMZphbIxijccUCFzheKVWyOaYWIGaNwPU0APwD3pMBW60wtg80ueM0&#13;&#10;0A4gN0NLkKMCmBtvNGd3NO4D+GHWl6dTUYbac4pS3encB+ecUE4NRhyO9DSZGSKXMBJnHWk57tTM&#13;&#10;+lG8gVQEnGKaMnoaarFadvNADqaWxSFmNJnPWgXKP3DPWlznkUzPy4pVcjigY6iml8DIp24etArB&#13;&#10;9aXcSKbuGetG4ZxQMUH1FO3n0qPfQJBQTyskDknBoDepqPzD2o8wUBysmGem6gZHU1Fu7Clzgc0C&#13;&#10;5WSZz0oqNZDjAFBkKjFAWJF5PWnZweGqEOx607f6VXMWSeZg4AoL+gqHJJzmnZON2TVEtEjEYyWo&#13;&#10;3Z4pgJNKKCRwYCgEAdabRQFtSQn1NAIPSmFiaU5XgUFSHZOc5p2896Z0B5ozzgUBYXdxinBiTTea&#13;&#10;O3NO5JITgZpoYAZJptFPmJkO3Z6UoJPakQ/NQSc8mqBIcKMn1pOccUc0Byi5xSq2OpppGetLx0oJ&#13;&#10;Ht70ZB70gc96AxxzQAufelVsdKYORyKUAYzmgB5YnmkBI6Uc0ZoHYd5hzRvptFAhyuScGhmwcCm5&#13;&#10;zzTsADJPNVzABYgUoPOMUm84wKFx1zQmA7oKQHvmk3+pobJGMVQrDs56UA5FIoA6UvToKBhQKOc0&#13;&#10;5QCOTQA0dc07dleaQMQMCkzQAoGT1peQcZptLk7cAUAL/DigDjKikBxyDTx06UAGcD5qRiCvWggd&#13;&#10;SaQgdjQS/IUMDS03d/DRuwcUDF2ns1IDgcntSqT3FJ05JoIFxkZpaQHjmloK5QzSEMTkGk28ZJoU&#13;&#10;AnOKr7IcooznFBPalPSgEkcil1BoaGHTNLk5petIDzirJFoxQelIG9TQVyi8AYpC2OlI2GGQaQ8d&#13;&#10;qA5RdwXqaH5ppPc0FsDpQUDt3prEMOtDkU0n1oMwJI79aM84oBOM0mSDzTQCnPakyRyzUHOKAOM5&#13;&#10;qr6ABbjIppYnincY+9TMlTlaXMVyinp1pKDzzQSe1HMKwhakyc9aPl29aCw25NUKwNwOGppzjrQS&#13;&#10;R0FNL+1ABwejUEYGc980j8HpRnt+NACZ5xmijnORRmgBCeetI54xQ3WmkjOAKBDl+51ppOBt/wAm&#13;&#10;gnHFGQeRQMQnBwTSZwcihjxyKQnNPULAzEnFNG4HBNL3ppO081ZHUcRg00t2FBkGKQk4yKBCEnrm&#13;&#10;lQ8Z3UzJH8NOBOMkUEq4Z7GgMQaM4qN+uA1BRIzZ5JpoPzYNN3nbg+tG7HNArjnxnFNf03fQ03dk&#13;&#10;YNBwTgmgALY5z+NIrHqaQntmjtgGrWxAueetJnH5UdaDnuKUiuUD0yKaGySD/wDqoLYbih8DkCqF&#13;&#10;YCwxjPagMRxim54xmnDkZoEBOQGJ70hYMeDSBiRhhim7qAHZAoLio/MDHA7UbwOpqhXH5yeKUjcM&#13;&#10;Gow6jmh5cfxfnR1GOB2nGaAwz1qIyjGaXzMDJqhXXQcWbqDTS7E5J/GmtIQSVpokx1OaBSY8tkA5&#13;&#10;/wDr0pbuKjLjGQaa7bjjNOwuYlZwpx60hPc1GxyelBdscUhMfuJ6jnFCnim7sjg00ntQA4sc5zSc&#13;&#10;uODTd3ynnvSB+MAUE8x9HnpUdOZvQ02vm7nvBRRRRcVgoooqeYYZooxzmijmAKCM96KKXMAUzJDZ&#13;&#10;FOckDimUgCiiigAooooAKKMgHFFABSOeMUrZxxTcEjJoAbRRRQAUUUUAFFGQTiigAooooARmI6Uy&#13;&#10;lJbvSUAFFFFABRRRRcAoooouAZHTNIzY6U0khuKSlzABOeaKKKOYAooAxSZx1NFwFoo3D1qMknk0&#13;&#10;uYBzMc4FG8nim5FGaOYAoozQcHijmAM0UZA6mk3L60cwC5x1pGbA4pjNnj+lGaOYAJzzRSZ5/wDr&#13;&#10;UuaOYAopFJxzS0rsAx70E4pNy+tMOW6mi7HYC2TzRRj3ozSFYM0UHHWjcM4zQAU3nOATTiQOpppY&#13;&#10;54NBXKBO3o1G8005POaMe9AcrAnPNFH40UAkFH40U1if4aB2BmK9DQ59DTTknrRmgmwoYilLk8U3&#13;&#10;NFFxBRRRgGgrlCjoKTIHBNIST34oBIcM96THPWkYjbgGmgkdKA5QPWikJGfvUhkHTmgkcDkZoB4y&#13;&#10;aaH44FAK45OKCrDqCcDNRmQjqaa0meSaA5WTc00txwc1H52+guTQHKPLHGKSoyxA5NNMntQHKTZG&#13;&#10;cZprHjIaoy57Um5vWgOUl3tTSeajyQcikJOMmgOUlJxyabvGaaPWgkDrQHKKWJHNIWyKazehppPH&#13;&#10;BoHyjywB6UjN2BpuCegpNp7saBco/f7U0t2zSEE96Qp70FAXx2pC5IxSlc8qabQAUZo+tGeaAEbI&#13;&#10;GQaTe2OlOIzwaQgYwTQAm80hYng0mD2FFABQTijB9KaVJXBNAB5ntTelPEf40hQYoAaCKDj1pdhA&#13;&#10;6UlAB15BprnjGKcQR1FGMjpQA1TheKaTk08oDzQVBoAYd38Iop2zByDRszzmgBvemlR1JqTyz2NN&#13;&#10;welAEfJ6CipAu3mmhAD1oJ5huCOoop7DPWk20FDTzxSbcDAp4X1FJsNApERBBxQRkc1JSYA61aZA&#13;&#10;yjp0FOKqTijao4NMCMqSc0gQ4p527fejmgBuw9SaNh9adweKRjtFADSh70oRcYJoyuOaQsTQAmMc&#13;&#10;4oP0oZietNJAHWgBSoPamEHPSnbgBwaazHvQAYzQSewpNy+tJvwvJoAdnnrUZJJyaRnGeaQyDNAD&#13;&#10;j060VG0ozyaaZx0oAkAAOKC+DjFQtcAdaabj3oHysnLkjFNLVAbhvSk889BQPlZPvJGDTSSetVzc&#13;&#10;ZOKRrjB5oFYnYnsKXIA61X85qTzyDVcwcrJy2TnFHmH0qAznGcU37QOpFHMHKywW5yaTcM4qAzdx&#13;&#10;TfOajmFy6lncM4pC1QCQ+9J5mOCKfMPlLG7vTWfI6VCZGA6f/Xo34HXvRzCJtzdiaTcMc1FvPrQH&#13;&#10;PemBKXHrTd2ajLnPFJk+tAE2803ef71R8+tHfNAEhbnrRuA71GTjrRkYzQA5nOKN/pTN3fFJlvyo&#13;&#10;AkMgoEppgIJo3DpmgnlJPMH8RpC4qPgnLUYAGQaB2JPMGck0b+MYqPIHU05c45NAWHeYKPN28Cox&#13;&#10;nsKcSe1AWHNMccik8wnpTRk9aTGD+FAmiQSN1xR5p/yaaOOM0UDsSFuM0gc9R0pgGTTxyME1Vxco&#13;&#10;qu560m9uiikHXg07OKkb2AM3ejc3rRRmtCAGc8UA4NAwRkGhR6flQA4kjoaVumaMKelIW9DQA7pR&#13;&#10;06ik3f7Jpeo5oAVWI6UvJOTTaAeMUASAAdKOe1NDccClB45NAC0ZOMUm7uKQOD1ouBMDmjNRgkcg&#13;&#10;0u4nqaAH5HrTQx6U0MN3WgHPNUmBJmjIHJpoOfvNQW96q5PKx2cdKVc+nem7hjg0qyHHy/yoDsSU&#13;&#10;mM9fWmFjnJNAORgGgbHbucCnDOOajDYPSgk7uaCCQZFG496arHvShh61XMGxKPWjGOc1HnjNAJHS&#13;&#10;jmAeOBxR0bJphPPJozRzE8pJmgnFR9qXcfWqDlHk84o3E96aDxyaN5xigOUkUnrmjIPU0zcBxml6&#13;&#10;jg0FdB2T0H50cGm96CSORQZknNGRTd5ppJJzQV0JM0U1SB1pdy+tBIqhelOc+hpitupTmgBxbBwK&#13;&#10;CB6mmg5o3Y4zWgDiT2NKD2NMpQ2BgUAPozkdaj3MeaA3NADlORkmnBuNtM3HvShuxoAdmnb27Co2&#13;&#10;OBgGjd8vXvQA8sWHSkBIpoYE4zRuI7UAOHHSgcDGaaGycZ7UKx70ASJjuaaScZJo56Umc9eKBaDm&#13;&#10;bJ4pd5phYDg0ZyeKBjwxI6UHIpuaKAHhvUijcAcUznsaQHJ4oEx+4ntTckHikzxg0jE5GarYlEhb&#13;&#10;Ipue9HNMJz160RL2H0ZpgYgdaQtxyaYrjlyRlqQtgkdaQvuGSelNYjOQaYMcKO1NZ/7ppCSTmgVh&#13;&#10;Sf4aCQTx+dNOTyaM0Atx27jmkDYXFJSbgaChcjGKDxTSw7GguewoAdketITtWmE55zTd5/hNVygO&#13;&#10;zgetN3cdaR2yc0hY4wKozuOZh0OabnuaRmI7UwuT3/CgOYkJoDYqMH3pC4xjNAD2buDTQSOpNIT8&#13;&#10;uaazZ4NADgRmkLAGmlyflpqnnigLkmQe9IZMNgUwtx1qN8B85qkiZSJC5PJFBbFNDDsaAc9KolSF&#13;&#10;3FTyaaTSE4PFND5bg/8A1qAHOSOfypWbA4FMJ3HrQT3xQJhkg5Bp28dTUW/1pN5zQKJKWz2pGY9a&#13;&#10;jEny4BprOT3p2K5kOcknmgkkcUwsuOPWjzM8CmjMeOnWgHmmcBaTzMHk0co0Ok46GiIk9ahlk+Tn&#13;&#10;/wDVSeYewquXQXMuYsg8c00yFhj0/WoTcHHB9qjMxJySRmkoFc6RYZx1xTTJnvUHn/NgmkMhPO41&#13;&#10;pykuoWHkAGQaTzP7xqq02Vxu5xSeYSef/wBdPl0J5i0z+jVG8p7/AN7pUJmJXI5bFMaYsNoHWiMS&#13;&#10;ZSJxMTnJpDKRyfyqDdnhaGc8tu/Kq5TNSJpJ+AelJ5u5OPXNQeZxhjSB/fPNOwe0ZOZNo4GefWk8&#13;&#10;w4x+NRMxHI60qkE7s07IlS1JWckYB/KkLgDOfc0x25xTQwPAzQPmJM46UAkuTiowOxp2cDgUDHDI&#13;&#10;PBoLHqfWm9cmg4ydtADt3J570AlehpuMdR+VOPC4xSAaeSQKM4+bFB45NG3nApXJsz6OopzgDoKb&#13;&#10;Xyp9EFFFFABRRRQAUUUUAFFGcUUAI4JHFN2N6U+gkDrQBHRStt/hpKLgFFFBz2pXAKKM84o/ClzA&#13;&#10;FFFFHMA1gS2BTeQacxA6daaST1pXYBRRRRzAFFFHPenzAFBIHWk3r603JbqaVwFcg9KbRRSuAUUc&#13;&#10;0bh60AFBOOtIWAHBpC5IxQVygzDHBpNzetJketIWAFAcouc0c1GSaXc3rQPlH5HrTWc54ptFAxdz&#13;&#10;etIST1ooJA60CsFH4Um5fWlLDHBoGGOc0U0lx1NJub1oAUsMcGm5PrRRQAEk9aKKKAADAxRRSFsd&#13;&#10;qAFoJA600uc8GkY570AKCo70m5vWko3D1oCwUUm8UFh2NK47C0HpTfMNNL/7VO4WY5m54NNyc5pu&#13;&#10;/wBqPMNTzD5RxJPWimFiaRpMcUcwcpJQSB1qESY5ApTKSOaOYOVkm4etG9fWot57U0s3ajmDlJ96&#13;&#10;+tMBI71Hub3oGe9HMHKSbh60hbHWmDPejHvRzdg5R25c5zQX9qZsOeppfLJPOaOZhyh5g/vUnmkd&#13;&#10;KUwkcUnktRdhZCGQntR5rYxSmIjkmjyuM0XYKwwyH3pvmE9ak8sUeWo4palaEe84yBSFm9al8set&#13;&#10;GwUhNEOW9aMORyTUxQZ6UbQR8taCREVIPSkwc4xUhGDjNBUjgigViPac4xS7G9KfgUUXHyjNh9KQ&#13;&#10;qOhFSAHuaTaCeRQKxEUHajZzjdUpQY4FIEPcUCIwhzzSFTnGKfg4yaMHGcUAM2N6UlSUUAR4z1FI&#13;&#10;FGOlS4x0FIFXsKCokQUj+KjYepNSeX70bARigNCLa3pRtY9qk2NRtbrigkj2t6UgXB4FSUUARlOM&#13;&#10;lab5eTgVMRnvTdozwaAI2jI4BpCjYqXYMU3pxQBHtb0pdrDtT6KAIyCOooKY7VJuHrSbl9aAI1Xb&#13;&#10;3pNgqRmHamF1B4oAQoegNJtI7Uu5c5NNMg7tQApUAcnmkprS9zSGXHNAD8Z6ijA9KjMvfNNMx69q&#13;&#10;B8pJgHg0EJ3NQmY9hTTOwOaB8rJj14pCV6E1AbjuaaZwTk0E2LDMDwDTcg9x+dVTcEHrTTc4OM0B&#13;&#10;yFreKDIOwqm1yOxoa5PYUXKUS15mf4hR5ueN1UzcHNNM7CgOUuGVe1NEy1UaRjyTTWlYcUByl0zr&#13;&#10;2ammYZzmqfmMTmml2I5oDlLjTDON1NNwo/jqkGcmkIc0BylxrqMH71H2lDwKpCOTqDShHByaA5Yl&#13;&#10;oXadCaDdKTgGqnktnOaVYWAxmgmxYe5BHWmm5GOhqEwnHWmlBjIouVyxJjPkfLTTOelRBSaXaTy1&#13;&#10;A0kOM59TTWlJ70YBPAppUgZxQMdvbsaaS5PWjvRjPNBL+IQ7j3pCrE5DU45A4FNyRxnmgOo0g9aK&#13;&#10;cw/vGkO3bkVSYnuNx6Uig53ZpwIPSk6dKocRuxqRl5p/zelNfGeKPIkTmkK5bdml/CkO7PFACMMK&#13;&#10;ab9acxPbpTaAD8KCeetFNKseTQA7eBzmjNR8jtS8BcigfQeSSMGjOeM1HkmgHIoJew8nBHNKDxUZ&#13;&#10;JI5NSDpVcxCAMDwDSfNSAEcDrRljyKOYBxNB6YoPTNNyOvejmHYMHGCadjIxR+FJuA61QhCD0zQA&#13;&#10;xPBoPqRShhjmgBdp+9QRQWyOtN3cUAOIzzmjFND5OMUbj1xQA7A9KKaWbFBbjrQA6jODRkU0juBQ&#13;&#10;A6kz2NAA7ClwBQAd+tB2g9aFx2pp5bBoAeu3vQD8/tSAnnNFADs84DUBh3NNBIoJzQA9c9aWo6M8&#13;&#10;5WqiwJKAfeo856UA4qiZEgLZwtBPGKaHI600sTQHQkBx0NODEnrUYbmncCgkk5z1oyM4pm5vWkLE&#13;&#10;jJNAEmc0EnpUYYjkGgsT3oH0JMnOc0DrgmowxzkmnbzQIeTnjtSlgBwaj3HPWnUAOzjkGgPgcCoy&#13;&#10;R0zSgg8ZoAeG9TS5B6Gmf8BpA+WzQBLnBoyexpm49KTNGoEm4nvRnjrTcnHSgH5everuBJvOMUbv&#13;&#10;m4piknpSjPemBIDkUZx1qMHBoL9iaBWJAfSl3HHWmBj3NG73oE9h+5vWkLZ700Mc/MaByRzigkk8&#13;&#10;w9xTS2RyaCARzSAetWmA8NhcZo3DHWm0dKZPMP3DOKUEHpUY5PNODc0FDtxxg07zOabwOaQD58mg&#13;&#10;Bdx9advIFNHvQc9qAHDLDk0oIpgJFGTnNBmyQHB60bsHimg880Z55FA0SA9i1NJ5yTQTgcUg5Gap&#13;&#10;CHb2FAY55pMnqaMiqAduOOtAP502nJjHNABnjDGncgdabkbulOByM0AFFIcdxSjAHFAB2xRuYjmk&#13;&#10;yCKUdKADPzYpQSBxSUjN2oAeX9DQx7g03NGcdqAtYVuvBo9KSjd2NAXHcEfMaAQp2im5zTS+OlAu&#13;&#10;YkYjGKbk9aaGBHWjcwPNVEgcT70ZOKaWGOaTeRxmqBEhdvWkLDqTUe892oJ7mgrmHF8dKC2eabnj&#13;&#10;NN39qCSQsOqmmn1pu7HSgPkcmnYB24E00uKbuPWj8KQ7is2RSBye9M3Hd1pATjJquURJuxzRn2qP&#13;&#10;d/Fmk8w4/pRyhzXHl+woLjG79Kj3AryaQv8ALzVILj95POaTcBxUTSZPFHmc4oJ5iRn524ppY45p&#13;&#10;uRj5TSCTjmgfMOyQuSKQv7U0yHqDUbMcc1SRDZIXwKaH7U1nboTSHcaqwXJC/q1NL85zTfY0wP2J&#13;&#10;pWByJCzHgGjeQPSoy2Bz603exPSmTzExPGajZiDnNAY7cLTGbnJoB/CKGy3JpDJg5z3pjN3XrSbu&#13;&#10;eKaI5iUvk/eqMNzTQTik3AjJNPlByJQ5A5OKa0gH8VRFn9eKRmPrRyi5hzSk5KmmiQ+vNNZgBwaa&#13;&#10;GbqOK0UUZuTJSc80gfHIPWmKSOaaxz271RSY9pSvA7/pSCRjzUTkkYoU46Z6UWFrckedlABpjS5+&#13;&#10;YmmnBHJpDgDJBoHLYGcr1c0qynPX/wCtTG+Y5xR07+1Bl73MP38cv170meBmmD5eKUt3HTHWgrqB&#13;&#10;IL4pC2DyfYUh3Ngr+tB+bBrQQh57UoYY+9+NNkyTwe3FClmHP86VxfaB2Z+M0h44JpTwnB+b/apr&#13;&#10;H5t2aSFIdxtpvzg428U3e5HBp2SDg5qiQJJGAv50Lwegpvy4xjk07KhdpoACecn/APXTlFMyT2py&#13;&#10;gbto9OaBxFwWPH92gEZ2hvr7U4hR1FGFAyv6UDtqHA4DdaD1wKRSegPPvTyyLjmpvqUJtwuB/OlY&#13;&#10;EKaaW24A9KC46tR0DmsxxyTkH6UDnjNRs+FyBSbhtwzUcouYlHVju/ShYyRkfnUfmbc5NL5uO1Kw&#13;&#10;+Y+jySetFRm4FN89m5Ar5TmifRcsiaiofPbPOKPOf2o5kHLImoqHzmJzR5w9Wo5g5ZE1Ge1R+b7m&#13;&#10;mmTvmjmQuVk3B4ppcDio/N9DRvGen60cw+Vkm8U0kmmGTHQfmaTzfWpuHLIk/CiovNx1JpPPx0NF&#13;&#10;w5ZE2fakznpURmHUGkE/oKB8pKOuTRvFRGf3pPN96V0HKTF+OKaHY1H52B1pvme1LmDlJi3PNN3i&#13;&#10;oTIR3o8z/ao5h8hN5ijrQZR2quZOelBfjgUcw+Um833o833qAuTRub1o5g5Sbep7Um8VCST1oo5m&#13;&#10;PlRMZQO1NM2e1RnOOKQZyc0cwcqH+YD1o3+1NO7PAprDJzildj5SQv6Cm5Oc00Mo6Cgv6UrjHE9z&#13;&#10;RmoyxNGT607gPLAUm8dhTc89aKVwHF80m4+tMLgcUF+eBQA4knrRTWYHtSBiKLgPoznpTAxHSkBI&#13;&#10;6UXAkJJ60EgdajLtnHNGWI5ouA7eKN4qMhu1Jtb0oAlLnPFNLnPWm7Go8s560XAUuPWk3igR5OM0&#13;&#10;uwA0XATee1NLk9jTtgpdq+lAEW4/3aMv6VLsX0oKg0ARZc9qT5/eptqjrSfuxQBDhvSl2t6VLlKC&#13;&#10;y9hQBDtJ7UeWT1FS5GMYpM0ARiL1FL5K0/cPWmlwKAE8kdKPJHSl8z2o3mgA8of5FHlAdDSFm9aQ&#13;&#10;HuKAHBB3pG2/w03zCemaWgAoPIxRRTuAUUUUXDYKKKKQrCFgDg0jNnvQwOc03BxnFA7BzRRRQAUH&#13;&#10;6UE47UZ9qACkUg9KMEdDSLnPIoARiDyBSEk9acE5wRQEHegVtbjaKMH0pwUnrQTdjTntRTmGDwKa&#13;&#10;AT2quYLhRS7fm20hBBxSuITaMYIpHPGMU6ikwGhW6ijYCKdQM55oAay4GRTQjY6U4nnBoVsdarmH&#13;&#10;qhtFIWH96k3jPNHMFh2R600uOlN81QMAUwzAd6OYfKx/4UE4FQtcADANJ9p7YNHMHKSl8cYoL+1Q&#13;&#10;m4brtphuDjBFHMHKT+afWmPKAelQGZjSF2PejmDlJzKfWmmXiock9aMEjBNTcok83HQ03zx2NR4P&#13;&#10;8INNouwsSGamtPimFc96awYdaLgPM5Pam+aT2ptIT2wadwHNN2IpplJpNuOTzSN1yBSAQylTjFBm&#13;&#10;Jo2Z+ajZznFFwG7zjpTS7Y5pxQUFPSi4EZLEYxSbWPOKl8sUbPegCHyyeu6jys9qlKkdqQDHAqmw&#13;&#10;ITGPWjZUx9xRUgQ7Pagx85AqY4PBFN28fjTuBEUYcEU1oiTUpx2FFXcCERc5NGwVLjJORQwA+bFA&#13;&#10;EXljOQaaVNTMB2FM6npQAmF7qaQ47U+jnNAEZGB0oqQgHqKMD0oAi57U0jIPH6VIQG+6KQjsaBXs&#13;&#10;R7SD0pdjdaVlJOacelAokdAG3gCnOCR06U3r/wDroDmGlB2ppBFSYo98UBfUjwTSY+bpUo+lNJUU&#13;&#10;C6kZTJzijYfWnkjPApM0CGCMjpSbSe1P3DpSbhwead2A0o+eKQxNmn+Z7UeZk8CkBGY2HajyyR1p&#13;&#10;3mE5yKDIpGDWgEflN26elIYyD92nhxQ0oFADPKOef5UhiNOMvagSH1oJ1Y3Yc9aBHinM+TgmmlwK&#13;&#10;B6h5fvSeWemKUk7cikLHpQKQnlgn7tFBYjnmhm4yaCQ96Mc5pCxA6UmTigB1DHApGbFJn5c1USpC&#13;&#10;5x1pB82T70buKbuJOPSp2JHE8bSaBtI6UmR1PWjdznFXcB+OMYppxnAFIXbNJu5zmmBIRkYo6jmm&#13;&#10;bzjrSB8jOaAH7sD5qTKsaC/pTQcdKAHcL1oBOaQNnnNBbvQAoYAZzRuJ5Apu4dc0KxIyKAHbznij&#13;&#10;K9abznpRnHOaBMcWxxQGJOabknkUAmgZJnnpTRknI6U3J9aFc44NADmIo3Ec03dnIo3HGKAHK2eM&#13;&#10;UZBbimgnrTlYAYIq7gOznpRTVbAwRTiwHWgA/CgE+lAozzjFMmQ4svoaaCe9AI60Z9KAY7dRuAGa&#13;&#10;bnjmg8igkcGDHpTqjUgHNOyR16UAOpd7ZpgJPSjdn8KAHE5bdQrf3TSbs96RfvdaAJNxzgUHIOQK&#13;&#10;aWxRlu5oAdv9qcDntUeSBTgwApvuA7mgnFNDcdaODxmqQDweMDrSZJ7UewoyfSmS7ignPSlzzgCk&#13;&#10;BweaARuzigOg4fKvNKGI4FML5OMUoJGRQRJjhTlcAYNRh+xFKufSgY9j6ijdxQzg9qbmrjsBJnPQ&#13;&#10;00uR1oVgO1ISM5FMjlHA54xS0wNkZ5pVbPFBZIGPVjQCvYUzce4pVIByRQA4gscdqA3OM00MR3oy&#13;&#10;c5oJkSAk/nRUeeKUOelBI+imqwJ5oPzHIFA7Dy2eoo3HORTBkDLU7OOtVzBYXcf4jSgqegpoOaA2&#13;&#10;DihyESZoyM4qPcemaTPPNTdlNEtAJByBUZY45NKrdKrmJQ8uTShzjGKidsc04N8uMU0Ux27PFG4m&#13;&#10;m78/eFKMHgCmJCh26Zpckc4pgYZ5oL8YFAh4bb2pS2elRlx6UNQBIHppZjxTdy4zg0m49N1BN0P3&#13;&#10;elFRg44oyexq0TuSZxQSOoqPNBcgYzQVYcWHWgkHoKjLYoLgjFMkcGPekLDNICAc0hKnkCgB4Pam&#13;&#10;5Vabk0iknmgB+4Ck3HOaazYpGbjIq90K48sTwRSGQgZNMaQ46UhJ70ILjtyk5NITxgdKbuzwKQkY&#13;&#10;IpikOy2Me9G7FR5wKN1BKHFwRjFNLH1pM/wg0jYHBJoKYDOcj8aXOOKZuOc5oySeTQSOD9yKTI7Z&#13;&#10;pM5ppOehoAdkDvUcjZGCKJG4AWmsQ3GfxrREXHcYztoMhPFN6jgU0mgbHbx600MRSbhjpSEjOaCS&#13;&#10;TO45NAKio8+n50pPy/WgB249zTCPU0uT1NNLZ5XNBf2Rfl28imnGeFoc5HNN3HrQQBLbsLTcg4xQ&#13;&#10;Sc5zSBgOc81VxcopwOADTXzTiw3cdKjduM81Qmhfk6YpjDPIFAORz270H0PFUiLACTwfSkJyMYpF&#13;&#10;eg4PFUMD1waMe9RhjjkU7dtPAoAMHOT+VHJABFNYhzn8KHIBoAAVPG2mkseRSqydu9IX9KCeVAc5&#13;&#10;+agDK8iguMYFAYMOR05oCIFto6dKYWOcY6USuADUZcp7k9adiZfESKT/ABDpQHAySKiEvy5NKJBi&#13;&#10;nygPMgK81G7EMFagMwGQOnP3qa7Z5/rRFEy2FL5YZH50rsc4PTrUYcAkYoLAcYJ/GqM0Sbj2PbrT&#13;&#10;lk/haofMCjjt60jTY/hp2ZRKuQc4605HyeOv0qESgEDP60qygHJ5PejlBEzyd8/l3pBIdvHp+dQv&#13;&#10;Ofu5/wDr037SNuAfvfkKfKw5i0rfLhieeaDL2x/9eqpmx8xP60G8XqD9DU8utw9pFFl5CTTWkyue&#13;&#10;aqm6HVc5pBMTyfWq5WZyqItPON20U0uSMkmqplZWGWpvnEtyv/16rlI9oXBIcfe9qUzBeQ3WqUc7&#13;&#10;Bunela6CD5uecUcupaqKx9Keb9KXzSOjVGYxjrQY/Svhbs+wJPOX1oNyvQtUZjzSeTnrRqHLEk8+&#13;&#10;Md6Q3EdMMIpDAD3ovIr3R5vIxxmk+2R+v6U37OtHkADg0ryBJDjdrjOKQXeTwKb5Iz0pDEuelPmk&#13;&#10;PliSfac9QPyppn5zim+WOxo8v3pczDlQ4znsKPONN2c4zQIC3ei7F7o7zsjINJ59J5X92jys9KLs&#13;&#10;PdHCb1oMxPammHngfpR5TelO7DQXzfc0eYCc0nlPSGJwc0K5Ipko389KTym9aXyz60e8AhY9jRub&#13;&#10;1pdhFIV4yDRcBd7U0knrTthpApJxRzAG5vWjc3rShlHG2jKdcU7gJub1pNx9aViDyBSY96YBuPrR&#13;&#10;k+tFFABRRmigAowM5xRRQAbRnOKTb7mlo3AHrRcBpT3o2Cnbu+6guD1agBuwUbBQXA6Ub/aldAGw&#13;&#10;etGwUeZn7tNMn+1RdAOwnrR8lR7yKQuemaLjsyXKelNLKDxUZJo59KXMPlJDIvTijcMdah+YnFHz&#13;&#10;gUcwcpJ5npQZO5FRt92kCEjIo5g5R5l4yRR5/tSFSVxSbOetK7CyF80nrSGQ9hQFweadgelPmBob&#13;&#10;5ntRuI4anYHpTVUj73NPUkGY9qQFj0NOIyc0vToKAGMCDyaTJxipOM80hUE5pgMo2nbmpMD0ox2x&#13;&#10;QBGBnilK4Gc0oUjoaMg/LigBtFPC47Um0k9KAG0U4rkYFIFJoATA9aKdsNNII4NABRR+NHyjkmgA&#13;&#10;z7UZ9qUuhFJuX1oAOowRTSp6A8U4MueaC6hsg0AN2DFHl+9BkHU0eYvWgA8v3oCetBlWmmbHagBw&#13;&#10;Qd6NnqaaZj2FN8x/WgCRl29KTC/3qj8x8880u9qCbDjjsaKjLE96KA5STIHU0m5fWmEZ703YPWgq&#13;&#10;xIZFHekaVSMUzaOgo2dt1AC+YOlI0oFIVx1NIVBoARpWJ4pplb+7ShQDQ444FAEZlY015ZKfgNzS&#13;&#10;bKAI97d6buapTCPWk8rHagCE7yaaSe9WDF/s0nkA84oAgoqYwe1HlYoAhowf7tTeX6GjyxnNAEHl&#13;&#10;57Gl8o471NsHrQVGMYoAgERPWgx8cCrG0Y4FIEz3oAr+WcZzQYFqbaD2pMBloAhMC9jTTbg8VYwo&#13;&#10;7UzmgCEwqOKb5A/vVYpr9aAIfIH96kaMDipSQOtRk5OaAGlB0oKYpdwBxSZB70ARhec0pQHtTiRj&#13;&#10;AFJwByaAGhRnFBQdhQzjoKC/GBQAhTb/ABUlIz8daY0hHAoAcwAFRlgKGlJ602grlHF88YpuTjAF&#13;&#10;AHaneX70EjfwoIz3NO2H1o+6MEUIBoGO9BGRijBxmlAwearQSYhSmiMCns3PFN3Ac5o0FIQoO1BC&#13;&#10;gYFKZBimM2etO5QdTR0HNNLCguCuAaYCnAOTTCRnigsSaQketAhS2BTd/HSm5Pc0HgdaBJWAknij&#13;&#10;PPSkJzzQcHigOUTdQWobrTcnOaBWFLnoKQk+lB9TTUJ/vUDaDzBnBFDFSOlBC9aaSBQSHPpSMSBz&#13;&#10;QDnpQcEUAIyA80DCjGaAwAzmm0AKSOu6k69KRueStNbINVEB24U1jk5FJRTuABuwNGeabjDZzSMc&#13;&#10;85pgPJPU0m4Yzmm5zwDSUDHGQnigvkYFMO49KZuNBLVyQMB0NBk9TUdIRnpQHKP83B5NBkNRgE9a&#13;&#10;NzdM0C5STzD3o3ntUeXI6Ubx1FNFWHl2J4oDHuajDEDg00ytu5NInlJwwBNG8ZzioFlIPNBm9KA5&#13;&#10;SZnz1pOe9RmTjk0gcZ61SYcpLk9KM46Go/MyODR5mOM1VybEm/HegdKj8zBzml8zd0ouA8HNGecU&#13;&#10;zfzzQHA4agdmOYkDINLnB600sOwpobDc0CJN59TQz8cmmllbkU3IzwaCuUkDEDrQrHrTc5oVs9aC&#13;&#10;dh+4g8Gk3be9ICM4AoyuaAHZGeRSh16Cm8EUcjpQA/cPWgMD3pn0NOUAmgB2aNx6mkznpSNw3SgB&#13;&#10;2Tmgsc0m3uBSHH41URMdlulG4jvTVJzQST8veqEh+7saXeO1NPuKTPHymgOUfuxwaUvxhj+tR5+b&#13;&#10;k04Fdv8AhQHKPz3zikyD1phPOM0Z9DQHKSZoVtpwKarc8mjzBnkUByj8knil3AfdqPeM9KC3HBoD&#13;&#10;lJC69KNwA61GHpQ4NAco/f60u7jINRk4PWkL8bQadw5SYMG5pQw24qHft70ofjANF9Q5SYN3Jo3A&#13;&#10;HrUW49jRuJ60+bUOUl3KDRkdRUe/2oV+cZ/+vRzE8l9yVWyeKcGbFQ7wO9KJDj71HMHLYmD4PSjf&#13;&#10;6CohJ2zSh8dqodiXIo3Ajmotwx1oD5604iJtwpA2Op71EWA6GnBweM1YrEiv83JpwZR3qHdxxTgw&#13;&#10;K4xSYWJN9Bf5aj346mjzB3FJMLDw2Oaf0Gah3A80Bye9UQSbgOTTi+3jNRg5GTSZIoAk8wH+KlLZ&#13;&#10;4NRg46UAkdWoAkyR0NBYmmlgT0oBJbGKCB4IH50u4A5ppOBTc5OM/wD16pIRJlAOKA1MXjg0oODm&#13;&#10;qAczDpigHrzSHkdBSfdoAepJpcnsaYpAbBNLvUdBQA4nHJpAcfSmsxNB5HWgi7HgmgnIwaamTQTQ&#13;&#10;IUsAaXIzTQeMGm89KEA4n+IGgscc9aaCRRnHOaoEOBJPWhudwpoJzwaCTVFX0EAI6ij0FHuTQSMb&#13;&#10;qCReNuDRnApoZT1o3AHk8VQICecZoyAMelNz3FABzyaVgHOQelMyOlLnFNJ9aqJLA4XpTTuB605m&#13;&#10;X0ppJBxTJAsR/npTS3Gc0rEgcUygXUcHHRulIp5yTSAkHikzg9qBoeSP4aYWoLAL1pmaAkOLe9AY&#13;&#10;d6YWJ70m4etFieYdk54o3EjKmo95Y7hRvPaqsF9NQkbcMU3fxgtxQxHXNMbP4VRDHh8cAmlOGGcU&#13;&#10;zJwc03zQDjP1oH6jwwApCcdaaWGaTOeWoAefYU1iR/FTQ4J+lMkc5qrCZL5oDf54pjtzx9aiLnFA&#13;&#10;bJAJqlEXMTO5Iwp701nGc57461HJKc/4d6jZ3B4NPlJlKxN5nzcU3eCeahEpz1oMwxnH4U+UfN1J&#13;&#10;99MeXnIPbvUPmZbP+RTXdWODn/ez0oUSHJkxf+ELSGbdj/2aoC5zndn2pN525C1ViebQlLrn7350&#13;&#10;b1x+NQGQk/dpFlILfN3quUOZljzNwyORTfN+XgVD5g9MUjOTyTRyi5iXziBlRTXlA9qh37e3WgOS&#13;&#10;cg+1PlHzXJjOwO7NMe4PbHXPWonIXgnOTUbyALtBpqJEpMtGYHnv6037RgZqvvPc01ioHPpRyi5n&#13;&#10;0LDXCsMj0qNpi7Zz/n1qMucjI6/rTQcDGfpxVcqFKRP5hJIA/wDr0qygLx1qHcuOf/HqaRluOe+K&#13;&#10;OUXMWDMEGAfwqF7ghgSGppbI4+nDUw4JBxnHSqjEmUmSibHKk8n1ppc5+Uk8dzTcgdPTj3pufn6j&#13;&#10;NVyonmZKspPyZ7cc0pky2NwqFXDHnmlIAPzJRyhfQlMvydKQygDaRxUYZs8LSlegU/jTsNDmfLHf&#13;&#10;x6VG7qRjPOORRzkY9Pzo9QPT86YpDS52j+VBlyoKnml2DblucU1hznr+IqlYxY/Py/MKUsAOKYrA&#13;&#10;9fSnZOcVJXKId/3e9GCeQaQIQcml3D5j+HFAcoxic9/xppcgkf5NDFSSVppIbqVoM2rn1FsFKFAq&#13;&#10;cxCmiIdxXwZ9zdEOO2ykZcdBU5hWk8r2NAyCg81MYiB0/Sk8r2FD1AiA9KCpJ6GpCuD0opARlMDJ&#13;&#10;pNoI609nA6U1mHpUj1EA9qXGKbv9qCScfLSvoO0h3Oc0U0Z/uUgDelAco8ewoprBj0X86TbIegoE&#13;&#10;PzRmmGJ8520vlP6U7iHbh600uuKBE1HknPSnqAb8cYpCxNPEAPVaPJHpR7wEf4UVL5WBikKYHIo5&#13;&#10;QI8U0Ahs4qbaD2pAijotDVgI9oB+7QFA7VIEApcD0qQIdgo8v3p7HnAFJVWQDdho2N606jkdRR7o&#13;&#10;DdhoKN2p1FHujuR7GJ5H60NEeuakppUk5osIj8v0puMVKYyetII/9mp9B3I6Oc1J5POdtJ5S/wBy&#13;&#10;gdyI76bhsfdqbyvWgx+lArkNBHqKl8tv4VpDG/dP1oHdEdJsGc1L5R/ufrSeWc/doHdDMc0Y708x&#13;&#10;knIWkMTHtQHMNoPHNO8kjoP0pNj5xigXMNOSPu0enFO2MOgo8tjzQDY3Lf3aXvRswc7aCPUUEjRz&#13;&#10;gkU5icU3JyMCl57rQV0FopCuegoIAGQKA5RaKYGPcUbzjFArCtjOTTs56VHk+lG5geBVJiJOM9aM&#13;&#10;j1qPJ60cmjmAkyD3oyAOtR443Zpyr3o5gHUUgHNI4J6CjmAUNk9KUkjoKaowce1OBJ6iquA0bm6G&#13;&#10;m5J61JjHQUYHpRcCIqSetIUPankEHBpfL96AISCDyKMZOc1IRg80UAR01l7iptoznFJs9VqeUCIL&#13;&#10;zytG3Bzj8Kk2CjyxVARlO4FIVYVL5eOhpuD6UARkEdaCCKkK46ijYPSgCOipAAOgpAgHGKAGHd2p&#13;&#10;Pnz0p/l+hoKe9ADcnOMU1sjnNP2kjOKTaTwRQBGTk5oyetOaPBwKPLGaAG0UpQ9hSYPYUAFJlv7t&#13;&#10;LgjqKKAGNyfu0hBFSYJ7UYx2oAjop5RRxil2AcbaAIxnuKKeBt6Uj/SgBpz2FJuOcbaWmsB1xQAr&#13;&#10;DjpTPqKkAA6UjjjOKAGUUUEccUAI3TignAzRtyMUjHjbQA2iimnI5NAAx9BTaM01ycUABftimsSe&#13;&#10;po96CecYoAazZGCKbSv14Wmc4yfWgAKkck1Gx2jFOY55FRuSOTQVyiGQg9aY83cGkkJqJy2cCgdh&#13;&#10;WuWB60n2ps8GonyTnFMIfOCKm5RY+05/ipvmlurVXG8HpQC47UcwicOPWlEn+1VclxRlgcmqAtLK&#13;&#10;M44p4lFUw7Z605XZuTQTylsSUZUnNVVkPTNODNjNBPKTseeKQn1NQ7zRvNAEh2nvTaj3MWoZiBmg&#13;&#10;dmSY9qa5HQVHvNIWPc0CH03PGRUbMw60F2PNAEjP2xTaZvYikZn7GquA7dzzQxPSoyzelNLMB8v4&#13;&#10;VQEuT1pCW6iotxx+NIXIOBQBIzc5zQHOeRUZck5ppds4zQBMWJNN344BqPfz1oyD3oAcXppYk0E4&#13;&#10;qM8896CWiTJz1pu8Y600dKM+tBQoZvWlDkdaYSWPQU0nPRaCeUfvyfvUZpoG04xQWGeKCrCsfl4N&#13;&#10;Ny+3Of1oMgAx0pgYCgLDs85o700sMU3zAo4x+dFyWiTpTc4GQepqPef8mjcTTuGpLnIyDTSR/DTQ&#13;&#10;wzSFwBT5iR1BwBxTNxIpGlBHHWqLRJweaaoGc0zeAetIJgoxSTuTYlJU9aRsZzUYdT3oMqjimHKx&#13;&#10;3ekIH92kMidKaZFB+U/rQOw5lz92mlSD0oaUdCaPMUpyaCQPsKO3FIZIy3SkMqZxmgBcHH86Ta1J&#13;&#10;5y0nnD2oAd04NG58cmmeZg5FAk4x+VOIWJMsOooO7Oc1GZV7mkMue9UncrlJt3bdxRuIIFQeaMGk&#13;&#10;EvGc0xcpY8zHG7pR5mOhquZvegyYGM0BylkS8daUSgcECqnmEHrS+acYFA+UsiYA9aPP9arb+MKa&#13;&#10;N+OhoDlLSzZ6Uvmk9TVIuc807eQM5oI5S2JQOjU4S+hqkspY4FAlJ44oDlLhnGfvUCfuKpiQkZJp&#13;&#10;284yDQLlLRuD60eeCOarGT1PFHm46GhByosrLxnNOMvqeapiQ9KdubNWw5Sx55PG6jze26oN/PNK&#13;&#10;HUcY5pIkm80nvR5h67qh3+1AbndjntVBYsbye9HmY6VCGz0pxbPBFJXAk8xs9aN53deKhV+eRTt3&#13;&#10;HNMCUSEng0rScZzUQbnGKAQTg0AShzng9qUM3rUatg808kdSaAHFmIzmlGccfWmBlzQWycigB+7n&#13;&#10;Bpe2AaaGHXrQz9hQA9eOc0u84pi4AzSBl3YoFckDg9aUNzgVHuOPxpVP8qrlFzD9+epoznoaZ3pQ&#13;&#10;DnFPlQcxLuH92mkk03dt6/59qFyRhhTDmJGJzinE4OKjzkdKUGgkefaky2cYpCcjO2kXOM4q4iuP&#13;&#10;DHOKd/DnNRgnrinAmlYLoXe2etLvHcUh+UbcUuAeCtULmDnPNO57ijAHalGByRQRzAu4nANL1PC0&#13;&#10;LzxQGJYDFAuYcDRjHNABHSgKWoBjthHJNAPzdKQhvSkwR2rS1iRxJJ6UuRnBWmA5NOYnsKAABj81&#13;&#10;OOc9eKaq4ORTiMnNBOzAAn/PWijHORRj2oDcOc5oyD0oXp0oK7RuoBfEKSD0FIc0H0oPHAFOO4mA&#13;&#10;LdKMntRRRuAc0Z96D9KaRgcDPp71Yh2cdaa+ccUBRtwBTWQdcfWgBRnbmlyc5BppBoyRzQAZOMUZ&#13;&#10;JFNHBwBS9eq1VhJi/QUinnilAprcHBojuMUnI4NIQxGQaCOBxRvHHFUAg296TqTRn0puQR/OgzAn&#13;&#10;BwTQT/epue1Bx2FAAxxTd3zdaVSGFIcDkigBATu460jZDYxRyaaWBNUok30HA8803f8AnQXI+XFN&#13;&#10;BAGaOULjs8U3I+7ijHHIpoHXIpoSYqnPNNdvf2o3HGaY2OtMWwMf/wBVDnHems+e1NL+o/WqQhxc&#13;&#10;7MA/jSZGelMLfL92jeFG0jJqhX6DgSRuzQzkUzfg4xTfMBzkUBzCtIfvUFyThiaaDweKQMaLEjsn&#13;&#10;OSPwpO+aa2MfL+hprNVRAc5Krlqi3Hfn86VnPO400nHAqiZBkYB9aRWJOQKTcPx96N3IAWgWwp3g&#13;&#10;ZpH4UnFG7IyfyphbjBai1xArfPyKTcF4xTSQD833faiR8ZwM1oS9gO4jrz7UEcZ25/rTEbj5j7UF&#13;&#10;8HGaAshSR+vAprPk8N36UjyIoz/WozIWGM0Et2HZ3DBapU4Xmq5b5s49KXzPfPNPlCLJGY7+tQE8&#13;&#10;n5gD05NDSl/uDkU1iDzinEmQ4Enr6U7IPJHSmBgRnbS5HXIqgiDNk4Y5/pSdOvpSAjfQTyQw/wDr&#13;&#10;UyRWft+dIcg9c/0phbHzD170qvn5gtUkAMxGSevSkyW5AxTWxjGaQnHIPHqaZlUZITgZxRt4wp70&#13;&#10;1SDxj8+1Obhvu/jQOOogI37h39KUEE4DZ+tNVeclaAVVtp4NA2wAKvinZB+bb+lNXkZ6UhYDlUFA&#13;&#10;0x7HOOM009iKawA5K/Sm789f/wBdOxHNqSO5HGec9KbweAaT5AflpMndyP0prchjlfIJxinckZz2&#13;&#10;6+tQhj/9enBsrjaBRylKVhxZs7mH60hYYw3fpTC4LbdvNG9mHzYo5Q5gZscZ7VG0gjWh2y2Pm9KF&#13;&#10;xnmnYz1Z9YfQUU4pgZzTa+APtgooooAQ5PBFIVOeBTicDNMZ/egauIU/2aaY+ad5vYGmmTA6Urov&#13;&#10;UaYRR5Io8/PagS7hkNS90NR3kpSeStJuenAOe9GgB5Q/yKQoR0p6RsOaXZmnYLkYGRmhV3d6k8r3&#13;&#10;pfLI6UxXRHs96RhtOKl8v3oCE9aAuiLHy7qTnripGQKcYowPSgZHg+lG0njbUlFAEfl/7NBj9FqS&#13;&#10;igCPyx/do8v/AGakzTXz3NADPLx1zSeX706igBvl+lHlL6U6igBjDacUg5OKcB81KVyc5oAZRgel&#13;&#10;SH5hgGm+X70AM2L6UuO2OKds96Ng9aAI9hzRsqTy/ekKkUrAM8v3o2HOKdgjmijlAb5fvTfL/wBm&#13;&#10;pOfSggHqKYEez/Z/SjA9KkoAA6Ck1cCMgHqKQovpUjLk5zSbPelYCMJ60EAGpCmBnNNoAaEyM5pr&#13;&#10;RnPSpKKNAIzHntRsB521JgelFSBCYxQYs1KUBpNnvVJXAh8mjyamK4Gc03tnNJgR+T7UeV7VJRQB&#13;&#10;GYsckUeVkZxUmPaikBH5f+zTTEucYqbAJzim7PegCPyR/do8sdM1J5fvS7fl25oAiMQIxmjyyOBT&#13;&#10;ip9KUrgZqrAMCeppGXbT6MZ6ipAaEJpuMdBUmB6UAAdBQBHjnkUbR1xUgAHSjGBxQBHj2op2wjtR&#13;&#10;twea0Abz3prLk5xUhXBpp4OM1IDdnvQU44p1GKOoEdFSZHTNMYnODRzAJRR3zRRzAGAOgpCF7ilJ&#13;&#10;PYVH0o5gHOAOgpGGDSEmg565o5gAY70U0tx94UK2RndVAOpCccYppk5pCcnNTzDsx7cLwKZRmjNH&#13;&#10;MFmG71prNjgUEhTuLU0sCc5ouICc80UZB6GjoetHMFgoZsdaaXx1Wm1RXKO3ijzPamFgOtIzHpml&#13;&#10;zC5WSFzTdwPU1HnFG7Bx60uYOVj9y+tKCD0qFmx0NNMvOKOYfKTF8HGKaTk5qPzvek833NPmDlJc&#13;&#10;jpmmuRUZlz3ppk9DRdByk2/2ppOTmojN70nnA8UXQuVk1MLbutRGQHq1NMvHWi4+UmJApCy9zUBm&#13;&#10;wcUhmPQGlzBykpIz1prFc5NRmTnrTTOAetPmDlJGbdyBTXOeKaZx1zTWuMjrTDlFP949qZ1HNHmZ&#13;&#10;Gc00yClcoa684qNgN2KcZM0xjxyaLoBjKAelG1T1FGR0FNIJpNgGEHBNLwvSkB2tzTc570AL2yKQ&#13;&#10;49KKGYKMk1QBgelGAeopGYCkDqR1oAdtHXFFN8xOpagyIejUALuGaNw7mmF/9qkLAn71AEm5fWkZ&#13;&#10;xioy6qcbqQyr0JoAduGM0hcEUzeuOtIJEHANADi+Tk03fxmmtKh+XNNLK1AuUkLAnrTWbuxphlXG&#13;&#10;KY0y4zQhkjNtPSkMnOTUTSe9N81fWtCVHuTO4JzTfMPpULSjtTWnBGaNyiYuCc5pC/bNQGdSMZpp&#13;&#10;nXpmgCxvDdBRuT1qs10McNTTdqBljQTylsyds0nmAck1UN4pHJo+0qB1oDlLLSgDrTfOGOtVXuUF&#13;&#10;MN0nXNAuVlwzepoafFUxdxngU1rpdv3u1NIfKXPtBP8AFTTNu4aqbXQAqM3RH+NNBymg0wPFCzLj&#13;&#10;GKznuyOM80hvCOjVIcpoGVRxmkMq96zjeMe9IbpgPvVW4cpoGX5utJ5+ORWebs5xuo+0kjrRyhyl&#13;&#10;83G05pPtGec1n/aCF600XbH1o5RWNH7RxyaaZx2NUBdZIpxuRjk1Q+UuGc54FNabP8VVRcqpK003&#13;&#10;HvQKxaM7Y4akNwTxuqt9ox0prTEH5moHylr7VzigztniqZuFHWgXQPAoJLTTMowBQ0rDqaricN0N&#13;&#10;AmBPJoAmM7Yxuo889DUJk5+9SeZn7tMCx5n1pDI3rUIlz0ppkNOIFsOxGc0is2eTmq6vngfhR5m3&#13;&#10;mmwLG8nr+VG8leah3+hoaQ0X1AmMg6Zo3n1qAMw6DNOHPzZoTuBJvA704OcYBqIk56Ubvl5NMCTz&#13;&#10;CBg0ocg4xUYG0YxSqcnmgVyTe1BcelR4yMilANAx285pVYk8Him7Qadszx+VAArEml3ZG40gIX+G&#13;&#10;gA9qCbjgaC5XkCmgHbx06Cnc+lUK4vmY5NODZGaZsc8kCnCM4xmhCFD/ADY/GnCQLwaZscMMLQyO&#13;&#10;e1OWwD/MBOKUPjtTBFIWpxibPWlEBd/zZzTi20YpghYCnbWIwDVCuODmlyc4J700Iwbk04ocYzQQ&#13;&#10;CkFeaA5HajYehpVTsDQAoOaAacI8YwfagrnigAUZ5zTgw6Zo2DGDQI8c5oAASRml3Nt/rQIx0B/+&#13;&#10;tS7R/F60E8wiHB5NLu+bGfypQuDyKUKMdKrlE2NDZOKcTigIc04IKoljVznOKcMlulKFGeBSquTn&#13;&#10;NFuokxDyaVT3p231/wD10KoPBNOwX1HAnOCKaNq8DvS4wc0uauwOQZ7ZpwGQTRsHXNAOB1osTcFB&#13;&#10;xtYUbTmlIyetKAAMCgnmEC4PApRjPNAUnkCnLz0NArsBnHA704DAxijAB4oBGMAUCFAz04ox2HrR&#13;&#10;jsB9aUDI4agAA5+ZacKQKF6UvNaAKD7UqnjGf1oQZXFCtgZx/wDroACpzjNGdvA+tDDHFGT1FBPM&#13;&#10;KV3GgLilBzRjHSgoM+tA6Zpw+5SYPagmwMpAzS9U5oc5pOqgk0BsJRx2oOAM5oLZbGaCQJyaOgya&#13;&#10;M5NGfWqQAD2zSAAfLik3KDkU4nFUAHigkDk03Oec0MTjOaABe5oXrTdxzw1DP2NADpCAeTj+tRkn&#13;&#10;GMUbhjJpoCscCrRMh2SDyPpS5AGaaeOAaQnHSmJDg3PP/wCqgselMyTz+lJuB+7StqPmHbsc5poY&#13;&#10;twTTST1x+VN3E8gVSVyJS6Ei9MHt2oUDvTe2aCdqZpBHYO2Ka20cUjMD1NIT8vOKdibil1+7TGdW&#13;&#10;bOaCO5NNOck04jvoO3DGMU3PrSDH3aZuxwP/ANVUSSEndzTS+Timsflzmm7icCgB5YjqOKQlsZBp&#13;&#10;pI7HFDN2FABkYABphOep+lGQPSk81e3amh30sBIxgVHvGcEdOlKWHQtTMjHDVZmwz8m2hX+Xb+a0&#13;&#10;LKOgNBO40DSAY6fl9abuUDBpSyjgD6VFuBO5elVEhik7XwQfxNLuyMimHg5GaRm54aqGSFscA/Wo&#13;&#10;2cDov0oDjqB7ZprAdc0C9A3kdqaRk89O+aAR1ApHIBA/yaBbiqVxnNNLrj5T+VNJ+Qc9qae2OlUk&#13;&#10;RJkm75eR+H+e1Rhv7oozzsJ9/wD61NO0NjP3qaVhDiT/AHN1Ndm2579Kaz8c00tkYNMJDvMOCMfj&#13;&#10;QX4yPWmklQcmmliVwfXgUEiTNlflHtTFIOAPWlfk8etIDt4Ycdq06GctxRtXnH/66RWOOD1NBOW4&#13;&#10;NCnI467vyo6DAb93K8dD7UhBAznvnbSqDnP9KaeOAfbpTQ7dQD87jjkUCQYppZVG7PfmnBxg5/nT&#13;&#10;aJABSeRUbN7Z9vWnt2z/APrphcAZbgVVhSDcMYx+lKpZfxNIxxnB7UKMnr/9egjqPcErzTGIHpTy&#13;&#10;uBTNrBuv5UDlEVH49aUnJyGpvAyB2P5UZPBx7CgSHEDG0evamg9OPagfMeKXAwD2oAaSDgkge1Kx&#13;&#10;9+tKAcZHrShMkZ+tAcrI5cOAD9TTSc8cfWpHQMcEU0Rg/wBcmqTIs0J24am78AHd9Kc4GPlHfpTX&#13;&#10;Y/dI96oQoOeppoKhD69s04Jk/h6UEYGwfkTzQGo0Keq//roZcg4pSvQqOPX0pG/ur9KBco0ZPU04&#13;&#10;HbyP50ijnav8qUAn5c/nUtlxtE+rqDTtnoaCgHVq+BPseZEZc+lJub1qXyx3o2Ckx80SD5/SkIc1&#13;&#10;Y2CgpgcUuUftEVgjk4pfJYnBqbB6Yoo5R8xF9n9xSiAdDUlFHKg5mNEYFO2j0ooqiQooooAKKKKA&#13;&#10;CiihjxQA1m7Cm0UUGgUUUVPMAUUUVQCcg5xS59TRRjPUVPMAwsT1pQmRnNOoo5gI8YoqQgYximtt&#13;&#10;PNF0A0bu9J83fFLRntUgGMcLQTgZxRRTAAcjNCnIzRRRdgFFFFPmAA2TiggHqKKOaOYBqtnim07O&#13;&#10;3labRzAFFFFHMAUUUUrsABB6UjD+IUtFIAFNJJO2nUUARkYOKKdvO7FNJ5oHYKKM0ZoCzCkIGMCl&#13;&#10;ooHysKRzgUuaMmi4rDSnoaNpxk0u73pNzEdKAsNooooHysKKKOvQ0BysKKBnHNNLkHFBI4HIzTXO&#13;&#10;eKN5xTSc80AFG4etFA9KCuUMj1pN3qaXgU1zzwaA5Rd69Q1IZR2NJnHQUmaLhygzE85o3D1pC4FN&#13;&#10;LDPFK4co4sAM5pN4K5BpuaQsB3phyi7sGhnJ60m4AU0sfWlzByj8nrmkJwMlqiL+lJvPrS5iuUlM&#13;&#10;gAzTS245BqHzDjB3UofI5NPmFyj9/Gc0MzdA1R7/AEFHmCjmHyDgxAxRTS/oKaWPc0uYfKx5YCk3&#13;&#10;89KjLjtSFz1zVBykpY54NDPkYqBpfemmXHNA+UnMi425ppkHSq5mPWmmcjoanmDlkWg5ppkxVYzn&#13;&#10;rmk8/wB6OYOVljzBSeZjqag88/3qaZz6UcwcpYeRT1NIXX1qsZ/ekM/cUcwcrLDPz1ppYetQGf1p&#13;&#10;rTEc5p3DlJzJ2zSFh3NVzPkdaaZ16bqXMPkJy5PQ0hlwMZqs04HU01rodjRzD5CyZR2pry471TN0&#13;&#10;aa123+TRzBylsy+9IZsjg1TN0e5prXfqaLhyFwzkH71NNxkcmqbXRPO2mfaFYZJobK5EXfOxwrU0&#13;&#10;3OOhqn9q9TTDd0JhyF4zjruppuM9DVL7ScZJprXRHQ1Qcpe8/J60huB61Qa546037ScZp2YcpoNc&#13;&#10;jHWmm5FZ5vHHBoN0fWkHKXxcg017hc5ql9q4yTTftQ4Jpk8vMXjcpmmm5H/16ptcgjANNFxx1p+8&#13;&#10;w5S79o70huBjP5VTFyc5NI0+OjU0Vyl37QKj88HrVUz/AO1TTKOu8Uw5EXGuFHAppuOwNU2m9GqM&#13;&#10;zkHhqCeVbF43AAyG/CkNzj5i1UmuT0JppmPd80FcpeNxx1ppucdWqj5zA4LUhmJHJoJsXWugOd1M&#13;&#10;NxxkmqbTHpuphnyAAeKBSL32r0amtdHPWqfmnpmk80g8mgVmWzd8dab9pyODVTeM8NSGYAZNUh8p&#13;&#10;a+0nHWmtcN2NVhcZGCaY1zzyaOUTLZuJOgNMMz568VVN0xHJpPtJxgMKoksmY45akaVguM1Ua74p&#13;&#10;v2h2OGbvQVYtNKxOAaZI75+9UDSsTuFN81z0FAmTF3z8rfpSM524VqiMkmKjMjDnb7UCJvOYnBag&#13;&#10;SljjNQF3pN7en/16AJjKSfmakEpJ4NRHJ70AY5B7VWw9yUykjOf8+lIJf9rtUTBiM9e9Kq85z2o+&#13;&#10;yIkMgbv/APWoMoxw1RkGgr3WkA4uc7Qaa0oxyaawY035s8irAkL8fepokpu09aAD2/GgByn5hk0F&#13;&#10;ueBQFdun50oBzg0AIScLTGJ65qUIV+YUeWOo60AQ5boKMyVN5JzjFL5HFAFYszdfwpMle9WzbLnJ&#13;&#10;/nQbVc8GgCoWkoG7HNW/svGQO1KtqAMYoJvqVCCRzTQpJyOKvfZM8haRrTA6UAyoFcnHvTirDnP4&#13;&#10;VaS1Hf8AlTltdvahEophSRkmgB+o69varws1JzihbNVbPNPm1Ap7WA4pxRj1H6Vc+zKfu04Wv/16&#13;&#10;aYFEK44JpyqR2q4bVWHApTart/wqWBSwwPFOEZPFXPsq9jThbqD8wqtAKaoehH/1qcsZ9KteSuel&#13;&#10;PEAxwtPYCoVPU9+MULGCOauC2zyRR5Q65pkuRVER6GlWE9TVlYlJ6U7yhQSVxD3FKIfUVZ8sdqBH&#13;&#10;jgigCusPpTvIXpUwBH3RSqoJ3HHSgLkIgx2pRCuelSY4oXnrQBH5Kjk0oiUcH8aecnrihTxzVdCW&#13;&#10;wES4z2pfKT1pQxPBWlHXOPxqQ5hvlgHnFIEzyFp+McUdBxQSIFUfMVpxC91oHPUUcdqtABAPak2q&#13;&#10;flxS8UoGTnFMBPLAOCtOZB6//XoYkHig5zuoFcb5e6lWMD5jSjk8UDJGBQLmBOmKUDsR26+tOGM4&#13;&#10;pMHvQOQYyeRRz2pzKOtBX5floIEVQeoFLt4yDQvrilxxgVUQE4YEZpQpHSlUc0oUjoKoBAM0DKtm&#13;&#10;nBRSlSBjFApbDMnOafz0NIFwc04dcGr6EARnvQuelGONxNOwQcimABc9T9KXgcLS7cc0Fdp4oJkI&#13;&#10;p9BS4B60YB707YOlAug0jsDTtuRxSoPQUo4oENXg4zTucc0oAxmlUA8fnQA3bzuz+tOQd6No6HpQ&#13;&#10;OBwKABunWnc7vag470L61UQADPJNAUnpTsccihcjn86adwAMTRsHrTgMdKOe9MlhgE5xR07UcZo4&#13;&#10;oHyhj3obCnrQRtFBHY0DDr/FRQSPWkBJ4xQT9oXdmk6HiloyfSgGhAdw4pRSDrSknHFBIE4Gaaee&#13;&#10;SaMsaMN3qo2ABgjihhk9e1IAc+1LzjmmCAjauAabzTiQo4ofr1pjY3ORkU1uuCacSccCmlM9TQS1&#13;&#10;cNzdKQEZyppwAxgGkPpiquHKN5703BzxTiecUhz1qhcvYYuQ2cc0E5ORTsMBQA3UUC5Rp65H5UDP&#13;&#10;WnFe1IAMdaCOURmJprHPy59qdTWUYz7UFDe+AKQkHODSgexprcZ/nQTyiEHOf1pScA8UZwOKj5K4&#13;&#10;JqolDR8xOKKcAytyaZyVJ7GqMxSeOKaSCRlqBlR1obJ4Hrmgqw193b1pu5cYJ9qcefu9Ka3ymgTA&#13;&#10;kng1GxUDinbjgZH603cW5PHH51SZI0+/401ioK7cfLSu3dqTAxhaojqBOep60E4PJ5oOVOcUhYt1&#13;&#10;FBSYhO7qabk/dxSk470jcDj9KfMyWrDSRjhv/r02Qknj1px24Jz7U0suzOasGAQYoxjpQCMUFgo5&#13;&#10;/CgENOA2WPFNYENxTnPOc9qa7ZHSgBrdQBTSCw3Hg7c07BbnFN2sU5/D5apMhxEXYetJJk8sPpQQ&#13;&#10;Mbl/+vTXJzlRmj7QkrDWIBxupGZcYB/GnMOelI5wevf0qjNjNqno2cUhJA5//XSg4pHzjIP/ANeg&#13;&#10;lbDMlj1ozhck0oPdjmkxhckd+gqoiYu4Z4NGAI/u96bzjJTr1p2OCztxmqK6Dt3GRTcqWxig4AyG&#13;&#10;+amglmypHXFAXBhu4yP++aPlHBH40EEFiv8AF0p209T+NO5BGw4wTk+opNgHT8aftZuopWjA5Apq&#13;&#10;Q3Ej3c4A6Uqqd2Q1AIz604DA61VyYoMkjjH4U1s5BYd6mIyOv/j1RszZIwOtSmVJDTk8KaMfKM+t&#13;&#10;By25ieacF+VSCD/WqIQ3bzj5fpTVKjHrmnMDx8v8VN4xkd2/ioJdhyMWO00oHTP1pgfHC8n2/lTu&#13;&#10;uFHUdKCosCDwCPofWkDMecdqczc8/TNKGABB/L0oGyNjnqemc1HsQnK/w81OfvEd6YqHGFFNOxDQ&#13;&#10;gUht3b+dJ8x5bH+FSZOGNRsp5AXj+dDY/s2AcD696aoIzkfxUrDsP5UKpxhD15FIiQ0An7tBBAyD&#13;&#10;SqvzYHrjHrTiofgigNz6uoxmm+Z7UeZ7V8GfX2Y4n2opvme1G80D5WOopu9qTc3rQHKxWyGzimk5&#13;&#10;OaUsT1NNLgHFBVhaKbvFG8UXHYdRTd4oLgdKXMPlY6iml80bzS5g5WOopu80m9qOYOUfTWAPJNJu&#13;&#10;b1pC3qaOYfKKACM5pKCwHem7x6UuYY6im+Z7UeZ7VPMgHUU0uT0oDnHIpgOoppcnpTRIQcGgdiSg&#13;&#10;k9qYJG9KCxNK4WY+msuDwKTc3rQXancfKxMGijdnrR75pXDlDrR1ooz607lBRk5pMjPWloJsgooo&#13;&#10;60rj0CkLYPIoyo4zSOc8A0XGN70dOKKKXMAUZ5ozjrSEr3NHMKwtGaaXFNL7uRRzBYk60m71FMMn&#13;&#10;+1TTJ7Ucw7ExYDvQGB71XMvammXHc0rhYmPWiofP96abjHIY0gsWCQOtJkZzVf7Qc5zTWuCOcmgr&#13;&#10;lZbyPWgdKpfaGHRmpBO57n86fMHLIul8dKRn9Ko/aGPWmmeTqCaXMPkZdLD1pPMUdapNMwPU0jXL&#13;&#10;ZxmjmFySLxmUU0zehqiblgME0n2pyMZo5ivZl8z8UfaBWebhqPObGfmpcwezLpnGcmk+0DPFUjK5&#13;&#10;HJNL5rEZOafNYPZlszkUhuOcZqp5jds0eY/oaOYOQt+ee7U0z+lVvMbvmgSZ6mlzByFnzs9qDNmq&#13;&#10;+/8A2qYXbPJp7j5Sz5ntSeefX2qDe3aje1A+VExl7U0ye9Ql2A60eZ6NQTyk3mHsKN5qEyYPWjzf&#13;&#10;egfKS7yaTzMH71RGYetMMw7GgfKTlx1prPkYqAzjPWkM4HOaA5Sckniiq32nH8VI10BQHKWjzxmm&#13;&#10;bznpVY3Y6g003jAdTQO1i0ST1NIxIqobxz3pv2xgOaBOJbLHbyaYXAqt9tYd6Y15igrlLTP3prPn&#13;&#10;pVY3frTWus9DQFiwXFMZ/VqgNyepphue+aALDS+9BkxVU3GDTWuSRjNAFhps9TQZlqmZWI600ux5&#13;&#10;zQVylprkDvTTeY71VZ3Jy1RknP3qCS015noaY1ySeTUDZB4amspYdaALBuD1LfhTWuMHIFV9nPzG&#13;&#10;kZc9KCuUmM+eSaQyjOQ1VyGxkE0mHIwDQFibz/f9KaZwPzqJhIRx60145SeBQJkvnZFMM/fFRmOZ&#13;&#10;hjH/ANegRS55qkIc1xjpSefjgUzyW6MKBC68YqjTQR7v2pGnOM00wtu+7R5Tk0GYfafmyRTWuMnB&#13;&#10;NKYM9VpPs7HoaYDTMe1J5z56/jTvIK9TQbVyOpqrgMaY9BTPtBHFStaNjIFILN8/MKSAi+0NnvTT&#13;&#10;M3QD3qY2bZwR0oNq2MbaoCuZnPFIZ3PGan+xvjIWmm0kAxQBXNw33SaDcMBkGpmtHHIH1qNrNzxQ&#13;&#10;A37QSPvU1pznNSNZODwKje2k3f8A1qAE+1EHg0n2lulAtJOvWj7O2eQaAENyQvNIJ2xkmh7divFN&#13;&#10;+zNnNVsTIXzyQTSea5XqaURN93FAiOMEdKoENMnpSF2xgnvTih7imshx0pPYGHnFs4+lNMzkYC04&#13;&#10;ptHSgLkdKSRJH5kncYpu9/7vSpvLUjJWlWJcYxVARbnI701txqxsGC2Ka0eeMfpQBDz6UbfmyRUx&#13;&#10;jwKGjUryKCeUrmPPPrS7D0FTbPloVRnBoBKxEF7UbQfpUxjPrTNpBwP5UBIYI+zUNF6CplXB5FCj&#13;&#10;Pf8ASgkrtbk9Kb9n/wBqrWB2pCi5zigCBbY9xSrb4+bFThRxQAo4FAEItlA60gg3cVOQCOlG1Qen&#13;&#10;aqiBD5OeDSGEdxVkxqevekEQJztqgKxi7flTTBnpVto1IyB+lKISOc0rgU/s7A5IpwgOfu1ZMYPO&#13;&#10;D+VL5YIwP1FMCstuRxSiE9AKs+Vg4z+NL5PoKzAqeS3TP40giIPC1c8jPI4/Cjye/wDSq5gKuwet&#13;&#10;O8vK1P5Q6ZoMWaOYCDy+OaNuBwam8rIxQI+cHt7VQhqqMdKCvG0Cpdnt9eKApxx9KAauMVMdBQVz&#13;&#10;1NP8tj1BpdoHHv6UEEYQf3acUBHSn7T2FJgHigBoTIwBQVy2MU45BxmlIGOKAGAKeKcFApxUCgLl&#13;&#10;cLQAgAPHSlOAM4pRHkUpGB+tADduOg/Ojb3NOGTyf5UoUnjFOO4DAg9KUj0GaeV5oTHWnIBv3eKN&#13;&#10;uF5p21elIQehouZiAcZzS4yMilAwM/0p3GM0IBqgkdeKCONopwOByc0ZGM5/+tVANAwfpQB/FTuS&#13;&#10;cYoKruwDQTEaMgcUbc9RTqACeaAkNK5ORQVJGMU4DAxQeec0EhjmjGO1KM9aUrk80IBuARx680YH&#13;&#10;anbR6UpxjBNVYBgVs4xTto6ZpV4H/wBalbgVQDQgxyKU7s8UoowTwKAGkHdTipAzS9+lIeTQQwH0&#13;&#10;oxngCnEAAECnUCGqp704jPWg5z1oIoAFoCA/SnYXuaBx8tABj8aNnbFL3wBS5yKdwG7RjrTgO5oH&#13;&#10;AxQDg5xVgG3nPNBXAANOGMZBpME0AAFC+lKcAChcdRQRbUUAEUq9cYoyMULkPQNoUfOfakzkmlBI&#13;&#10;6UqqNtXEkAoNAxjH50oB70dO9MlgV4pR7c0gOelKCBzmgkXGTwOKcSeoFJuJBpQONtABk56UqgE8&#13;&#10;0mQRmlUknNBVhwXJxQRt6UuSDigkYzn8qCQAJOcUvOMijvQoXvQAoGe1IeKMsnSgnAyaqIBz0Ao/&#13;&#10;CjnpmgDJ5qgAnPJFAyBzR3pu7BwaAHHpRgDmmk56Gl/hoAXnHIoz7Uc+tHJHy0AIRkUvA5oHuaTd&#13;&#10;ngZoAOB8xNHJ7d6TKnvRzzjP40AKT6UjE0i4PWlB2rtprcSEY56CkIBXrTjk8U3nHIqxSDB7Cgjn&#13;&#10;d70Uc4oCIzlTj3oYnPNL0PNNbPViapEiH73SkyT2pxoUAD5qNgAHjJox3oxgYyaOB2p3KtoNxzzm&#13;&#10;gr6mg8tijBI/+tScibDTkDAprcc5p2T0qNycZP8AKqJkBJHb3+tNbOM+1Lkg/wA6VgCKBJXGY7dh&#13;&#10;TSucj3qQ4B29qZ680DsR4IWggry3r09KeR3pjjbyPX8qrmM7DW68004BAB708sCaYR83X86dxARz&#13;&#10;nbTWGRk/lUmD+v51GwVhz68incuWxGdo4/lRg7QCafJtAwaYR6fhQZjWX3ppXauR/KpHGeKQjjbi&#13;&#10;gViLcGHJ/wDr80A9SOlLIx6k4/rSFF+8etaE7BkbcY6+tMZSedtPT2/WmsT90Cge8RqsdvzdPWkf&#13;&#10;p1pM/ewTSAgDrVJkhjjYKY5G3If8PSnEIRnHOabj1aqACwBDetOOCuWNMAcsfpQP7pagSYpY5zj2&#13;&#10;/CggFc/7PTFB3NwRik8wEbSD0oGNZVH+femSZBzjinnOGDfWkYHHI5NBL2Izzyf0prHIJIqQgA9O&#13;&#10;vtTSdy89veq5jNjDzxt7cUig9APpTyNvG6ggYyc59u9UFuxHg9B+tBBBp7qMMqnpn8aaRsTcfSgm&#13;&#10;xFzj5jSjpg/3sjinbQTyF6dMUAZPNVcjUZggZ2nn2pSe4HWnEkcH601uBuFUINu1sA/h3pwznHrT&#13;&#10;du5smnAEUmVHuOJyoy1MYFjjHelz8xwO/HFGcDGM5oWxTIwuF3Me1Oxn5u/0pxCBsg0w5Y42fWq3&#13;&#10;Mx2Tn7v8POaaPlbGc4bH6UoX3/TrRtBJx+VIJNiBG9fb6U7BAHbBzSggfKF/SnMCB1/+tTuESFwd&#13;&#10;v+8aY6jbx0zVlgNmAe9MCZ5I4zzTTJlEiUMOSFHanIhzuY8d/ejbtf73H1pyBmXHA9OKomO43Db8&#13;&#10;e/pTTu3H/OKmCqeC3/1qjkAJzjPsKLjl8Ibcn5v4f1pdoAzj3pVUZ/WiXbswp9z70iE9CHG5i2OO&#13;&#10;1KXA6/XPpTyv8OP0pjZGV/OmSIBuXnrTVTHWpByucdxQQpbav0oKkhi+pKn3oAGNpJH40ilRx3Hv&#13;&#10;TXcY59aAiz6oMmP4qaZlH8dVcn1owfWvzv2h917MtecP71Hngc5qnhscZ/GjD+tHtJB7NFxriM85&#13;&#10;ppuIx3qr5ZP8VOWIr2o5pFeziWPtC/3TQbgDnB/KogoHOKU8jmi7J5Yod9qHpSG69qZ8g5oJX0ou&#13;&#10;yuWI77WR2o+2e1MYpjimkr3qeaQcsR/2wdjS/bB3P61FiP0pMQntRzSK5Ik/2v2/Wj7WPT9ag8vd&#13;&#10;3pPJ7GjmYcsSYXIHT9aX7UvdarmPnGKQxsKOZhyIsNcJ3WkFwvY1BsNNIwcUuZj9miwbgdN9AnB6&#13;&#10;vVY4ByaTzFFHMPlRaM6j+KjzgRnNVPOWjz1Bp8wuUt+cPWjzl7mqv2j60nng9aOYfsy0LhSPvUfa&#13;&#10;lHWqZmHQtSFwTnFHMHsy2bxV4Iphv1HeqrHj5jTQFPFK7Dkj1LR1IA//AF6DqqjtVVoxSeStFyuS&#13;&#10;JZOrqO1H9rrVRol7UnkqOCKV2P2cS5/bCd6P7aTb0qn5MeOlJ5CjrReQeziXf7YQ0f2wh6CqfkDG&#13;&#10;aTyM9DTuw9nEunWE70f2uh//AF1nm2OcFqabV88NRdi9nE0xqkfdv/HqG1OP+8D+NZghdeQaVYSv&#13;&#10;U0c0h+ziaA1RKP7RUfxVQMRHU0oj70XYckS6b4Yzupn20nkNVYID0pwTjrRzMfJEmN2vqaT7Uc9a&#13;&#10;h2qRhjShQD1pXFyxJftJJwDSGc5xTNoByKXFO4tB3nE8iguT0ptOGzHNLUBuec0pLHgE0jFe1G8Z&#13;&#10;yDTAcMH+I0vOBimiVTxmjzkHen6gKq5HNJtOaPPU0ecvrR7oaiNGGORTTEnenGdc9aaZQTR7oCmN&#13;&#10;R0ppjGf/AK1KZl6UeauM5qQEKYOaQj1FKZRSGVe5oAAMDFFNMqetJ5y+tNgPzSc560wy56Ueb/tU&#13;&#10;gHEgnk0NjtUZcdqAwz1oK5R1IeP4qZnPegknrQHKOL4ppfPejHekIHTFAcojPjjNNMhA60FcdaQg&#13;&#10;EdKA5RGkJPek3N60FSKQgnoaLhyiGUg4ppc9SaVtv403rQPlAsO5pjOfWhsg0mM0XGN8x+oNJvI6&#13;&#10;mnEKOtMKkj7tABuPqaaW5yKcQR1FG0dRTuFhpc9hTST0zUmMnmggHqKfMwITuJ4NI2QcGpRGKCnp&#13;&#10;QBCc+tHOOKlKH0pDHzjFUBAxOaac5qdouc4prRgnOaBWIW44zTcEdqm8tc8igx84FAyH6Gm5OOKm&#13;&#10;8r/ZpBHgfLQAzGeoqMAnOKm2ijZQS0QlD6f/AFqXYQOakHrilAGfX8KCSHyiBjFHkH1qcgf3aMqP&#13;&#10;loNOhX+z84NIIeeBVgk5wP1pucDhaDMj8kZxtoEY7L+lSc4yBQaAIjH60nlr3FTEA8GmFSO1CAaI&#13;&#10;o8/NTTGijhRUgU+lBBHFU2BEYQf4aaY1zytTcCmhQRkjpRzARiFMYApnkDO7bU5XsBS7PSqAr+Qv&#13;&#10;pSeWOwP5VY2E8Yo8tjxigCDYB2oZMDO2p/JJ5Io8rIxmgCsV4B200jHQVZEJB5o8g9MUAVSMj5lo&#13;&#10;MeTyP0q0YMdaBbY5NNgVDEoHApvkjutXDbgfLmk+z4IxTiBT8gY3YprWin+H9K0Nijk0hQCncDO+&#13;&#10;yd6RrRcfd+taKxxg/MKPLjP8NMDMazA520hs+fu1qGOM8laQpEDnFAmjM/s/I27f/r0n2BgcYrV2&#13;&#10;xY4pAEznAo1F5GUdPxwyU3+zscbK1Si9cUhAxRqDMr+zjjgU3+zmwQAf8K1sc0uxWGQKrmYRMX+z&#13;&#10;2xlxR9jbbwtazR89KaIgRzU3C6Mn7Ic5NNNu2cY/StdoFbv+NNWyiH8P/wBeq5iVuZDQtk/4UeSx&#13;&#10;HStc2UWeKT7HCDxijmKZjmA46U7yCQcitY2kJ6rR9mgz92jmJMnyWxylILRic4Na/wBng/u03yYg&#13;&#10;2MUcwmZn2Vt3Sl+xkHOK0jEmelBjXHWjmDlMz7If8ij7G5PypxWiQvQ0FUIwRVXFZszhaHPC4/pS&#13;&#10;i27bav7V6CkwD/DQDKDWzHrSfZC3QVoYT+OgqpOBQJFAWjD1pTbN1q8Rt4ApNgHNAWKXkGjyuMYq&#13;&#10;0yL0NN2ccfyoEVxD2p3kgHIFTCMg96PLPpQBD5fPIoEfNTNGeABQsZHWgCHZz1pGQ9MVZ8sgYpuz&#13;&#10;nkf/AFqAK+0kZIoCIeoqYRKOooCH0oAiCKeo/Sl2Dpk1JsXHAoKYPIoC5GVXnigqAeKkdcjp2oMe&#13;&#10;BVRAiIxSEDOcVKY85pPL9aFsZke0npSeUd2am2+9JsJXBouBHjgZowoHApxRg27r7etKqHrRzAMw&#13;&#10;Bk0uSDmn7ccH86NuBgCqAavOMUFVP3hTucdaAM9aAGgkZOPwo+7z+lOAzyaB7GmmA3d83U0DJ5Oa&#13;&#10;Vkw33aVANuVo1F1G4bGCaCuOcmng5oXAahC5RgyOppeSefwpeAMmjIJxVbiaEB9u9GCTS59qVRnm&#13;&#10;mIbyOM0oGaULgcGlAwBmgBpzTl65Bo4zg0DdjigVrhyTxQFIGM0AgcZ/+tTgRnFAWGsO+aUZxnbQ&#13;&#10;RzS00TYQcDFB96UYPNDkE8fSi4hBnNLjAzQCoODTvlPQ/hTTAb16UvK8nilyueTQzAiqACM8g0EZ&#13;&#10;HFC7sc045A60ANwP7vanYxQDjjNBb5cE0CAYzzS5wMj+VNBAOaUnB3KaCBw5/nR25oPop70Kwzig&#13;&#10;pIXJ6UHOetN3YGBS7+OQaCR3G3rRnK9KToOP1oU+oP8AhVRAdjOB2pcFqbnB/wAaAx6ZqgJBnNA6&#13;&#10;0nJXk0oA9KAALgcD60DjGKMnGFNBBAoAdjnPWlI9KQj1FA9BTjuA4Ej8qM85pvb1p3B4p8xEkGMj&#13;&#10;il8vAzmkzTgDtwBVE2AEY5oYAjj60FfQUoxjAoC2ooJ6/wCRSoBnGKToMUDpwaBjj1wR0pQMDGaR&#13;&#10;T8/PpRnsPWgALDNOBB6U1sY4pAcDJoIQ7nOBmkyx70ZIGFNBIyeatCFLelLk9aaf9k/pTlGOtMBM&#13;&#10;ZOSKUjuaOe9ITnpUczAU5pO2SaDntScAbSasBWGOc0o4GM0E96TJx60AGcdTSD1J+lI55wKUZYc0&#13;&#10;ABIJ60HkAkU0HinbgeGoAMKOc0HYOlC7c00kdhQAFwflU0E4FIv+7SuQDjNACHA65pR6U1j78mlB&#13;&#10;OPequSmBOOtNJPWnblYcmmMBn5aaJEBJOc0ucc7aFA70AnGM/pTAMYHOaM0nU5FJu4wDQO4A4XIH&#13;&#10;ehmyM880EsADn/69NbmqiPmEySaRiMbjSK2RyfegnjB/EVRm30EBGDmkyKHYAZ9RTA+4kigV+XQc&#13;&#10;DnuOnFN3Z6tQH9VpuR3FA7gHJ6Gm8dD60Mfmwfxpm8lu/XvQZ8wvBOCeaBtHBGKbkDnrTS5znbnm&#13;&#10;nYLjtxz/APWprtjgNxQTu49/Smljt449KpDuBb+F2pC2OWP6UoIxTev4DH4UyA9wDmjevUdqRy23&#13;&#10;ao6rxSA46mgBrgc8U1/mBwxx2GPanPgndTXIzyKdyJbgoGOvWo8ED/gVPY53KD1pPvcY6GmnqOIg&#13;&#10;AZvkX60wpjn8KceH2+3NIflPAqgkMK5I+nHtSLknjk+g704gqgwOW6c0gU4wV9s1dyRpXGcH8abz&#13;&#10;u5P0qUgYyfzpm3jpxQmKw0nbyT+PrTThjzx707G7jHvmhkYDHt1phLYaOX3CT6896Cq5+Y0YIOAf&#13;&#10;bAoJZifXGelAl2Gk/Pgj3zTWznP/ANbFOfnDEfSh13c47UE2GgAFiD/jQCMZPt170pGVzn6U0rjj&#13;&#10;v6+tWidRDvxn1NDAHt270YwcgUq46kUyRWwEw3pTV24YEY7fWnFiTgD396aMY7HjHHSgBsi9SD97&#13;&#10;9KbsLEkL7dKkbp938u1NwwJJoJYwehb86fgggNj14oO0jGOtBAV8f7NNblDG5PzHp+tPGRxjIqMq&#13;&#10;ScZpzEqMk1ZFxsrFugPqeKb8xfOf161JtUru/wD10NuVsIvvVRIYDG3CmgLkY3EUqrlSrf8AAvak&#13;&#10;kZV5x1qRhn5Sf19KcG3cHp1z6Ug6Y/hzzSswbPzfeoHfsBYk5bH3qCewppVn7/T3oKkttO7r+lVy&#13;&#10;ikMywYnOPw6U9Qc4xTcfPuAP4Uo+8vXpin0JjoLjAwfxpo55weKe+VHzH86TAKYHb1oIlIjH3s5/&#13;&#10;+vQ24oBtPr6UHIf/AGaMMsZ2nP0zTEgYMW+UGjC5II47mnhcfL/n60woMYy3v7UCAsAOTio8jJxU&#13;&#10;hR3H3vrmm7MNlj/FQF7jZGUDhj7Uwkp1zin4Zm2dPakVBtywPLf3jQB9QmAN2pv2UetTU2TcBla/&#13;&#10;POXyPuuaRH9mwM5pph9KkLE96CSO1LQr3iIxEHil2OfWneZ/s0eZ/s0D5mMaNyuDTCjDvU3me1G8&#13;&#10;njFA+ZkBjY96aYpBzVnnun6UBVP8NTyoOeRV8uT1pCki9Wq35fvSGM9jRyle0ZUxJRhx2q0Ycd6P&#13;&#10;I/2qOVh7QqnzMUg84dv++qt+R6GkMQB5pcrDnKwLjnFOLMeStTeWvagoMU+VgpEIOe1NZTnOKmKr&#13;&#10;6U0oKkrmIShPLU0lRwRUzDtmmlD2oKISB6U1kBHSpiDnpUbL3IoAbsOOtGwjrTjSDPcUFXYzYpOR&#13;&#10;RsJ5xTyKQhscA0BcaU7k0ADrinFCerUmzuaA3Dac4NKEHejb6nNDKDzQFmBj9KTac4xTwAOlFBIw&#13;&#10;pjnFJ5fHC1KoycGnbF9KAIdhHSkwT0FTOoA4FNKkdRQVzERU+n6U0qc1P16imlD2NAcxCoJOAKQk&#13;&#10;dxUu0+lIYyOdpoBMhJbvTcv3Wp2hPZab5Df3TQO6IdzHjbTgc9qk8kjsaPJNAyOjk8CnmLFJswet&#13;&#10;AAqnOWFONJt/2jQAc5LUAGOKTZ6mlYHqKAvHNBPKJtGcUeX70dDjFLjmgOUaEzxR5ZPWjPtRuNAW&#13;&#10;kIYie1NMRHU07cR1ammQDvQVqIYz2NIVOead5ntSFzQAxgw4Wm5b1p5cZ5pPMNADSWIwDUZEpFSF&#13;&#10;88k0FsdRQBCfMoJcDmnsQTkCkIPegBm9h0oLt607Ax92kKEc4oKiMM7D+Ghblh2NDJnrkU1l4+7Q&#13;&#10;g90f9pXHSj7SAeKhMR9DTfLPTBoCyLAux1o+1qec1VMbZ+7R5T/3aA5UWmul6k0fakIyBVNkboVp&#13;&#10;rBx900ByouG4BHC00zDoOKqgSHjmjD5+lAcpYaZc0gnQjk1WUPn8aNrE4pXDlLRlUng01pFJ4FVt&#13;&#10;km7GGpPLkzye9MOUsh160qMmOTVXy3NAST0NArFrzI8UFowM1X2P95RS+W/YGgRMHX1pNynrUJRx&#13;&#10;ztpwRyKAJd6mkyvcVGY3xigQueSaAJN0ecU0mM96aYmApvkMDkZ6U+YBxKEYBppIzigWzZBJpfIJ&#13;&#10;PSncBhAHbilC89Kd5WOKURHqTTQEez1NAQZ5FSeX70FCKYEPlgcGgwg1IVx1FBQDigBnlLml8odK&#13;&#10;NvORSluelADfJWk8gY4NOfPUGkG7GQaCbMPs645NH2dScbqTJo3HqTQKzA2+eM8UeQMdabv9qQyE&#13;&#10;UD5WPMCnpQYlHWoxORxSiYsaCRxhUdGFIYFIpPMJpMt0NCK5WONunrSeQoOaRZSRk9qNxY81WhIG&#13;&#10;Nc00qucU7nOCKAM8kUcwDcDrg0BB3FOJwOlNbI4A61QB8ncUbkxwtIRjtSYxzQAmQTQevApBkHkU&#13;&#10;Occ0AKCOtJuGeaABnp1HNNPBxigAOc9aKaeSvFDNjgUANOT1oOc5zQwI5NIc9hT6gAwelI27ORQA&#13;&#10;QcUHOPxpyuA1icdKTJJORSsoPem8rziiIASM9KQkdQKQnng0Yz1FUAby3INDMBzRtBOMUbeeKAGl&#13;&#10;l64o8/aeBTjFxkimmIDrQA0yEHIBoEu3ikKkDIprAAhgtBMhzPk0CRl4pm0bePpTdqkZoJJGkprS&#13;&#10;kHI/KkIUcA0hC+lADvNI5NHnBj170xtuOtMO0HIP4UAS+cKb5q5zimbo+xoyM8U7AP8ANB5pd6Ec&#13;&#10;ioS3PNLuTGKWwDzg9qOen86jDknG6nFxjrVW0AdSAEcCkMiqM0GRfWhMAAzwQTRtYdPzo8xT3/Wm&#13;&#10;GXJqgHMGY5Apc84IphmX+I0eYucmgB5GTwKaQQeaaZF/+vR5g9aDMXgHFLzTDMoP3aGmDDFAD8d6&#13;&#10;OlR+aB0akMgPNAEh3Z4pCeKjDjpSGUbqAJCxK420ADbzUYmBP4UocbaAJAR3pp54/wAiozKOoo83&#13;&#10;Hyg0ASHjn0o/D/69RvMAuR/OgSjsaqImiT60E5IxUe8L0NJ5wHeqJsSEnPFLlTmoTLk5FIZVHB/C&#13;&#10;pETHHrSZGeBUQmQLx+VIZjnpTAm3Aim7hjFRefnqKA3rTAl3YXigEgjFRlxQZB3NAEmcUpcD7tRB&#13;&#10;yDlaN/8AFmgCQnPWgE7SKi80dRS7+fvVS7AShlIxSHnmog5Awx/+vS7snIHenYCQtn8aaeDnFN3M&#13;&#10;Tk9qQMxOaYEue5FAJUY7VGWwPxoMhXqKAJNx7D6UM5AwRUIf5uKUsMYJqU7mZIrsDk0oYjkGotwY&#13;&#10;5I7UoIJxmqAlLDnK/wD16Qvnimtz0pMkHkUASlvak8wHg0zLHpSZOen8VAmS788Y+tBbPbmohlaU&#13;&#10;HIwBQSSK2e1LuGMgVEDzyh5pxY+tBWhIW5ozxkLUSt/eFKWJXkfhVLsQSKec0F8jAzTAwzxSg88i&#13;&#10;qAeDzxRk9SfpTN47ikUkcUAS7wOM0F8dKjAJOT170oPGTQTIdnI560q56im5anDgZoFccT/DmgHm&#13;&#10;mhgTyaCSG4oESbgV4zQCFOKYNpFOGe9ADhknNG4HgUgBC/N9aORzniqiBIG7UBs9+KaODk0oGeKr&#13;&#10;qAozn+dODZxn/wDXTcHpjmjBPJH50E8w4lsYNOz7U0HjGKBx92gfMO6du1OBDdKZnOee1KOPlFWk&#13;&#10;JjvqKduOPlxTQcdRR1Hf86YfZHFiR0oVuef1pvT5jSrkDignqKck8HvSg5HTrSFhjigMM5xQA5Tg&#13;&#10;8jNGSDgNTWXPSg5xljQA4njFHfH6U3gDp2o3ZH4etAiRMHikB7CkXK9DSkr93aaB3Fzz8ppfrTPe&#13;&#10;guM/NVLYmQ888E0g6cU0MD0ajdg45o5SR28HrRnjdjj+VMyN2DSgnG2qAcTkqKAePrTeBzQG7etA&#13;&#10;B0oD8ZBpPpQvSgBTxzSZJ6UqjbxmmscHAoJ5hwbHIoJwKQHrS570BzCDgdKRvmbIFOJyOtMTCjbi&#13;&#10;mhvYXPPQ0cYyopvA59KQsGG0GrIAMCMAd8UoPOMUnzA/KTSlg3GKAAlc5FHUhvehjTSSF6d6AAY6&#13;&#10;Y/8ArU2Qf3Voyd2c0McdelADjjHFMyd1BwwpCpPOaqIAACxP600se3T1oZweMUwtg/73vVGY9lz0&#13;&#10;zkrUboVPP6dafvBGaY7c4HpQXa4DIXAprLk5AoZlAIAzmmh93Cn8aCBpPVT1zTDuxgnrTyoB4+bN&#13;&#10;NYYPQ8LTRFmNZmYHj+KjJUc+vaiT5qachNp5/rVIQbgflyfwpG+bjB9qQEMuAOn8NAUsx44pgIOe&#13;&#10;ef8AClUZHX/61BGwHP5UhLKc7D9aAEDKeGFBIwOKaSQPu7qb84yeaAFbKjP/AI7TCdoxup2SWJNN&#13;&#10;yS3T/wCxoJ31EPzcdO9IrA8CkbPHHv8ApShsLkKd2f4qtAtxS4ByOm786RwRznv3FIv3sBc/h0p0&#13;&#10;gLAHFMb2GBQDmg4JB2/jRyGOOv8AdpgZt2cZoMuorcnOO1IMA7sGlG7rz7mjbtO7qetCKGls/Pnt&#13;&#10;+VJjOM/e/nSuE6lenH1prBsYYd/SqT1JkISrYJI/OkGCSHJ+72pcbug9vpSBTwG/xqiQdQ3JGeOl&#13;&#10;IMkHjI6UoXqOcY/i7U4Ek56HH5e9A9RmD07d6QIxGSDk9akKndkd1o8tiNxf3x6U7idyMqxGATz2&#13;&#10;o2ERgYx/npUgiwB14pzIdvy8d8U+YnlZXKEvkjimhOdoJxU2xhhSeO3+femtGoPyjtjrQpEyiyPG&#13;&#10;eBQORkVKYzjpmhBkZx+lUncSREcdBTQoIJU/w1My55z1HNAi29T7UD1IWjG4KFNEibhgL+fapRGR&#13;&#10;x+HXpSeX8vCn1quYzaY3YFpWjJGFHFSLHjb9KXy+pXIqblcpGAyNgL16dKaYcrkZH8xUpjIHHemN&#13;&#10;Bz97PeqUiJRZFCu5yp7dfentExOfXr83NOSDBPP/AH1UixHbhRyPeq5hU4vlIRF8m0jOKGj2jIG2&#13;&#10;pxGGIDHr/nFJJGWOCd3ap5inHQriMpyFXrzQsbBt2MfWrHlk9Qf89qVrbacDjuPaq5ieUrFMngda&#13;&#10;csJZfvVOtv8AIHB6fzpWgCDaGo5ieRlXHqOnX2oZCAW21YEAQlHHTj60jwfJhTT50CiRKhYZA9qj&#13;&#10;dQCxKfd5NWo4hlh29qPshPy7O1Lm1K9ncqxKuCw49cUPEMHk8+uKsLAVGSP/AK5pXiByCo/LrS5t&#13;&#10;QUfd1KUkRZgV7n+tNZGQfMcem3vVqRVzk+tDRJ97G329KfMT7M+mth7GkaPI5p4ZXGVNGBXwvKfZ&#13;&#10;cxCI1FL5a/3qeU9KQxmp5SuYYYl9aPKX0p/lnFJ0FHKHMN2CjYexpd6noaWgdxhUjk0gwRT2BIwK&#13;&#10;YVI4NJjFOMcUlFH4VBQjNt7Um8007u9FAAS3Y0x92eTTlBHU0uAeooKViPn1P50cjpTiuTxQVyeK&#13;&#10;mzHoNprbm4AqbAx0oH0o5R3RX2t6UMGxwKmZSWo24HK0uVj5ittY84pCrelWsD+5SFCf4aOVj5is&#13;&#10;VYjlaNn+zVoRjuKaUweFpcrDmKpjYdqbsbsKubf9n9KNnqv6U7D5imI2HY/jS7G9Kt7P9n9KNn+z&#13;&#10;+lFmP2hTKPnOKAp7CrRjOc7aXYvpRyhzlXY3pSFW6Yq1sFGxfSizDmK21vSlVXzyaseX70FD2NIV&#13;&#10;0Q7GPBFAQkYxU2xqBGO9AXRD5We1Hk1Kykc0lAyPyB60CPHapPwoIxyaAI/JoMWKkwR1FG0+hoAh&#13;&#10;2ChogeRU2wH+GkKY7UAQGAZ5JppiwcE1ZEWeRSm3B6mnZhcqGP2ppiwKu/Zlx1o+zr60WYcxR8o9&#13;&#10;qPKarxtl9aPs64osHMUTEwOaTyXPOTV/ygvUijEXdhT5Q5jPMD9lpPskjd/0rR2qOlAC9xSsPmZm&#13;&#10;/ZJDQ1m+Ov6VpYx0FN+XBAFIfMZospOwoNnL3NaFNdkUZc0AmUPsTnndS/YXqabUbKBgsk4XP96h&#13;&#10;bqKYbopNy+1BWpAbM560n2I9c1Y81en9KPMWgCuLM+tH2MepqyzbaQPjqaAIDaKBTfso9afcX0cQ&#13;&#10;zmsnUvGNhZjbJMqsf1oKUZM0vsqjrQbVf4q8t8aftIaX4Ol2TW003oIULf0/nXV/DL4qaB8StCTW&#13;&#10;NGnyDw0b/eQ+hHY/Wq5ZcvNYm8eblur9jpjaR9qT7FH2qObVLa3bZLKqn3YU9btGGQ9SVyyD7Cmc&#13;&#10;0fYYycn+dOE6seDTxIetAveIzYxkcU06bCeKlMtIZD1zQHvEf9nxZyKDYR4yakLdzTWcg4JoDUi+&#13;&#10;wR5zk0LZRfexUofnmkyQeDQIiazjHNNNqvapssepoJx1oAgNvGMcUhhXHFS7ie9BIIoAi8oDjFDR&#13;&#10;x46VJgelRkH0oAYVGM4pBjHFOZARSbG9KAE4/ioLJ/DQYjjkU0xHqBQVygxHWmll6ml8ok80hi70&#13;&#10;B7oFkC4pu8daUwd6QRt3oJHEjGTTSVIwKCh6A0FM1WpWg3rwTRjjBp2zjrSbWAyKokQgHqKaVx1J&#13;&#10;p21gelLsYigCPYc8ml8v3p3TtQc5oQEbIRxSbBT9vPNDDmgCMJxzSGMdaeRg4oOewoAh2DNBUHgC&#13;&#10;nlT1NJgDoKAI2QDtQAOlPKnNJswODQT1GgYpCewpQpzigjHBp2KEJA6mkDgDmhlx603HqKfQhDt/&#13;&#10;PSmmTmjAHajHYiiwMUyZ6UhbFNIwuCKYemaoRKZFIpDnrmoskcGjeccCgCTIHU/rSMyjn9aj3Hp6&#13;&#10;0jMe340ASFsYxxxQWGOtRZY8Y6UbuORQA/fzim7x1xTcN94U0n3poCUupPNMLA8A03DZJzTSJPWq&#13;&#10;AkBAFNL4B5pu1+hP60bWHA5pgLux1pCQT1o2ccU7YKAGFwKDInHFPEIzk0NEPTOaBXImkUn7tM3k&#13;&#10;H5fx9qnMC9SKBGo6rQQQPIxHyjPtTTK5HSrTIMY203y160FNlRpJSOFpMS456irnlcY28UnljoFo&#13;&#10;JKRE2eKbsn6k1e8pRxQY+wFAFExzZxikMUrc5/WrrIM9KQJtO4igCp5EvrTfJfGKu+XnkUjL2NAF&#13;&#10;H7NIMqDTVgnU8tV4jIzik2Hb936e9VoBSMUnqaGSXH3aumMYppXsBR5AUmifoPzpvlybqu7McAfj&#13;&#10;SFTnOKoCnsm/vUCKUDIare3jkU0j1qbak3KpWXoWo/eL0NWSq9NvFMMfaqDmIGV+TuNAjYjljUzR&#13;&#10;9jRtx2oE2QhW2jrnPNDI+OKkIKnOOf501hkcUCuR5ZeC1ALHg5/xqQJzmmsBk4oAbtJFABPQ96k2&#13;&#10;gf56UbRux70ANGQtNxkZpyjnk0fxUARgbWzmnb8nj9aCrADNAHf+lADSG3Y56ZoKH17U7gcCkbP+&#13;&#10;NUgGmPjg0oj4yx96Byad64FGwDcENn+Zprrg4BpxyR8wo6f1p9CZMQKCTz+VJsOcEU7DDjBpeg5P&#13;&#10;NIkZsye/Wgpk4Y/kacfUmggg4qgGlc84pO+AKUAjgGlIA56UAN+8eRSEt2NPAJG7P/16URhuQetA&#13;&#10;DcN1FIdx4p7Lz92grg5P6UANCsDkrQMg5ankErkHk0AEDpQTfURgGOKAMHGfrTtuO3f5aAoPRa0H&#13;&#10;zEZHOSfajLE+/apNoPakGM52/Wggb82OetJgk5/OngUpUA80AR4z0NAVs55qTaB0/L0o+np+dADT&#13;&#10;nNCkYz+tOA7MaAihcf5NAAc54/Og5PelI4yaRlzyD+uKAGkkngUAFjwadjJ6U7GRx3quhmNZcHmk&#13;&#10;GccU5lOKFQtyTREBPnPPftzSr65o24zz+FLgEbaOUAOMjrQBg4FOCnPFG3BziqACuego24707Bzw&#13;&#10;34UDDfw0EtjQG6U4AY5NCgqeadjnpQPoNz82MUH0Hp+dKcbtwWlOVJxQQAyc8U4A4weKaMAHIpy7&#13;&#10;qADBxg8UY55NKSB1FKMfeAp2uAcAYFKuAOT700KQCvvT1GB1qrAGfWlHI60gBPOPz707Yw+Zj+Ap&#13;&#10;gGM8A07JxxQmM9DTgOw6UANJAGWNA3HoP1pcDGTQuD82aaVzMX3zRyeKMZPNAPc9P5VYCht3I5pS&#13;&#10;h9KCVAwKBjOaAHA4FHXrTVYHAoOAcAUAOb0xRg96aGG2jcR/nrQA4cDkUBR2NIST8wpeh5oJ1uD5&#13;&#10;pynA+amFlB5FLkDpmgV2KBuOB+FB6cUilsjmjnPJpx3ELk9iaN2RmkxgYNKRg9asBQwzigEk5puS&#13;&#10;Dj/IoBwf50AO5zxQME49KT+Lk0nIGKAHYO7Jp3JpqsSMGlVuOKAFJJphBJ2g/wC9Ss2KT/gVACgY&#13;&#10;/ClFICFPNAPcZ/GgWwMcdaAVAwTQTkYoBCnOKCbAW2jcVNNBI4zSsaYPWq+yIcW7ijPPNNx1ahuO&#13;&#10;cVRXQdknvSYAyc/SkXAPWlbAGSKCQI53A0gGOlKWWkL9qADtjNNZuMEGkZ89etNIwMlR9apAxeg5&#13;&#10;/WguB81NLAHk1G7IOMnPWnykSkPJc8A8etKoYn9TUauc9frSq/pTFGQH5vlB/wB6k3bT7etBY8AH&#13;&#10;8ajJZTjH3ee9AS3JCdwwxphyX4z0pfmx6d801cA9P/rUBcQkgZpQdudp+lRl8jGT9c0DP3KBRHFi&#13;&#10;CWDc/wAqYz87RxSHKDAHX8aa7n0/WgGDtjaoPP8AOmtjGBSuMgHPPrSsNqbuw5oFYaoXaQaAqtkg&#13;&#10;8D9adtHzBv4fem8Bc57etUmD0QfKB0NHB6kmjd823b7HnigIMdfbimxobJ3Jbt61G+RwfWpW5HDH&#13;&#10;rimOvOfvfU0yBp4XJHtRsJyO31oYE7m2U7tjHtjNAKxGwO7imgfLtH97n2pzEcgD64oX5V3rnr6U&#13;&#10;CAR44Kc980N03AdfeguJOjcH/CmqyvlR/e9KB3G8FtueTxSbAWPyn320/KBt2O/ehmGTjmrJGjp1&#13;&#10;96dtGMY49R6UKFzjinllC4x+vSouVHUhkA2kD6U2QZ57U9zuXaRioywbaOPUVpEzkJnb1Hrmlxt5&#13;&#10;bOR60KQcMp+7+lH3cY+91/ziqvqAICFxtOafgD5kX/gNJvAXhT/jSiRejD2o1C66jSN3I+tKFXGS&#13;&#10;T1oDqDu3fw59qN5B+nrREm6HImS2c8dKaydu1Nedi/Trx8w5o8ws3y/z/SqFzBhs9W/AdaaqnnHb&#13;&#10;3p/mDzBgZNM3dSqr/jQJyTHCMk4U4+WjA2dM8cChWUA4HfiiRvly3Pdu1VqTcCuBkjt0/CnKCyAt&#13;&#10;TAx4JGPlxSiVgm07c4oAVkJH3Pc8UhA28Dt09aFkymMfjnvSgqeBznvS1uHS4BRwAG5/nSnkZz9O&#13;&#10;Kb5u/wCXBb1pFk9R1681ZI7YR8opvl7fur1anM3cD9aZuB+XP40CkO27jtanbQOnPao1fB6ipBJu&#13;&#10;fjA7UAthyR4OSfrQynGTx6YPamtIQF3duaHbIwD26jvQN/COAxkH9aBycj+dNYkjrTTOB94bc+uc&#13;&#10;/lQTdEylAf8AgOOlBwOT/wABNV2mw2edv97dUhlbOMnbnHNFg5kOfbuO364JpuwMrbgfQVGZB5jb&#13;&#10;2GfT1pPtD/eC/hTsyOYmGxRycds+lJu5zsFVXmyQFP50G5Knbj73T2p8rH7RIsNICeMc9uKbIVZd&#13;&#10;rA9M9aq+ezLw5xjimtMu7LH7w4NHKyXULDFc7+vzUPIFHzmqzyOq7XPNRvchHyz7QSeMDrRyMTmk&#13;&#10;ex+E/jFpr28dlq7NHKcLvfoT+deg2rLdQLPG2dw4xXgM0EN1KEaIfeBwK9V8J+JlsdBigmEjbVxu&#13;&#10;bnNfJ18P7NrlPp6NeVe6e51nlnuahmuYY1OZBWHP4+sthjjB3fWsTVfEDSZaGYj8a5nCXRHVFRXx&#13;&#10;M377xHHaE7pdv41zur/E+C3k8qIFsfeKsP8AGuV126vriT5rhm5rHktpAd2T/tVccLKWrZMsRGOy&#13;&#10;O4s/ibFJKo8zGW6M1dda6+k8Cy7+q5rxRohnLDvn8a6nw/4nRbIWr3PPRt1EsO1sXTxEanxHdXPi&#13;&#10;ho2wuMe9Rx+MLJn2TXiq3+0a5KbUI3TK3XXoQaxNWlaTgHIzms/YyNfawXQ9Rm1+OKPfHOG3Ds1P&#13;&#10;07V5LmLzJRyTXjNprWqafdKyTll6Bd3GPpXbeHteub5I03/KfvN6VnOjKOpVOpTqaHfwy+aMgU8j&#13;&#10;1Wq2lyQtGqpIv51fCZGc1MY8yIm+WRX2elBUHkipZWSJC8jYrOfXEV9ijj6VMuWO44qU9kXAAOKU&#13;&#10;BRxiqsOrQs+1zj0q6siPyBQuWWwSjKO6IyoPSjZxinysiDnAqL7TCzbQ4pgtRxQgZoCEjNKrBhwa&#13;&#10;WkA0Ie9GwU6igLjdh9aNh7GnYPpQc4zigLjQnqaAue9Ljd/DS4x2p2YXG7PU0FD2pdw9aY1zEn3m&#13;&#10;A/GkGo7YPWgpjvTTdwBdxkFU7rXbOIYEq/8AfVGhUYzlsi6yH603yyT92oNN1FLxdyfzq4ASM0bh&#13;&#10;Lmi7MjMZzgLSeWf7tSgZOKd5fvQTzWIDEewpPJf0qyFwORQ2AM7afKHMV/I3cMP1pDbHPA/WrIAI&#13;&#10;zikZlX+Gnyi9pIr+QR2/WjyD3FTsR2pCeOBRyofMyHyT3Bo8tjU2T6UmSOuKVojuyLyiO1HljuKl&#13;&#10;BGeTS0g5mQhccBRQRxyKkfA4xTaAuxu09qcMgc0YHpRjHQUD5hrbhzmqt5qMdmu525+tLqF9HbRk&#13;&#10;5rnb6/e4b56RvTp82rJNS1+4Zz5D4rE1Hx5faexWToOpz0qa5mAU81zHihJHt2ZfvbeKiN+Y61CP&#13;&#10;Lsdn4V+Iem60RAbtfM6MjNXUI4ddymvmvTdTm0jxDFIJNqiQcK2Mf5/rXv3hDWI9U0tJ1bdx971q&#13;&#10;5R5TnkupsUjHC9KUnHWq802BkCoISuR3t4tspJPaud1nxO0anbJtxWnq0nybmNcJ401WK1QhHOVH&#13;&#10;b6c0RvKVjeKjGN2Y3jvxlLFZsxvnj7qysQa80g+P/wASdB1GSC31OG4tw37sTqdy+2QeaueL7+41&#13;&#10;J9hPG7lV7CvO9csry2un8oMFLZz0HXpXo4fC038R5mKxFRSvFnpcn7WvjKMqjeHVZhwWWTOT9P8A&#13;&#10;61et/BL4v2HxU0ZruOPybiFttxCc/Ke3bmvkmITON21ue3HP+f8APNeu/s3+N/DngaC8bW7lo5Jn&#13;&#10;B3u3y8E9SenGPz471eIwdONPmjuRhsXUnW5ZvQ+l3GRvxUMxZUyRXDaV+0R4A1WXZHrMW0Njd5qk&#13;&#10;dcdj65/KtsfE3wlqavBpmpwzSBM7Y5A2PyPFebySR6UJQezK/iPWFgjYtIQBXn+vPqviGbZaMyKv&#13;&#10;vXSeIbn+0DvDDk9M9KNIjtobNiwGQK0pw6sqVToeX+Kfh3Nqds1vcvudlI3dya5Xw5o3jT4eapNe&#13;&#10;+GNXMDyE+ZbNjYfTjr2Hcfrx6vq+tWdret5rqWz9cV5x4+1G4F19osZdu5sivQw8eb3HseXiIwi/&#13;&#10;aLdGH4l+L/xEuLwf2prEkckLfu/JYjB9e39a0Lb9rDxQ1ithcj/SIxt83A+YDv0P8q4PxoLq9UXb&#13;&#10;H5g3zH1HQDrWLDGqtvIG7g/K3616kcDh6kVzRPDnmGJp1GoyZ9Vfs0/FrWviVDeW+rr89rJhW3Z3&#13;&#10;Lz7+ox/nn1w7geRXx38BPjAPhRq91JdW/mWtxCC6gZaNgTz6Y6g45yR1AwPqD4d/EvR/iDbSSafh&#13;&#10;XibDozDPQf414uOwcqNVuK90+gy/GRxFGKlK8up0nPejLCiV4oRiZ1X/AHmxRgMN4Oc1556Nwyem&#13;&#10;aMknJoKH7u38qCCBxQJsTcO9G9aTbzgimlCOi0EjjJnhaN+eNtMwQc7KTOeAKCrIcGGfu0c0w54+&#13;&#10;Sl3MBjZQCQpJWkcsBwKaSQOlIWz/AAmgqwpYk4NBPPSmlj3Wml89B+lBPKSbjjtTdxzjFJuwMUm7&#13;&#10;nrQOw4sR2oDc03ceooyT2oJsLjjcaQ49KCfQUmW/u0xC7cjmk2nGKASTjFLVoBuwZpSB6Uvzd1oO&#13;&#10;fSgCMjuKCDjFSbf9mjGf4aAIyAeopu3C4qUr/s0m1j2oAiKHrSFfWpdrZ5H40hjcr92gBgQtTWQj&#13;&#10;+GpRE2NpWk8lz0WgCIqQOlIUOOlSiCT+7Sm3fHIoAgK4prA4zirBgY9VpPs5PG2gzKwB9KQhtuQK&#13;&#10;t/ZCOcUi2mO1VIdmVCh600oP7tXPshYcLij7BnqKEIo4yef0ppRh1GP6VoGyAHApps8//qp3AolW&#13;&#10;xnFN2MTgitA2gHG2ka0xztpgZzIw4xTfLJ5UcVpG0z0FN+yc8L160AZ/lvnpTSrDoK0DZDOdtBtA&#13;&#10;vIFAFAK2OlJsfHC1oCz70fZB6U2BnnI/hoCsRwtX/suedtBtVHakBQ8k9hSNDJnpir/2cAZA70GD&#13;&#10;HPl5quYCisLA4ZaFjbGMVoGEddtBgXPyrRzAUGgY8ilEHbFXhFn+Gk8rPDL3p3ApmEngClFuelWz&#13;&#10;DgZIpPLP93tQjMq+QTyPyoMGeAverXl98UGMDkCmBU8j5uVoMHtVnYOy/pSBD020AVhDjtR5JHQV&#13;&#10;Y2AdFpdi56f/AF6AKvkknpSeTjjFWgi/3aaQBx/kUAVzB3AppgJ+6tWcAc4pOOu2gCqYGIxto8ls&#13;&#10;cr1q05A4xTeR0FAFVoiD0prREjFWiuDmmlQRxQBVMWTwaDFx7VYZSOAKaVBH3aBFZo+MFaQwndzV&#13;&#10;jbjhRTduTjFUpDK5iJAGKaY/lzirAjxxigr2IpoViqIsjkfnQY8Dbtqx5eBgCoyh5xTIZEy55Jpp&#13;&#10;j55qZkGOlJtOCcfnQBCYeCcc0zyqn2Hbtx+HpTSpPJHt9aAIfL284ppTJyam2H069qDGSOKAGCLu&#13;&#10;aQRgNwKkKnGKbgZwaAG7QOQKaFw2cVIB70eXk7iKAIdhJpuCDnb7fSp9h44/ClCHPNAFdl4+VaVl&#13;&#10;XPC1KQT0FBQhfu/StEBH0GcU3P8ACB3qUoQcbcZpXj9s1G7Ahzk4IpCGHQfWpzGMZ2+1MMeDyBVk&#13;&#10;yRFjA6UEHPIqQht2DQRjjFBJFtIOfWjbx6fSpPmHJ/Gmnn+H/wCtQAmDjIFGDjmlxSHd6UAG3uT+&#13;&#10;FKi5+YUm3HNIeBhRQA4dORQCOg9M0zJxgL+FBbHGRQA5gcYo5P8ACKaXK/MR2HNGecnr/Kgncd1B&#13;&#10;zR07fWmk5ozjn8cVdhyHg8cUjFuopobPzChmHA/OhEDgccBfvUEN0FN34OV/WjfngfnmmA9RjqaU&#13;&#10;bSMsOajVgwwaN2VxkUASAnGBSAk8Ck3c5A7Ugck8UAPVuefwpG6dKYWI/wA9KduY/MfSgW+goOf/&#13;&#10;ANdKfWmliARSbzjigge2RTVJ2ZB60Ky88e1GAKqICjJ789KUYC01fvcClyMZzVAKGLcDilByRg9a&#13;&#10;aCvU0u7C8GgBxOBmlB9KZk4605W9RQA7dngCjJzkenSmhuOlOU5O2gmQ4cHpQM9SKaDzuNDPnhRn&#13;&#10;1oCQ457CndfmxUeVHb8Kep7VfkSOU+9AO4cD/wCvSLt6YpR9aWwCqARjHy07J21Hk/xCl3ZOB+tU&#13;&#10;BLluq0If4QajLc/MB9aBJ82MUwJN20cACnbx1xUL7hzupBIRyfp1oSuK5MSQKAcHioll7g0CQPyP&#13;&#10;SqRDZNuycA0pOBkmoBIByw/CnGQMOR+tMCXf2zSFjmozIcbcc0gkwcY/TpQK5Nv75pGkzjFRuT6/&#13;&#10;iaTzH3bs0WFzEobH3ulOLEDhahBIG2nbuMMaA5iQPk8GlDFvlIqDJA4YU7fxjNVyhzEjPltwC0uT&#13;&#10;joOn3agJLn6ClzjinYlyJ1fJ3+1DMCTUKtjGaGYlu33aXKBPuwOufxpDJx1qIOQcjvSu4xtyKoCT&#13;&#10;cDzntQCSePSoQ5HOf1pwbLDn/wCtQFyZj6UhYjnFM3sQOKa0gAwpHv7UBckLjPDc0GQn5Qah8xjy&#13;&#10;xpd3FOxDkTGTGFxS543VCshPIWgSHGPxo5WPmJN5PDKOKFdiNuCtRg5HTtQCcdcH1o5WSSbjng5o&#13;&#10;zngH8DUcjd1oPqTT5Rp2JCT3/Gm7+Pu4prS+gFN3P0VfofaqESbgeh+lJvLcEdvTrUW7aeg96VmJ&#13;&#10;OB6e9OzAeWB420AsvU1GT8u3PPWguSCCafKA92bbkUjMAMk0hb5Dke3FRs2FyD+nShIlsl3BvmFJ&#13;&#10;kZ+tM3YJBz3HP86aZAVzn+L2qiR0j7UGDims/HJppJGCaaX75/z60CauOBYDNBcA5JphkYdc54pA&#13;&#10;SzYPSggk3Z4/r0pqtk+ymms2B8q8+vFQpKcY/wBn1ppXByLBdSODTS+Wwaj3jgc5NNd0U+xHakO5&#13;&#10;IWHRvm/3qPNBbr079agLNnbmlMisMl+nv+tOzHEkL/LgNj+lNYgt8p+97VEZUBJ3Y9t1Ma6UpuXb&#13;&#10;93qTinyslyLW5V789MetNaUbgPQZzVcXS4XPOOef896aLogYAHHp60cpSlFltphjr29KjaXHO37o&#13;&#10;9age6U5BPPX73Wo3ulA2g1SiTKSLQkUkjH69aVZ1HU/e5qgtymeH6AZGcmnfaFX5Hdf++qdhRmW2&#13;&#10;nTcTnbTJLgleBn5u/aqrXUaEuX9TzUZut65BHPHvihRZEplxpUXlj8tNNwpYgH+GqIuo5Qyk5wcn&#13;&#10;/ChrmNhwfrgH9atU+4vaIuiYHhV+X9KDODEPm4zj8KqCZANgcZ68elDTII8Bx680covaFjzwFwW9&#13;&#10;dvzUG5XJzn/Zqr56JuJbHYe3vUb3KqxYgevy96r2ZPOXFuFPX+E0G4+Y7Wz0/CqbXKgfK/XuWwp+&#13;&#10;lOW5Rv8A9X+faq9mP2iLZuOchh/j70omyVyOelUWvY1O2RvU/dP4U77Wi4BbnqtHs/In2qvuWTLk&#13;&#10;fexx60m9cYOcA1Va/QHbncQP8ihbwM2Afcn15quQOdNlxX6DHSmvIxYEbf8AgX61U/tCJV3lun3i&#13;&#10;vcf5NM+3RAqWZcBunFP2bF7SJdMikYJ68fWgyb1HPWqLX8THKv8AKzff9aPt4ZssPpn/AD9Kfs5E&#13;&#10;OpF63L6yj5VKjI9ulI0uPmUfj6VQF6u5UJHoTu/p/nrS/wBpohwRhe3Tmj2bH7SNty352HHHJ56+&#13;&#10;lO84RjLMw5+X3rPGpwniQNwfmzSnV7fb/qu3fiq9lLsZ+0j3L7ShtrDB7A06ORV+846cYWs5tWjY&#13;&#10;LsXGP1yKP7TiO5gvG35ct1p+zkP2kbmj5u1PovrQ7sowflx+lZzamhkbafakOqRgcljjI28Zo9nI&#13;&#10;j20DQE25tpUNimpNlmO4nvy1ZqapGTw/zf3QaedViTlkyMDcOpHU0/ZSJdaJo+aDJy/8OM0rHqT+&#13;&#10;OKzF1tCWcjbuyPu8Yx69u9D68hG+P5uuAOfx9KPY1OwfWKaW5pEhspnt/dFNaUhvvZPdc1mrrimL&#13;&#10;zSu3+8obtTH1tg+I1DKuSzCqjRn2J9vTte5qmcyDaM+nWhp1B3M3tWT/AG04UPtG5vw/Go31Rwd8&#13;&#10;bLu3d26+mPw/nWnsZE/WIWNZLpA/Mnyj72OPSnC7Unhvr1z9axf7Q8yLmRckZZV6frSDUGHzoy/7&#13;&#10;XB696r2IfWYm7JeIjdf+A1Gb9EX5m+mcjNYa6lPH1ZTwN3fA/DtQ9/I0Z3Hvn7p5/wDr0KgyPrF9&#13;&#10;jea7TbuDZ59ajmu8xYDD8qwpNSfLKAG9Ofb/AD/+qlbU3kkVXDZA9vrRHDtCeJj1Nk3uBnaenSkN&#13;&#10;423zZTtJUjrWUbp5N3P8Py8Y7Uj3mxtqnLbeufeq9iS6xsG63MWJ9ef61G14oLYk6/d+aslr4+Ts&#13;&#10;+bf6Z6e+ab9sZG3kn/vn+Gj2JLrJGtLdK6Es2e4+WoRdkHO888dfTP8A9as4Xm5du489CVpHmKkO&#13;&#10;WO7aP4elHsyXW6mk1zvIx0/2c/pTJdQRW/1mMe/B/wAis55wkbL1yexqA37EnDL0747H+dUqRMsQ&#13;&#10;akl8djRruG443KeMcf57fyqAXJyXV924DoPr9fWqMlyzARqCOcg/3f8APNNN2A7OePc/561XszKV&#13;&#10;bU9EjvGRtwPI71rWPi+6tovJ83j8TXOyTBD97r0NM+0BRjHXufrXzcoxlufU05yhK6Z0dz4ndjv3&#13;&#10;d+hHSmyeJnmXBk7f3uK5tZJG+XP3ugrbsfDM01t5szYzyvtWTp04mntKkiU6j5in56gkusHLHPzf&#13;&#10;lTp9Na2Hll1qpKSDsVh1zUcsS+Zoc87OpWkhnZcSIxBHGf600lydyrmmv5yfNs280OK6DU7amgdR&#13;&#10;kZBGx/8Ar1E1ySMkdOT6Vl/2m0bGMj7vTNOF/vG1SD269KFTB19dC8fL3q0kin2roPB+uafZyrDd&#13;&#10;SKq9PmbjFce9z/e+bBpv9o+Scg9amWH5tB08TKnK56tN4107Sz5ltPuXPOG6V12l6s13p6XJGNw/&#13;&#10;P3rwbT9TjZ1WQ7lJ7V1ll8Q57KyS2ikZQvAyOg/z71x1MHKNuU7qeOhU+I9Ev7m4uGIB4qtHbt3r&#13;&#10;irD4kXMk2xwrc8nd0/LNdJY+JYryPKMOlcc8LOL1O+ni6co+6advalbhWdqvtqEFpH80mDWFLfzy&#13;&#10;/wCreqNxcXDnEsmPWpVGRUqkZbmlqniIyPtRqitdWhiPmyzfTdWNJ8vU0ye5WKPJbPNV9XuHtopa&#13;&#10;G2/iswPu84FKtW3j3TGQeZLj6kV5zreo3U4aK3LL9D0rmoNW1O1vMTxsyKxPzMM9f89a0jhOZHPP&#13;&#10;FQvqj3vTfEtrqmfswZgvXIxV5bxQOa8v8L+MZYIPNgJIPG1gM1qT/EK6VceR+tZyo1Is0U6Mj0BL&#13;&#10;hHXcKr3OoRRPhpB+NefzfE29SPENq2f73Y1mS+L9Rv5vNlMn/AWxU+yqAnTTPU7fU4XHyuKZfakE&#13;&#10;XCNXn1n40uII9qwE/WqWo+KdauXzE+0dsnmp9nPY0/cqVzuJdaKP80tVrnXkYH564u01XUWP7+Zj&#13;&#10;/Wrn9qFVy4Wj2LNfbR7G1c6zIwKiT9ax9R1GYnarN19etUb/AF0YwvHp81c/qeu3btsR9vYVUcP2&#13;&#10;FLExWjO+8NeNFsW8i6I2/wB70rrbPxFY3ab4rha8BbXb5AfmUH6UReL9VsJVkt22nvjvzVPDS6GM&#13;&#10;sRRlufQUmv2kTYeVfrSW/iTTriXyo7ld3pmvE9O8barqreXcXBB/yK3NDu7yW/jUTE/NzWMqdSO5&#13;&#10;pH2M9j11Jdwzil3is+wujHbL57ds1J/alqW/1grO5Ps5FzeOwo31VS9iJ+9TzP3Bp8wuRkxc96jk&#13;&#10;vYozhpFFUdS1aG1iZy3IFcRrXiWWe4Li5bbuxjdR5IuNLuehDUoGOPNqUShxuzXmFt4knDYMjjvu&#13;&#10;rstG14T2iu5o94fs4y+E3Q3PWgv6msa48QGIZVDWfceKLncVQUuYPYnUbx6UocVzUHjCOOPFxu3f&#13;&#10;hTD44t3fC7v+BU0HsbHTvKiDJNZd/rnlvsj5rPl16W7XKNgVVklzyzZzSka06K6k97qZnGXNZl3d&#13;&#10;xIM5+X+dNurjjGaytQuMrjPNETdKw+bWrQHAdfx7Vk+IdRtJbRsOvpVPUX2tkvWPf3Lt8ob61pGn&#13;&#10;1I9pYwde2CfzA2cc++RXqHwP8W28ukLp0s5aRT95uhH/AOvNeW3Gn3+sXi2Vku5mb73pzXqHw/8A&#13;&#10;BCeF9EUFf3m3LMeta1Ix5bHPGcnU8j0OTXbKJeZVGPesPVvGlnagtGwf6NWFq17O67VJ+tcvf3k0&#13;&#10;hZcHH+1WEabNLqJ11z8Q9Hu4yktwsbc8N3+lcP4x1jT7sSLa3Kt/Djd2rC8SRXGDLHJ7/KK56VpW&#13;&#10;yGLdefmNdVOjsY1K0tia4h812PmKfm4C/pVO+0qNo9jLltvX+tEokkGWZt2OtSRiVkzLJux/ePSu&#13;&#10;xLlOOfvHO3mhpH91e3GfSptP0aKMcxj5iDuxg+34ZrWnt43fbt5zzz+vP1qa102SRv3cY9BuH860&#13;&#10;cvdOb2acivH4bXVJfszw5Un5i2D2r0Lwd8L9L8O239pWtsFdhncvr/T+tUPDmiLDGry43buveur/&#13;&#10;ALf+yW4gx93+GuapJy0R10adOPvPcqXMjRRsfM24zx6Vz99411C0ZrcRDjgc9a0tS1OKcHY23muU&#13;&#10;1a3kabco752j1qKcO5pWm+X3WZ+tavPcyGRpSzk8/N14rB1OdpUG5s7eBnuP/wBdat3bHzGcLjP4&#13;&#10;1kX0bn5Uwv58f5H+TXoU1ax5lSUmtTEu57RY2iuDuY8e/Uf1rnbvT1jzLC3yjlcfT/P/ANatvVNI&#13;&#10;uhL5mGOD8y1TWN/K8pU+hIz/AJ/CvTpysjyKi5pao4PUdW1aC6aNZnBCsFbufYnPUflkDrXVfCf4&#13;&#10;xeO/BesC60Cf5HOGh3ZV8dMjr07DH+FHxV4fS5tJJ7Rdsm0jC8Er19eecfh1qv8ADrTWsdUW5vgG&#13;&#10;bpuJBA/Trxz0rtlGnUoNSVzy4yxGHxC5ZNeh9Aap8WvH3i+C3muZ/sXl/NtjckFs8emecV6B8PPj&#13;&#10;/p81zb+HvEzmOZiEW4b7rHpz6f57147/AGjAbVUiYBQo9u/tXP65rEsD/wCjjH91sgj6f5xXiSwN&#13;&#10;KtGyVj6COZYijLmve+9z7UbULBYVnadcMMjmpISk8fmRNuB9K+MYfjV49vLOPSr3U3eJYwEPQgAn&#13;&#10;AyP8K734d/tK+I/Cdutnr1q15AvKSBgGA9OmD3x+p7159TKq8I6anpUs6wtSVpXR9I+W3XZVXUtT&#13;&#10;stLt2muJQu0Zrx/Xf2rrDVIkh0Sylikb5ZBKudp7/dOD09fyrBuvH+q6uA97dMytwFzjH5VlHA1u&#13;&#10;qOiWZYfaLueja18ZbWF5LaytWZlOFkOMVR0X4x3FtKw1S2aRS3WNelcDNqJkQy7AygDBqvb6rPJc&#13;&#10;bdwxnA3DvWywcbanLLHyjJanrN58cvC1k6rOswX+8IWIHvXYaVf2+tWUd9YurRyDKsp4Ir5p8X/N&#13;&#10;YfJ8u5SGJ7Z9M11P7NHx50tP+Le+I5fKmWQ/ZZZCNrD+6GPt2/pis6uBl7Hnh8zahmUZVvZ1LK+3&#13;&#10;r2PdfIz1pPsxxjFSwyRzr5lvKGU/3TSupxivO5T1CubbmkNt3qySegFMJbvUBuQfZvQUhtu1Tkkd&#13;&#10;qTLf3apRDYiFv2oMGO1Tc96Dzxmq2Ah+z57UfZ8dalJBpMDqTQBH5XNHk85IqTjuaUlSOtAEYiA/&#13;&#10;hpTEoGacCmKPl9aAGmHA4pvljPNS7xSbgR1oAj2DPSl2D0py4zyKfgE5oAi2r6UbFPQVIRk9aAf9&#13;&#10;qgCPYM0eWBxinkhhk0BgF60EsYFHYUGP2p/G3J9aA69RQNEewetGwVKWAppIPaggYE9aPLHUCnq2&#13;&#10;ORSAj+7+tV0HqN2H1puw56VJuWg0rCIxHuy2aQxjrinsckCjqN1VYCMoMcUeXins2aSn1AZ5eDwK&#13;&#10;TysDkU8n1FA3dSaAIjEM5Io8vPWpWPFIqjuaAIfKBPNL5K1KVy2KaetAEZiAoMK4+Ye4qQe9BGe9&#13;&#10;ADDEo4pPKSnnJ6CkHXJNOzAYU5yB9KQxjtTi3Oc0mcdabAYV7d+9JsANPZuPvU3I6mmtgGlAaVlz&#13;&#10;zQSMUhZV5zTJauNI7YoIyMClLp60zen3hQHKIw4yaQIRxQ0gU8mhpkxigOUbsNIU9aUSKOc0eYnr&#13;&#10;QPlQ1l29KaY+9SCaMnpTXljAwD/9agTj2G7c80hVaQyxqcAUNNEDigka6jPz0h24xStMg7/SozOg&#13;&#10;+Ze/60APCgjcTTHxnJpn2hQaQzr0z70DSuObng01uOTTGnXPBpjTgnI/OgRI2D7UArmo/tAxxUZv&#13;&#10;FDVX2QJxjOVH40hIbqKrm9A4CtSC7ZjnFNATkAfdP4Uwp2xUK3g25H4U03bHotMnlJ9p3ZxRtB5x&#13;&#10;78VWN63eka7YZY0B7pO6heAaYw71Cbx8YI61G90QCtAPUsnAOM/WkyOlVRdYX52oa7ZR+PSixJY6&#13;&#10;c5oYBR/nmqv2x8YCHimm7k3cqafKwLY55J+tKNijO6qf2tl5IppuX+Y4744ppAXTImAQfakLejVR&#13;&#10;a5bcDz70G6c9zRygXAcH71IXIGc1Se6lB2imm4kPyk//AFqfQC9uXbsB+pFIGPr061Qa5fJLUn2h&#13;&#10;14zjnrRYC/5uOv4etNMo3cjvx71SN2wOKQ3Dr2+bvTFdGgZcnbuqMyLvzn86o/aSRkD60NM2c5xQ&#13;&#10;KRcMyigzZGCe/rVEyDPH4U4TH1osySz5gJwDlv1pTKo+6fyqmZi3T7uaTeSOuB/dNAFwSgHbvpC5&#13;&#10;Az79aqGQqOtL53GA3vgiqtoBa83HFMec5+tV/MZhuz+YpPN47+vpRyk8xaM6g4P5etHnIiYzVMsz&#13;&#10;DOeO1AO7pVE8xc3qzcnNAYbsKarb2JyTSqz9Q1BXMTBwvIPvRvz3qFZMHpQZASMHmgnmVyYkZ+U0&#13;&#10;Kw+6TUIkP3SP/rUAbRz3qrA2TbyOR+GKUSDG0Hjt7VF35P4etBIxtB/+vUhexMznof5UCX+581Qg&#13;&#10;NnOe3ahBuGSe3rT6EuVybzC23B560GbnAP0qNc9SB+Ao4Jxnn69aRI/zh2H6UqyccHdzTSrMMZ/K&#13;&#10;hosYBbitAHCTJyacJuME47VHtwMEU5eeQKBXHFz1oMpB6mmlctgnrTghbn73uaBcwocL3pd+O3Pt&#13;&#10;mhUPpz6UGMbt3vmgV2AkGevt+tKhLYydtCIc/NSqpz0qraCDjPIGfX1oyF5z/wDWpwQ9eTQUGNv6&#13;&#10;URFJiEnOW/KnLkj3xxSsu3nNL5Y61QXFBPbNK/Tpn2oVQDkHjFO2nGaBjQ5+9/tfnQdwHT3pwAPG&#13;&#10;fekUYHaqsTzAWyOBQGIk+YH60pHyEEUqj5cBfahbE81wyThSaa2d2Qec4xTgnOCKaVyelUS5Cbhn&#13;&#10;J/DtSBSGyffn1pyjI/nzSjjqc0E3Yz5tvH4UoB9T0pxCgZpDgdRVcoDly4yeKQltp/8AQvSlByDi&#13;&#10;m7cDk80coDip29dtCA53YoVi3A280EZHWqJ5h5zg8dKYNwHSgfKcAe55oYsTgLQDY4g9CeelBJPy&#13;&#10;/wBKTO1cmgjjJH0oJDaSaXnABNBPOGHSg8ng0AtwJKkEUfMCD+BoYnGST/ShG3Ej+VA5bi57j7tL&#13;&#10;tJOSf0pucYx93bSq4/h/hosIeTjjPHTFNY45xTeEbr9PenF+cheMZp2Bhk43ZpXbnkfSmkgcgUm/&#13;&#10;acn1q+W5PMSZ7de/1pobJ4prtlPWjdt6mjlDmHFiOKAeilcc96jdyOW/OgSqgquUmUiTgNtz/wB8&#13;&#10;0FiRx9KiEg2khfXNMkl+VQwo5Q5iwrDfikEmeAe9Redt++dvrzUaz7XP8jRyhzaFkyAr1H50izfL&#13;&#10;128d6qNKQcgcgce1IZ2YYbj/ABquQXtC15yv8wPY/wD6qcJRjAP0PpVH7Q/GHXH8qX7SMnj2/wA/&#13;&#10;570chPtC2JkKg+nWmvIA21sfjVf7QQ2CvK8jDfjTZLlmUyD3quVhKpoWfMDjPvilEw2kMcD61S+0&#13;&#10;49fWmTXB3YD8/WjlZPtC9LMvR/8A9dNMw6n6cfzqh9rfpv8Aunp1pFndV2t9M/hVezJ9oX1uFzg9&#13;&#10;F5/+vTPPwc7+vvVI3GU+Qsx6Y21E10cZzyv94d/p/SmqYvaGkbgbtreuKa9wgGCaz2umJ3Y/zimN&#13;&#10;dOWw44U8H0/zxT9mT7ZGi1ygfGB19etAnTOSP/rVlm5ZTsB/76amtM7rvD/d4/Tr1p+zF7Y1HuY8&#13;&#10;4DdvvZ/WoxdjBJfjrWa1yZCQD9307GmvdELhBhen+f8APen7MTqGi1y3XH8P50w3ykKdy/Lw3y5x&#13;&#10;Wa90SDhvu/y9P8+lRmdyeX/76q/Zk+1NI6lGnPU56VH/AGp82SvHb2rOafzCNuOWx1zn9Ki88kqX&#13;&#10;B46D2/z/ADqvZxE60jRl1F2IZTkHO6oTfbjwntj0qi8jEYU46Ejj8/8APemPKAeOvfPSr9nEwlVk&#13;&#10;aCajsO0Mu3PvzxTjqpUZctjn5tuazUfdJlvl4x/n8v60FwCe3HGW/Sn7OIKrLlL0moSZBVV4+U/n&#13;&#10;1/rUa6m7J8znbjPp/nvVPzPMXcuPxzxzTd8h53Hbz685/wAmqVNWJ9rIvm/cMSR83I/H/Ioa9kLB&#13;&#10;lX5uc1QaXLcnPy/5/GmmXD4ZsNu7Y/z/AI0ezQe1kXjeSEb8NjHO7NQtqABIJ2hvQf55qq03Dbfu&#13;&#10;8Y+bAH+eajMirww/LHPt/k1caaJlUfQujVDIDvmChuDtHt/j/OkivS58wDnaOv0/+vVEY+8p+bpx&#13;&#10;2pol5wzMV67fX+dX7ONjH2kjQbUDIjbPlH48jP6cfyqN76WRiHb+LGVNVVkxyzMpzjG7/wDVTFkJ&#13;&#10;BwfvY6DrTjTiDqPqXReyFld3bhvm+g/yae96cYWTq3zY7e1UDJuVSev6mnCV0DNxjk0ckQjUk9C4&#13;&#10;b2cgkcN169/SmT3jSD7nCnPU1BuONn4tjmoXlTzMYy2Pm+Xr/niqjGNxuTS3LS3sr8CfqPz/AM/r&#13;&#10;imvdPuVd34dxVdHUrgsF/Hg0FircP3/yKrlRHNoWWuWD8n5R0Jx+ntSfbZQvmrMeG+Xpx7VXMiEH&#13;&#10;lfXjnH+RUZcschxgfd9v8/SmooPaMtC6YDYD93pn+X0qNrxkZWV8j0P8JqHeQ25sf7WB0/z+dNkk&#13;&#10;ULgHp+npVKJjzyLH2qb5l38eo/SmC8mDLsPbH0/zg/lURcgBh834daJJCGCk4b0zVcqE5SJkvJWx&#13;&#10;85DfTr70LdS71YM2N2W9uKijwGG4Y5/iFKG2/MuW7c+/8vpS5UKMpdWWJLiUNjzAOPfmkjvnz95d&#13;&#10;1QEuj8t/tcL2A/xpsfykDB+9g8foKOVFe0ZalvXRtqKB1DbegoN85cAMfm4OfQmqrPuwCT/wHuen&#13;&#10;4Um5vM3M4wOBuzyKpRM/avmLJuN2S7BsL+Q/zmoxcODtdsE/ofX/AAqMyDn/AHf4gPwFNQs53fhy&#13;&#10;OtUok8+uhYEzgB0Huvt/hSJK+zYf972Bpg37VKttLfdHXP8AhTgrBMn+7nPp/n8qTRWo8ylvkLds&#13;&#10;DPp6UxZyjAqdp7qvfk/nTOUc88em7rSl5Ffd/wB8/wCf8inykSkPRyBsfa2eMr2pHupCPmPPIGOa&#13;&#10;hDrsAD/w5bI6jFNb5+GfnvnH+etWokc0rImWVlO588jGCOtI0zfdHIVc/wD1z+QpmNwxgdfmwB/j&#13;&#10;/nFExwGiRPl7d+3+fy/GmkTckiZNxYvxtO0Z6+3WiWaOTo+7H3t3+e9Qozb9jH5sH5cD/wCvnv8A&#13;&#10;SnZ54U+q7h16YpNWHzOxJvG/cxO3b/d5P+RQsoMWM454+X+eaj8pguNvbA+XHbj8KQ4RemX2n5c8&#13;&#10;9aaSHzOJKx2qzcf7Kn6fWozKytgA/d/u/WmyMQ29wMbh07c/5/L85FTd82O3P8ulFkZuVyRZCzAI&#13;&#10;ffGenpQ74yc5BHzfhTAoOMH+D73Ydv8AP0oVFZcbmOR/CBuz/hUmkZMR5XZ9g27Vz+ApjtuOCf8A&#13;&#10;gNO2vjliw7/LnH0//XSHaDsV/mP6f596oUmET44znbjPvT5ZcjbnoP8AJqNDuj2sp6fdpkxEYOfp&#13;&#10;94j/AD/n2o5RKXujjICpYZPGagLhm444/u04spXB9i2Dx9BTCpZu27vx3zQkS3cR7p1Bk6bTnbye&#13;&#10;h/z+dRed5qeYo/i702RW3ksdwb738PGPypY4/IwAmPl/D+VU4owlJ8x6Cwkkbblu3NSR6fMMg856&#13;&#10;YBpbOQSy7C3PRq39LsI2be8ZB618pKXKfb0485BoPht49txdfNtblSOK6fZGINi/w1HGixw429qQ&#13;&#10;t5Z8tBXLOXMzrhBQ2MnW0lY5ij59VrIt9MujKZJZOp6HtXVNably2fYVVk0oXMvl7lXnjC0KVlYU&#13;&#10;qfM7maq29rgEjNT2mm3OrJtt4cL/AHmrbt/DFoI8uu5m74rUsbSO2j8tR0FTKa6FRpyvrscbd+BE&#13;&#10;iG4yZfnIOarN4SiiiYm65Xjmut1WMsflI61zPiD7RajzEdvQ5qoSlLQmpTjHVIyZdIkhkZBIDVHU&#13;&#10;bBkfP8jTn1aeNsTIe3Ld6vafqVnNJ/pCtu3YAJrpUWtTlunoYax3EUmEVv8AvmnPdXEMZaWLb3zt&#13;&#10;4610iz6WsnmCFTVfWL/Sbi3KC3Vf91e/+etVe72M3Hlje5jafq7g5EgHf5a6nw/4oFqQXufcc/yr&#13;&#10;hdRWBD+5OFJz9Of8/wCRVddTuFbZ5hJrSWHVSJnDFOmewp4tR+tzjP8AEeKgn1q0D+YdXVj1I3fr&#13;&#10;Xla69eg7DNIf+BZz+dOt9QmcbXbhex9PWud4KMTq+vVJHrlh4gsbgNG9yrY6nPIp8stvJkRyZ/Wv&#13;&#10;LIdWlt2/ds6844/z/n8a2NJ8XXDKEcsD3YH73v8A5NYywvY6IYzozsH02MnJHG6s/UbWyiO8Ef8A&#13;&#10;fVZ58QSycJMSfr2qneam0nLE88dalUWh+25iS41ZbRt1s6jn9ar2niu7uL2OK5kXYx+bLdvasPU2&#13;&#10;abOScn8Pw71jyF4pQyu3Xg9M8n/6/wCVbxw8ZLUwliJRloexWlpBeQCVMN2oTRXVunf865f4Zatq&#13;&#10;Uh+zzTqY84AJOf5/5969Q0r+zThpHVvTBrgrU/ZyaR6VGoqsbmbY+GmkTlfzFV9R0Ge3OQnaunbU&#13;&#10;rGMfu9v51WkuILw4yMVz8p1XRxd0ssBy38PH1qtNNOw2Rnbu6+9dbqeiQTncgB/rWQdAKHDH/vk9&#13;&#10;KqMUZScjnLhJdm1n284+lVZIAyY2/NXUTaOJZFjUd/vVINA0yBfMlOT/ALVV7qI5ZNnHrpc0rlgn&#13;&#10;H0qvdaHIDkqQVruNulW3yjbxVS8Gluf3bKTnu1HM7hKC5dzkobF4OMH0roPDupCxm85l3H+E4qxb&#13;&#10;abZzt8zBVxTxptlCWEcorOcVI6Kb5TQ1DxzqE0flwDqPlzxWNJ4g1UTiYXZ6/dX+VPurcIPm/wC+&#13;&#10;s1UljG4YBx34rH2UUbe1n3O08PeK5pIAWYt2P1rSuvFb+X5cCZauZ8KIj22Avsa2DbBTWLpxOmM2&#13;&#10;1czdVuNY1B9hlYqzdB2qKLwtcTfOSAx69a1iUjYcCnpfqOBijlSWgasp2vhiKBdz/M1alhai0X92&#13;&#10;/wCBqFtS2jhhVO61nZxu/WpKSSNC8u0ClS/NYeq6osaMI29gRVe91Z3J3OfU+9Zl5O0/BP4ilysq&#13;&#10;+hFca5cFypcnH+f8/WpNLvp7u8VGOBnr61UMHzfN1P6VZ0gRwXKuF+tauPukcx2UEixxj5hn0pk1&#13;&#10;0NmQ1Zg1RSoIJHHaoZr8Y+9WfszT2hYubtQCdwrOvZhtzvFRzXpY4Jwc8c1WluVb7tVGn1J9oVb0&#13;&#10;l8q57nHtWbdQDb8uPWtC4lyPzqnJIM4bp0rSMTGUjb+G+jW5la8dAzbuGI6V3E8bJb7QfavOvDvi&#13;&#10;xNEbypY8qzcP6V6LoOo2uu6etxCwZWX1pTiEZRtoYGogKSf51g31tuB2rnb+tdhrekNu3RJ8vesW&#13;&#10;TTvm+bv1qUVzXON1HT55AQw+vy1lzeHyo3Yyen+fzr0FtDSU5KU2Xw6pjx5X5HpWqqNGcocx5wNB&#13;&#10;Xdgw89fu04aKqfNjAXjnvXfJ4cwTth/NaiuvDWVwY+f4a09oYypnAHSTuAAxluOKvabpccRUsvzN&#13;&#10;3rrJvCaw2xmMe3C8L+FYp/dT7Ch/DvVc3NoZ8nLqW9P2LyRgdqNRkQneBx/tUwFR0zjb3psgUjH+&#13;&#10;1SSLuU3iLtnGR0xUM9kJFJZc5960kWPLAn8fwpLiOMpuz3+9u61YtzlrzTvLLfIyn14/D/Gs9vDs&#13;&#10;ks/mKRt9M+3bFdJdW3muQVHX8KlihRe64P51rGUkc0oxl0OYfwTFcR+ZKSMd1zzXOat4ZW3uTBb2&#13;&#10;v7tV4A/u/wCRXp0yjytigen0rIvdGW+bYw79a1p1JR6mVSjCSPNdR8KxSqzQxjPzFgq8c1Y8N/C6&#13;&#10;fUrJbyVlRey7eg/z/kV3K+FrYqGbGP7nUf5xWtYxw2VqttEq8cZXv+FdDxNSMbI5/qVGc7yR5hqO&#13;&#10;i3WkP9mEit5Zx1Pb/P69qowaTJq92tvGo+Zup+n8/wDPNd54n0hbiCSZIvmX7p6+orN0XQ5LG686&#13;&#10;5TB6fdIxz/OtY1v3dzmlhf3luha8H/C3Trab7RqIWTui/wBa0PFmgaVYQYhtFDA5B7/561p2mpR2&#13;&#10;cSxgBcZ5ql4mvFvbUMq+mff0/lXN7SpKom2dXsqNOnypHC3JtLWPf9n+ZRuY7c/5/wDr1JpHinT5&#13;&#10;D5IuVZl49x/+rI/Onarpks0DICy9SGH6Y45rkX0HULS4aXYFyw+6P0z784yCR39T6EIxnHU8qpzU&#13;&#10;5aHo8WuQGMEyLk4P0FZ194zsbO4xE454U9m5xwe/fp2rl1i1RYmaH7jLk46H3z1xWLrFnrH2sYjk&#13;&#10;ZVlVs7hhF7n19D+XvRCjBy1M62IqRimkdZq/i2fU4WjkkO3OOvH+elcpdW1x9o3Ryru6/d6c5H60&#13;&#10;ttb6iECy27ZHB+Xp3x3xkfXGauRW9+Z1/c8dOBx9P8n0reMYw0Rm5Sqas9O/Zo+MGt+G/ET6R4q8&#13;&#10;TvPpv2fKLeTBtkmfuoSc4xnjJ5I6c19K6N4v0DxDZ/bNM1CORM43I2Rn0r4dW01CULEbfO7+LHTg&#13;&#10;/wD1vyPWtjw1rXi7QLXybDVLqEMwOyOY4+o9Pz/OvKxWWxxE+eLs/wAD08DnFTDRVOcXJd+p9sgp&#13;&#10;KN0cgb/dppVwcba+XfDvxw+JuixqI9R+0KGGVusnI+vb8Qa6q0/ai8XWuBf6Cr4+9tc//WFeXUyv&#13;&#10;ERemp7dPOMJON3dfI93KcdKaVI615HpX7WOnSypHq/hy8hG7DSKocH06HI9wf8M+i6D8Q/CviWyW&#13;&#10;807Uo2DDP3xx659Px5rlqYatT+JHZSxWHr/BK5rEYOKTHOcUxb22lG9JQw/vdqGuYwM7l9uaxOgU&#13;&#10;h+4pCGJwKb9oycAijzSwyDQAMGHVqRgfWgu3c0w7mHWgB3J70fU00hycZpMSdjQA992Plamliv8A&#13;&#10;HRiTuDTCsnORQA8SuBgmjzpBxmo9sh4NGxxxmgCRpnHekFwwHJqIrIDxQVc9qAJDctTTct03VEwc&#13;&#10;nIphz1yaqwE5uyDk0hvzjAqBlcdaafMPapAt/bz0ppv+OTVU7yf50hDEYzVcoFtdQXHJpft6k/41&#13;&#10;QOc4/Ko2LKKOUVzT+3R9Aaet9GRjcKxz5zDqc00vMowTRyjNo3SD+MUfaV7PWL5kg4DHik+03IOd&#13;&#10;5qiTc85T0NBnjUZL1hf2ldAY/wDHqG1W4I6UA7G4J19aPP7YrBOqzLR/bcmOBTsSbnmhupo81B3r&#13;&#10;D/tZ2bk/8Bo/tRs8NT5QNr7QuMlqDcDrmsU6o2ODjilXUwDnfRygbH2kUn2kHiskaqAeKDqZPNCQ&#13;&#10;Gp54NIbgY61mf2kucjNDalHnB9KpAaDXG3jdQ0+OM1n/ANogng0G+ycmgC803bdTTJjqap/a8jOK&#13;&#10;Be7ue3r60AWvNI53U3zHzjrVY3JznFJ9qI4FAFjfIeh+tISRUH2zC49aa12MY3UAWCzdmpuT2NQ/&#13;&#10;agB+FH2rPTigCQsQeZOnamMw6Z/OmecpP6UnnDGR/wB9UCuPbI6H/wCtSK2BgmmGb1pvnBhQJsky&#13;&#10;Qdwbp196buYjk00zjpTRKxGP8igkd5pJxijzAV3KaazqPmzUfnY5NUA9nYNkU0tnnuKRpCDTWuMc&#13;&#10;EfrQA7fnIx+lIWwM470wykcZppm+XbijlAcRzg/lTcZ78U17gfeANNa6A4I+8OB6U0A4A9f5UZHr&#13;&#10;Ua3IYHIoNyCMlaYCg5GVFNZjgqP/AEGk+0oFyoP0zTDOM8CgmQrNhckU3PGWP1o+0g9B0ppmCjAH&#13;&#10;86CQZ+2aa2M/L1pPtIY9PrxSNKCMDsaABm3njFNLdqQyA5G3imjaRWgDww6YzSZzzSbs9F+XtR0G&#13;&#10;KAGk4HFNMuBtzinMcU0oT1pXE3YGkwce1DP2HHvScDk84oYDPI/CmMSVmA5OQKjZyTyKc6A84oZG&#13;&#10;I5oI1Gh8/Pu5bvjrSM5+YZpxhzznFBQqcEZoEMOehftQQynNOKMG+XvQyMeSKAI1ByfT/PNByDn8&#13;&#10;qfsKvmgxPnBHGMZ9KroAwAj5s0NuHV/mpyxEnhaBG6nI6UANzk5Apo68tUwhLH69qDA+c420AR9A&#13;&#10;GJ+7Rnd8xqQRgDkfr+NDqMelMCLbk5NIAcED6fzqUAFeDSlB64yv3TTMmrkeAFI3UDOcZqQRfX1I&#13;&#10;9acIBu3kE4PH19aAZHt56c8ZpxXv/wB81J5HO7PXpSmEY3E+9AyIYAxj86QKOvv+VSeSMc8f56UC&#13;&#10;EEYD0GY1V44/z708deB19qd5GQSM9elOEIHUU+bQqJH8p4/lRsBHJFSCMZxn2pTEO5pBIj4zkGlE&#13;&#10;Y6e1SCMLg5zQsRY5/Ggkbs3cY/Cgr2/WpCgTn/2akKc5B49aqIDFxnB/u4p3JY05V+b5v1oEYBxm&#13;&#10;qAaVGeTTlCj71OKAnnrQU3cf5FBmNOC3FOAz/wB9U7Zg9PypwG3qM0DsNA5yRS4NKeOuTSgZ5H4t&#13;&#10;2oEIFxwTQpGeDSrjfg0oAGc//qq0SIA6nvSgEH5R9PegEZ4zT1BxgHtj9aYRExnr2pQCTjNDbFbI&#13;&#10;H1pNwzkGgm4oVRx7Y+n+c0qjjJ54+7QG9qUMmKqIXuJ7574oGd3TvQZMDGOnWk3cZ3fSqAevHOaB&#13;&#10;600y8ZBxj070BjjjHXvQQgwd/G7/AIFTsAjLU0yKfmJwpo38Yzk0CAcN9DRgdSaaGJAx60Z+XihA&#13;&#10;BGHwDQMAcH2ozjkmjpgnrWgMdjK/MKGx39O1NU5G7t1pwOOMUEsFI79/elVuOvSmbh2FAKhTigTJ&#13;&#10;HbNAYfKA3cU0uS2SvFJkE7hwf5UCFx6n2pwI7dRwaj8zPUY9qQSKOcVXKK5LLnjFN3kLgVGXD8f0&#13;&#10;p23AyKdguOYkjJH8VJuAckfr2pGOAMU0MA3J+lPlIlIkJ2vg8mgNyCD+lR5UkHP/AI7Sl8sEP8qO&#13;&#10;UOYlLDHX9KbJIf8APams+4Dj/gVI7fNn3qkglIeGA4JNNLgfKT1NN3pnHr+tRyP82Af4v4aozlIk&#13;&#10;8zA3Yz2+lIJAU5/9BqHe2OrfyxSiRgDgfj/WgEyR2G3I59/WmtIzDbn2pobIwVb9KGYHigBytyVL&#13;&#10;+hzjp/8AWppJCgEY5/KmluG+brTSxxg5Hb71VYmQ4N+73Dp6ZFG454PO3P0FR7gF4/ChZuN2d3Wq&#13;&#10;C4524zkjHOB6U056ckgdfzP+fpRnBxlhSMRjOfm70EyAgcO30pFkCjJ/iPtxTG+9+7fHH5U1WA43&#13;&#10;H86q2hLuPYluOg6dajaT2UHHeh3yGOee3t1FNf513CPO5cU0S3oNMgzjfn1oLEoDuBwKY5aN8hfU&#13;&#10;9+maVF45PO3I47f5/nVW0uTqOYgtyM+vao920N0+n+fepHQIRknsSG71GysB1OT3xVInYFfO4oNw&#13;&#10;9PTn6+36VGWKMRn3/nQWUd2+UfnTWb95tz68A80wuAbJxnt/MUzcyn5M7Tyef8/5FO27Rg/L60ki&#13;&#10;ptyX4PT8vX60EyRFubdk/L2pZHBJJb0oOAcBSM59PWghQfulV/Kq90hDdw6v6dR/n/OKGYt/wL2/&#13;&#10;z7U2ThsFuF5Oaa2Hch2+UN/dBqhkbSfNjOP9n9ccfX0/pTd2xsE9DQzM0pj25Xdn61FJlpMEfLjH&#13;&#10;XH61UTIcX+6Rz83b+YqNN+csejY/+tStiQ7s/X8h/hQhxuBZsqecH3/pVE3Gk/JkEHa393qeP5/y&#13;&#10;701izHCt8pyRg0/BCcLxnkelI6Dcw2f8Bbt+VUhMaGUJuZvu9+/+ev500MobIK4/2eOeaGD4xknt&#13;&#10;j6H/AD/noA7gWcNzxjn/AD2qibirlssNvSmPuJxlVZRj5u3+f896kJ2ncwxnjr+tQOE3ctt/4Dnt&#13;&#10;/ntQEn7o/cV5UdF/i6/5zTQQ5GX+X3pzjadiA7ewyePzoxuGVHHbnkfpQLUaW+bCgDtwOnt+tRqg&#13;&#10;25bcpP3fT/P+eakwAoP3ePx/z1/zxTcEMpLbj/F1/nVxJsMKgknPP933pfLIKgj3U+tIQc4jTPbL&#13;&#10;GnhI9u9/u44+Xr6fpTEtSHcoG4DjqSFznuMUgB4I9Pz/AM/571JKpzy3p82Ov60j5PysehHWqiYy&#13;&#10;VtBGVlT5ePlwBt/z/jT0BUFjn+YH+f0oRcISSVPVTzn9aFDbsbT93jb/AD/D/PoJNIIDgvzjggfe&#13;&#10;6e9RzqAxy3581Kw2knoB14xn6/57U2RFX5FQ7dvyn0/z/k1URy10IFU7d4H4+3NOL8Z6Hj2oeIjj&#13;&#10;K7hgFcdDg/56fnTWVlXcPT5fl9Pw9q0SuZMczbmwnQ/5/nTWBzt/ipxK7goP6deccUpClWzF8vXn&#13;&#10;/P4/hR8IEbOUbOdpx129f888U10YLvLZXrkcf56U/b5SbWY5/LP4f55FBAxjHzfw8gAH/IqiLDNg&#13;&#10;3/KvI9QOPX/PvSdCo3fLuPQe/wDjUkifw46nvxgcClVDvOXPcknnGT/LNA3ERIgqhiv3vb/PrS9W&#13;&#10;xhgc/wCf8/y7qrBWCY+v5/SmqhaLJRm2/e3ED+n+cUCEYbW8wHau4H7vFJhSyhCvUY29RTgQSQfl&#13;&#10;465H9PahT8+GRgf72R/nigmxGmTja3Rui46f/WwaduK4KjHOKc7DO3/a7g+n+f8APIUAuMt3zyew&#13;&#10;/wA/Sq2Mhi5bdyx9y3X8vanIFPzYKspGcetKFXqD82c/e/HNJEjBAWX25/wovoNJjowNqHA2qfqM&#13;&#10;f5/zzRhsbtuB1YZ689KeTuCsiclv8/4frzQmQA+G3H7pz056f54qTUYwKDK46YyO/H/6/wD69Qy7&#13;&#10;0OSi7s9cHrx+FWJFDDbu/hz97n/P51GEYKd6/NtyV6Y/Dv3/AKYq0+5lKLGiPLBGHzDPU9O3+FNk&#13;&#10;wo3D/wDXUxVI1AV/++T/APW56frTCMfMBztyu/Hpwf61auJ7ChVbG4c4Heg7TwrYznn/AD+NLGWK&#13;&#10;rx6ED/PtmnxlG3bj6fMGwBx/n6GpEQbMLkFccgrg9PrTwMNuLfdbnjvn9KkKKSWPv1UZ469/enYj&#13;&#10;jVcMfmH3t3/1v8470CsNVfmOFbhefl/X8s0x4lx5pHzAfN/n6/rU4X5gAvb8/wAP15//AFtGfKyp&#13;&#10;+bqpOP8AP/66DTlK00canl8qGwvv7/5/pTlBIBkPqeF5p0+9sYOON3yrn1+lLEh2LtXbu9cHbVPY&#13;&#10;xt7w5k+67g8cfT2/PNR7WEZJfaecBv8AP61Mn+r8orxgjav1/wA/nTR8mQI8dt205H4/hUlOxCyi&#13;&#10;QqTydwJ46f5/OmuwDf55qwsKsDIVO3g849P896jKmTkR9sZU9KaJ1sQgbUznGe/r6UP8wwBnnAUH&#13;&#10;vUyDaeB95cLn1/zxTQqkh2j64b72P5fT9fahha6IVjYfIB3NRushGZAWH+7VqfYythGBI+b2/Cq8&#13;&#10;pwmwKeV/i/8A1U1czn7pXmhPmNIxb5s557dMflj8qRgjbTJLx/tE+3+f/wBVTsGfaMfebJDUgD+b&#13;&#10;sgVsbT8yL6fhVXM7Ho+kaVKJPOkbA67e1dNZQsq/pxWXpr7goB9vwratkYD/AAr42pJn6BRjyosx&#13;&#10;njBp3kjHT3+lJHG5P3uvFWBDhcZx71idHKROuV2iokh2S7gfrU0qCKMhGx/Ss2fU5IXYMehoXvDt&#13;&#10;y7m1Bddi3SrCyI/Q1yv9vPGSwP1+lWrXxCh5J5zjmj2cuglWjsa1/huTWFrIVlwfWrc2rIRndWbq&#13;&#10;F5G4A45NEYyCU4sw76wgm6pj2FZLeZaSsQ2V/nXQSKG4U8YrJ1GEGXLLgfxV1029mcdaOl0VU1He&#13;&#10;peJR/s57VmalqkoHLZ3cVPcFYHLD8/8APSqF3HufC/3s4/GuuEVucFVtxIFvS4wRgZ7c02R134JP&#13;&#10;+8RTtiq2VJwKjnljLZ9Ofy9TWxyeo03USMzOw4+97e386sRX64+Xkse3Uf5yKz5pFXczMFXoc+g6&#13;&#10;/wCTT4DsO35uDhef1xiq5TRVGtjXgu0mOQueeze3SpYJjEPlbvncvrWdG5Ufux04xu7YqxbyK4Uk&#13;&#10;DnkeprGUUaRqSZrw3uWwD+AzUr3BcYLZ49OtZqTY+6T+FWlmJ5Kt9SKwlFJnVGUhJ1V0Hy571Qu4&#13;&#10;Gzle36f5/Sr5eL77k7dvT2qFyjbW/L2pIUtTQ8LyzW8WIXPqvtXW6drDww7bqTpnnNcPa6gbQq4G&#13;&#10;eastrolUDPYnb61lUp8zOmnU5Iqx0uqeKZVBFvL9GGaqWnjbWIm3eYx7jj/69Yn9plmz/DtwBjr+&#13;&#10;NOW5UoGJ/wDHaj2cew/bTctGdfaeN72VCJpC3eobrxfdjo+flyu5q5kaj5KAj6HvVG61kSZ2/Llc&#13;&#10;Yz1rP2Mb7GqxEktWdavj9h8hznv7Uo8YPcDBj25/vVxEmqR54b5v73r/AJzU2n35e6jXzPvcDvUy&#13;&#10;oxsXGq5dTrLjU5JRw3as+d7mY5hRvoq1u6JocFxbrNcx9v61ppotoowsf0zXLzRidMactzkYLXXy&#13;&#10;wRC6r1Vc9Kv2uga653Gbbk/3uldNHbIvTtzikYMTgdKmUrm0aa7mesJt49t5KpIH3hUL3VrJ+7A9&#13;&#10;q1W02O4GTzUS+H4GwQnzdFNYm1pdA0i4ltx+4b3rQTVXbiT86htdMaJcD8Kf9gAP9az3Nocws1/u&#13;&#10;GVb2P1qjLdyRt9/NTPbeVwCfeqsyFRnd1NRY6OYeb4nq341Xu9QRQRu5HXnpUNxkZCsaz5mc8Mxo&#13;&#10;5eoc9iebUZjkKR1+U1WkvSV5x7bahfJffzUBQk961jTMOdlmS928B6SO8APyybff8KrYwcjNGzBB&#13;&#10;U+2c1XLYn2hqQatleR/30aU3yn5vmx3rLO4vgscZ6mpFyTgnnvS5A9oy5Jdjbzz1zzUbXa4DKaqs&#13;&#10;WxTSCORnP/6v6UuUXMSSOWOR1qCUFgQR749Kfu/hc/nSSbCSAwBPqKrlsTzXE03T5NTv47SAfePz&#13;&#10;e4716x4R0dNJsFhRf4a8+8CvBFqmHb5s/KGr02wuVxtFRPsVHYmltFl4ZazbvQ4nO8J/3zXRQQpN&#13;&#10;HvxTZIkUc1HKVzM5kaUw/gqRNKJ4Za1pTbqx4qrc3kUYwlHKHMVJtNt4o8sg+tZmoG1tRyy07WtY&#13;&#10;bZsD4459q47VdVuHLKJ24/WqitSZTsjX1bX7UQNGq59zXI3ktu0zO23/AHsc1Uvr+Uj5pCvOePX1&#13;&#10;rJutVeA7XkPvn/P+cV0U6epyyqaG1JfiEHaNw/2e1Qf2ws3Tvz26Vlw6lDJGybtwanJKoYEMDlvy&#13;&#10;FbRp9zN1Gay3vHB6f5x/nmk+2SMuC3T/AGsVSWQCP923So5Z9p25y35UcocxeF4MkOe/WgXO3pxV&#13;&#10;FGZuAzdKcXJ+UNn+98vajlJ1LLXzH5W6Z/OkE7uOvPr+VV2VjytSWsbFhxlqNgGz3Jg/1g+6aqza&#13;&#10;mEHzj0PAq5fwbk3kfLWLqEbKhII/75rSNpEyv0JbjXbdfmf5VYdarP4msY5MsVrJuy4VsL8vG3H5&#13;&#10;Vg3hnZmKHq33efT/AD7D2rojTUjiqVpROuk8ZadH8pYDdwD/AJz/AIU1vEmnOo3SfMwztP8An9K8&#13;&#10;/v8A7YAZo34zz2P+ePX/AOtWTUJQixyrtK5yxzgkZ4x+Pr/9fojQi9TleIlJ6noMmv6M52tLz128&#13;&#10;E/Tiq51vRVLuzgnGW54+lcSdRn/1YmO3qqsOB6cd/wDPTpUE95dsSFlZDvydp6jH8+vvxxwedFRX&#13;&#10;UidfrY7c63ojFnUqVH3W3dcD6VG2ueHD+7MUbNt4XaOmP8iuHlk1FDh5Gzzu55J9c/r15/m7dceW&#13;&#10;crkc9M9P5fmMkke9V7MxlWk+h10uuaFgMI4o8YHX9PxHpQ2saSHbftyM7lPHOT/hXGXckqlW83b2&#13;&#10;CbiMjjnr/TNZ9/fzQjZE3G35UDD047fgK0jR5jGVSR6KNX0mIbpdv3aeniDSV+QBc4JXc68jOfWv&#13;&#10;JF1mVUMT7m5P+rx83B5+nX/9VQ/8JRqSK0aTttO0buOfTnqPy7960+qvuYfWuU9kbxRpYTcX2jd8&#13;&#10;vzDn39+v0pp8YaUzrHgc+45rxdte1ESGM3Mn3srumB5x9O3Xr6+tKdbvEXi4x3bjj06/l/nrX1Xz&#13;&#10;J+vS6I9lbxPob/e25xu28f5zU1r4503T5t9q22QHB2tz/jivFxrl1v3faDIxwNrdT9ec4HHT61ZN&#13;&#10;3qQPljO3OE/dnJ6c/X6f/XqXhY7MuOOqK7R7vY/H7VtHAjtbrcGHKyNkdQP6/rVr/hpzxRKnlReR&#13;&#10;ub7qq3zH+X+f18V0bStV1ILJ5Mh5PmBWOB1z1GAOenv3rag8M3IKiRmxu+6o4P8AkVyywWFvqjrp&#13;&#10;5hjrJKbSPWtO/aR8TI+/9xMvQds/4duce9d54L+P1rrUyW2raebctgK27Kn+o/HrXjPhT4W63qye&#13;&#10;fZWTtu5ZQx5J/D1yc8/mM16d4P8Ag7qEKxrc2rQ4H3tvTn0+hx/SvMxlHBwi+XfyPbwOIzKU9bte&#13;&#10;Z7BaXMN7Cs0DqysMqVqby8VS0HS30qxjtWb7q1oKpPWvC5T6RbDMAnG2gp6U9hg0lSAwjnApME9q&#13;&#10;dwDn0pHxnigBBxSZHpS49KTeo71SVwEyNvTvTWOBzQ8hxUMt3HGOaFsA4njAFMYDqRVSfWlibYfr&#13;&#10;92s+71m6mysJZPetOUmUkjZaXnFMDj+I/Subl1HUY1z5zZ6rUX9u6k+d7EdvpRyke0SOnlnVeCwq&#13;&#10;F72EDmQVxd/dapPG2dSPqFGP61jSX2rQOSL5s+7YrSNK/UyniVHWx6S12hwQ1NW6Qj7/AL9eteZy&#13;&#10;eItdwqeazDb/AA1XfxNra5yZPcFtuf0qvYsx+uQ7HqwmXltwoba55NeVW/izX92Mk/Vv1rodB8W6&#13;&#10;xdYjmgdV/wCeh+79KmVGUS6eKhUdjsSyoeDUbTIR97FUvtl86fLD/wDWpsFrqEjfvV2+lZ8p03LT&#13;&#10;zp2GaaZxnjmnrpjkAZI+tWYdKDDLrTAo7mZckZ5/hqJt5b7vSttNPhzmnf2dATux09qVwMExSMch&#13;&#10;aHSY/wAH/wBatprOKMfKvemrbhjnb+lUBitHcdCvXjik2TqMMOfSt+KyhJ5T2p/9n2w/g/GlcDnQ&#13;&#10;02fut/3zSq8xPKnmugOk239ym/2XAP4ePpTAwxK54YU4zMOMVsHS4WOdv6Un9kwEbWT3oAyshTnH&#13;&#10;Wl8wjkrWoNKi70DS4l5FAGZ5rkY2mneYcZx3rSOmxKu5RigadGBjrQBmrIOaC/t+laH9mRnBUdKD&#13;&#10;pqMPegDPLD+KjaR0HNX/AOzY84HPv70f2eid6AKBDdx+lGw9lq+bCMHpnilFoq9qAM9YmbinC3JG&#13;&#10;ef8AGrwtlUYAoMeDtxQBRW1bdSC1bk/5NXzGo60m2M9DQS0UvsrdMUC1boP+BVcZo0GCaabm2LYW&#13;&#10;Zf8AvqnYehVNo2Mge3TrSGybGT+Gasm+tF4Mq/8AfVNN7a7ciVacSGV2sAD81NbTm6Z69Ksfb7ft&#13;&#10;Ov509Z43H+uU/jQwKX9nHGCfxpDpu3knmr5deu7IpvXhmHX1ouFjPfTH6Zpv9mluT+fpWg52n+tB&#13;&#10;24+9+NNMLGf/AGYQeFpr6a34HmtBse/TimO3amBQOm5OM0jace351fLDPGKaXzxmgCgbAg5IzSjT&#13;&#10;wfmIz+FWd27g0pcKPm7UEFL+ziOg+v0pf7NzxmrJkpHZh1NA7FU6eo+ZVposkxuParEkgXgn3pu5&#13;&#10;WHJoJIGtRnj170fZQRyKsfLjG6kP3eKpAVvswzxSNagcKO35VYDLnApoYHkVIFYwZPJ/nQbT1+lT&#13;&#10;sQWyKGYdA1VzAQm1AGD+lNNup6de9TOVHWmngfMaoCL7MvUnjpSG3G7JHXrUhcZ4P/1qGPNAiP7P&#13;&#10;jgLQYl7CnOSW+VvSml8DcRQSw2J6UbF4JX3o3AfKTxTC+MDPA4+tAhREgGPwp3lpjB+tRg5OOaXf&#13;&#10;gY/nQAoVFb+vWlI5pO/B5zQDzg/SqSAGjUnOOKgkj3jnNTggEEmmuACAfp0oW4EJgB5DevWnGJSO&#13;&#10;vSpCcjb1puAetUTYb5SrwP8A9VSH7uMexpp3E8GlJyN2aCQYEA8e1KMEZz7Ub0AOT2ppIIyrfXgU&#13;&#10;AO2g5Y9aaq7RwBTkPq3v+FNLcY3557UCsSA84xz7UKwxlmqPeM4J9lpVYHkjrQSP78j5jSjBO00w&#13;&#10;EUAjdy1CEP3sO3t0pVbHftUfmZHt/OjJJ4NU9wJS3yDH4n0o3LnI60zoN38qBu6Y696oLji205P6&#13;&#10;UqsWGR+XpTAwxnB9uOtAYLwRQRckySOaARjI71GCB249accdyaBEgbuKd5mSB7VFvAOOlLkAZH+e&#13;&#10;tAEmTnNGSDkEfWowSOSfypwYgYxQA5QAOfzpwOBz/KoVfOMk4p24svHp+daGZIOu4NjijzABz+FR&#13;&#10;qxHQ01izfdP5/SmtwuSNLjnb9OO1Ac7ufp9ajyc4pwbkD/Gm+xmPZjn8O1KHORj+VRsxA27vr70B&#13;&#10;xu47frzTiV5Ehc5wKaxGNme/9abu7kH2pvJOc0wkyTrzu+tG7NRuzfezx/OnA4XcT+lBm7km8dWP&#13;&#10;+cUFgG4NR5B5PWnbiRnLflQUSFlY5Bpo5pu7HOfce9AduAW9qAHFxnGKReuN3WmeZg5NG8dm5xz7&#13;&#10;VaJZJ5oAwp7ZNKTng1Ej44f8vSnbvVf/ANVHUEOJ/P2pdyj5cdKYCejfpRvHY0xMeMKcleew9KRi&#13;&#10;TwSBTQxxnPapADjawNAhrAng8D60nAO1fr9ac3Awp9hTMnPC9KdyLDt3GSfbFG4rxnvz7U6MZT3p&#13;&#10;GVscg+1PmHbQYcg7c0hO47TSsMdfxpNzZ6da0iZy3E3sGxj9KcrYP6DFJ8x+UDtSADIH6Uw5SRmI&#13;&#10;bar03c23lfy/lSHOclz1yaRmOPxx1qUNxBm7e1Rk/vNtOkyo+nvTSCzcVZEkDjoAaUvtPfBP9KQ5&#13;&#10;PJH+f5UjnJ6/Xb/n6UALlx9F/wAP/rUn3Thv59KTgckbev3etNAUErjqKaFcMHGaMEnFCxlh8/c/&#13;&#10;eNGQF4P3j0/nTuG4zOOVb9PelXKruIyx9KTeQPv/AHj/AHeKVWLduTVEDgpyAW//AF0xXdxx82KQ&#13;&#10;bnXg53DI4pV67FbHGRxQA3q6ghfpmkkGXyfy9fepAn8Od2f9nNO8huM/youOxXaJgcNuB/2hQsTy&#13;&#10;n7hPY1ej0tpU34yG49KvW+m29v8AMQdy9vSplU5QjSlIy/7FlmPK7eMfdHP6U6OyEZYN+ORya2JC&#13;&#10;oHyrx9Kz7jcwwdu3ocGojUlI09lGOxn3iLGxUY3e3PFU3kBOVyBnK8Vcnt58YA3Z+7j6f/qptto9&#13;&#10;xI+5+PmP3vT0reMoxOacZSloiiN5Hyjvj60qQsxxj2x/Tp61v2/h61t1VrjLfL+A/wA/0p1zawQn&#13;&#10;ZaQoB2z2pe2jeyKWHly3Zz/lOTg+v97rx/8AWps0DBto+76//qrY+x7pQTtWM8bSv+e9Pa2tI1A8&#13;&#10;td2c/dFP2lg9jIwjaPuBxjtu/SpxpU/ljfEy8Y+77Vt2ccEP7xolX5u3/wBfvRfXKj7gX2wvSpdZ&#13;&#10;7I0jh4xjdmBc2nlHKdfp05qpPCBuMirtXnuSP8/0rSv51Ztq/ex16f5696pyB34dcjg1tCTOepGx&#13;&#10;TYOZSVztLY/Sg2EtxJtjH8PpW9oXg691mRDIhRFP329Of1rorzQbPRdNaG3UMf4pG6mpliIxlZBT&#13;&#10;wsqmr2PPHtFjl2OnI4Kk4x/npSIm5iAWb+v+RWhfRh7x5OnzY27sVEXjibLAtjPzd/8APP8A+qto&#13;&#10;zbRj7PlZXW3buOd2ee9MkhUOvfd0wO1T+esshjXAUct2/wAikEEk5CqvzMMfnVc3cOS60KLBweV7&#13;&#10;/KO/+f60KD8wxngjbnr7fStaPRN7EksvzdOePb9T+tWI/DRkK+ZIQvR1/wD1fjT9vT6siOHqN7HP&#13;&#10;yDCqxjX72cn/AD70yYbApkHy9uT/AEroIvCstxNtlZQufmbOPT8+n61aPhGEjy48bcZG7r6fjS+s&#13;&#10;U11K+p1pHLbFzsCAnpwOP5f0pyxHsOnG3+tbU/hdLaTzN/ygg+Wyg/h9azrm1khXdIM5X5do/HFa&#13;&#10;RqxnsRUo1KfxIrH5TyPX8DULjD4IHPT2PXNTjlT/AHj+QH9RmpbO2edhu2se4k+uP8/StObl1MeX&#13;&#10;mKZCllbft/vZ61L5GVGxvbb6/wCetbNtpEBBdzy3y7Q2PftVqz0a3RFYu2Fx2yCfXr7VjLERibU8&#13;&#10;NJnM3lnPGVJHXpxj0z+tS2Xh/U7siWGFgpGVbsR0/wA/jXUjSrCU7pYlP97Jq0ZrexG/asYxuCgf&#13;&#10;41m8ZK1orU2jgY815PQ5+DwldylRIdqtz3GB3/pUh0EWit57kqp+ZfX9f8+9XNV8SrboIIyF38Lu&#13;&#10;4xlevHvj2rn73xDcTyM0gwzc+g57Y/A989PSqp+3q6sVSWFoaLcjviBK3kDouf8A69V3VmOecdT9&#13;&#10;P8/lTS7y/OCxbblTg/56U5c+WGHHH93/AD/kV2RVkea5qUhpSRk255/vdif8/wCeKaxzHnbnp8v9&#13;&#10;KlCByV/vH+Lof61b+wAqrlWYKpHI4PfFX7RRFGLkUCBt3Bj8wyfcUrqWOeobpx0q5PBsbBX3XcRn&#13;&#10;Oev8vxqGbliCM4XhTx+HNLmvqVKPKVmClt4yc4/A0jlBtBPG7BXFSGMhVyS3UM3+T65qGSN1TBAG&#13;&#10;D91iNp/DGK0Ri3ygB/EF/iOG559vrTyu52B+nHfnrn8/rUUhJKg/3sbWP6VIkahjNv37hk8cgfnV&#13;&#10;CUriEFvmAH3sBfxFIN6/OueDnP8A9fNOdDhthBbPyt2/zxTZiuWAPPI5H6f5/wD1hnJgoOcs2B1/&#13;&#10;E0P5ikb2z7jt/Km7yzcMPvZ2/exxxz35/OkeRRuKN/FigTlZCSv8gAVeTj9f89v/AK80fz8oc/N1&#13;&#10;C9P09KhkUjbuYY3Y54x/kcf0qWPDtgL1YDr/AJ6fliq6GaleQ4RN94euQV6Y656/WlX5PlGfp+n+&#13;&#10;f5VJGG3ZC9ecelNcLtBJ6NnoP8nj8qk2GhB8rMvbI4/zzxTlfePvHng/NQVCsdoHP+J/zjr/AFjQ&#13;&#10;tFhs88fh/n/61Uok81mSFVA2b856+h5P+FMCKwYc/wC6Mn/P+fSnpKzLvViuOdvGT/nio8ZfYCM/&#13;&#10;3eD+PP8AL+VHKE3sG0P0b+Ltnj/P5U3AKhSOgJC7utSH5SEXd1OCRkY/yKGEqcrxlh824/5xg/oe&#13;&#10;ve0ZjWJIUK205zu705EaNhs+bd/D7+n69qVUBizLISu35s8Z59qRk8r5wNoLdR/n2pAORVB7li2e&#13;&#10;mM/h+PSpFUh12nk/e/znmoUUqwk6gt6fr+VTQsAdrkZY4Y/ln/PtQKMtQEIA3d+OO1I6Kkew9eQf&#13;&#10;m9eP6mnRqNmAfmB3ew4/z7/lTHWTzAmFb+7x3/lQXzEJTbk/wlc4x7k+vufr096kjUFcRybdxxzn&#13;&#10;tQABH5q84+7njvyf/r+9Otndh5cfzZ+8G/yP8ihsyv7woVAyrHn5eRnrn/8AVSKq4wJOOSv5d6mE&#13;&#10;Y2bmJPGee/P/AOrmomWU/vFb7ud3sfXkfSpuOTGOFcbQd21vvevvTQI8qyHLbc98df8AGm5Lrye3&#13;&#10;rx6f5+n40GRT8owWCn19On+fWqJ5ghYPnBb7o/Lnj8v8mhkjxkt14/L0psKMEVI2x1+6P88/5xTm&#13;&#10;Kkqg2tkfN0w3OPfP+fpQEZEbuNu+NlP5cdvw/Cq1w8ZC5yvT8D+P+frVm4ZpG2MfUfNyD6f5xVf5&#13;&#10;nbJYgjjP5VS7mVZ62AIvlnA5br379f8A61BIkXbFJhg33uD/AD/CnSIPK2sQvcAAEfX2/wAmglcL&#13;&#10;vRmzz6f1/wA/zkpHsGkaYqYLH+GtuC3UHGe3NPjtChwoH+RViKH1r4mU3I/R40+UILZAc7anW1Lj&#13;&#10;P5U+CPJxirSqAOP5VLNkjKvbZih4NcvrkTh2UE5649K7W6jDDIrn9ftY2jZmA9aqnL3jOpH3TkGM&#13;&#10;y8MWGG49aiN3JEV2v0z0H6VcukAzgFvWqEwJc5c9cfhXZHVHnyHyatIxySfTr1pI9QZvkZyQTnj8&#13;&#10;6gdMD7tNClVOZOf4fatLKxj73MaUd0pXcx9s1T1F1ZsbT83pTTIdvH51VuZcp/DxSjE0lL3SnfLs&#13;&#10;BKc56VmzTBflIx835cf/AK6v3j78jd1/z/n6VnXQyTgZ/Pn/AArrpnDUe5FM2Cy57jHHrx/UVVZ2&#13;&#10;YZ8zH97nGfem3N027y8n6f5+lMaVQmBycHqen/1q3jE45Su2RLIwdhv6feb6Y5/z69aswllQBRu9&#13;&#10;9vbtx0/xxmqNw0edzBV2sBtIzzxz+o/xqa3lAwWH+7/P+f8AnpV9CY/EXictsb8evPPrU8Eu4Dv+&#13;&#10;FUmuA3LcckYx19P5/pRDcqx5Pyhv73pms+U0UuWRrLMF2uW+Xk7c9f8AOKcLnaNi/wAJznd1/wA/&#13;&#10;r+NUYZ9q4B/QUJMvG4+o5/z/AJ/GsuW50e07Gh55OCTjHBHcf/XpsruB976D/P8Aniq0dyD90ceq&#13;&#10;/WnSTxbCG4/zzUW1LUild6lKj7UOf901HBq7gqmfpj/CnXEKlzIyZbv7/wD16gJUDeMf7NPlRClL&#13;&#10;m3NO31DJVm6gdl96vLenHyk+mPQf/qrn1mkOWTPtt/z/AJzVu1unAwz55P3W4FZSpm8ZdzSmuM8h&#13;&#10;u/txUDvvLNnOf04pgLvwB/TnNLsdmZWVeeDu7ismdKV9SAxl3wwH09f8+la2iQb542+78wxz09qg&#13;&#10;tdOkuJNpXqfm6c11Xh3TIICrSj7vpWNSSsbUYnWaP8tqFBq+Mlen41m2d7HHhO3Sr7XsYj+X8686&#13;&#10;fxHqRkrAUY00Ie9Ne8XPT8ajN2W9hU2KuixFcDHP61Isq43flWeJmBz6DPHegXZA2lvxb+dRymim&#13;&#10;jUWZWQAnmgybeOeaow3IIxn/AOtViOXcmDxWbVjohJMJiOtUp+flAq0zbjuP5VBKoz1pGlyjcxZ5&#13;&#10;UVnzRZyV9T+FassTE/KKge1JODj8a0jExlIyvJznP05qJocnhc/XvWo1htGMY+tNayZwQf5VpYzc&#13;&#10;jLaN8U3yy3LH/wCvWi1oMbSPyqKS1yMqW/xoJuUghOMLjj9M0m0E4b+9irbWzA4NMaAdM96AK4O0&#13;&#10;Z9aMlF2g8Cp2tmHTpUQiC8Adf1oAjZSRjn735GowmSAB7VYEZHB7/dxTorMueOuPlzQBY0Gxkuby&#13;&#10;PywfkbdxxXp2nQHylyee9cj4XsFtEEkn3v8AarphqaQphT+NYy1ZUdEdELhYLYD9Ky7vUpCWAesy&#13;&#10;fXpScKOKi+3O3J9O9KwBeazIjlWY+vtVVtR8w5Y4qvqLGR8g9O351RJfkE00ih2ryB+N2c/rXPah&#13;&#10;CCeuD61q3ZB6kVm3vJyT0q4xM5GDe2+I849T+n/66xb+ESNgr937reldDfkAbAf/AK1ZF3GCd5Va&#13;&#10;3j7pzmCsT28xO7npu/GrlvdYX52+79eeKmvbdShG7/6wzVLAiGBz7evT/P5VtGVzOyRp295GIt3v&#13;&#10;3IoaVHfk8+mTWarnpk+/PtU0UzlM7f8AD9aLE8xfDqBhvpyf5Uom7Bvx/rVeN329dv8ASnpIVPLM&#13;&#10;39aSVyXItx8jJb/63+frViB0ROBnjmqMcq7cFzz2/wA96hm1lUTPVupG7gUuXmK5orc0r6dPL2uQ&#13;&#10;e/JFYupyBwyg/wC7Ve41uWVdqBhzxj0zVeF5JI/mHf8ALgc1pGnYzdTm0RUulUysEOB23dqoS2Sy&#13;&#10;yfMAf9lv8K2ntmlZmAIyv97NOj0vL5JyOh61tGSic86fMzltX0z5QqDG4dG+YDtj8s1gTWe2doNv&#13;&#10;G0bW49P07Y98Yr0i50NfJ3PAu1l6Y6+/sf8AP153U9JjjbCgMvYMMgD/AD+NdFKt0OWvh5R945jy&#13;&#10;CGJjf5edrbt38sH+XGMUq2oZVZh8vzEquSTx14P4Y6cde1aE9iGGWHLNjt34z68/j3p0Ngr/ADY3&#13;&#10;H+LK9+/+fqOldEWcvLJmatrmXJPyqvTzPr/n8cnqamuYjFF5hQYZfbgenvyf1PXJrVGn+UqkDd7b&#13;&#10;s1X1V1itnZo1O1slvbH/AOvvRzXehXJyrU5zUicbY1I27ThunX39f0rDvEdwCR8o9cAkkDg8fl7H&#13;&#10;89K5lCybshgrAjb07c57f/XP0qs8bKm8kcrgbeBx9Dz9fX3rricM3qYksEcXzA/xAfN6c/8A1u/P&#13;&#10;86Lq23blmDMdq9CTxx9R/P07bF+h/wBYidSSOevB/r/noaz49m9pjBl2ALSepPr0/LsCMcV0x1OC&#13;&#10;p8Viqyss/BywZe+APmGT7jH8l9zTvJkUbvL6dmXjp7/rzUjBv+W25lxt+YDnjP45/GpIAxXYu/r/&#13;&#10;AKwnJ9M89fX27DiqI6nReE/Bd9rR+3JbSsvnbfljLZPXHHr164ODycEDpJvBWoW91b2EOnTNI2BG&#13;&#10;PLJ+p5x07ZAx36YH0h+yh4I8L/8ACrreBrVZGkJkk3Kc7u455A9s44x2r0yLwR4P0998WkQ5xjlK&#13;&#10;+dr5ty1pR5dj6rC5DKpQjPmSurnjPwq+EUV54ehL6fjC5DSptPJz+HWuiX9n6wacTMdnfcDmvU/O&#13;&#10;0+BPJgKL6KvaonG9SVbtnPrXj1MVWlJu9rn0FHLcPGmoyV7GN4Z8KaX4dtVs7SFfl6MBitdYkA2q&#13;&#10;BWLqV3PBIfKfHP4VRPiHU4G3Bwwz6Vg+aTud0eWnFI6k5XnNAZj0Nc0fE2oyrt2f8CzUUXii6tLj&#13;&#10;fMOOOtR7Nh7SJ1WGak2nPSm6VqlpqUKyRzLux0Bq2yhRnNZmhWKHOcfhTWQ4+7VrAJ5FIQg4xQBU&#13;&#10;2sOtNaNh1HFWzIg4IpjyQsODmgDPmlji5c+3NV2urNj/AK1f++qtXsEUwEWPlJ5qjPo+mp8zRnce&#13;&#10;c5poWpItpb3HCYakbRVHIQc+1RwzWti25X43etLdeL7S3Xk5NPyRN49Rknh1JPvfxcVBJ4St8dGq&#13;&#10;GT4gLni1ODU0HjyzkXbNCyn/AHaq0rEc1G5Xl8C2jkszuPmz96oW+HWn9S5685JrQk8XWMiExTL/&#13;&#10;AMC4/GqEniVS4PnU/eJlGkKnw/0qM/d/SrkXg7Ro1+a1U+5FV4fEkEkO83aj+981RN4gi3A/2gvo&#13;&#10;Pmo94OWmtkizc+BtOn/1MCof9zrRbeFFtGzwy4xt29Kjg17J5vM1aGotIPlvkwRwA1HvbFJU90ix&#13;&#10;Dp7L1XgdqnWyA4C1SivrhXzHcqfTJqf+1LgHkA/Q0rGl42LItsLQI8cBqpy6pNGmQtU5vEWoRHCQ&#13;&#10;n65otciUoo2gpz0o4Bx0rnZfFOqE/LbDk1QuvEurscorL7U+Ql1Io64hTxn3pNqdzXGw+LNYj+d+&#13;&#10;e3Pao5fFmou+WLDnnk0+SRHt6Z26gdvzpQB3auNg8d3irsa1Ztv8QGKkl8dSsVVbZl+vAo5JFe2p&#13;&#10;9zsN6DjNNaROxrjT4u1B/wDl3Oeg3cVXl17V5RuQlff1p+zYOtE7oSp2IzSO421xVn4h1G3kLzfM&#13;&#10;uMtmtqy8S21wmXBU8cHtScWhxqRkbW5c4z+lBeMcZrLuNfsouDMo9s1Tl8WWMRz9q/ClysfNFbm/&#13;&#10;vzwRSEgDmsBfGung/wCsJ7dKnHjHSAu55z9PSnyy7B7SHc2AT1zRn1NYj+N9Hwdkzf8AfNQT+O9P&#13;&#10;RcREn/eo5JPoT7Sn3OgL4PXFGRjJNcv/AMJ/aH5Tgnsc9Kd/wn1ow2iFqfs5C9tS7nSFgnFNMi54&#13;&#10;auXb4gwsOLY468mgeO4W5+z4Oect/gKPZy7B7al3OlaX+KmM+4YBrnf+E6gI/wBQ3/AaZ/wnsDtt&#13;&#10;Fo34tR7OQvb0l1N6aSTbhf8A9VZd/b6tKzGK4ZfpVYeNbY/8sWyOnzCobjxZG7YXK/7INVGMl0Jl&#13;&#10;WpyW5DfaV4juMr/aEnX+9jH61Rfwxry/cv2J/wBpjVp/FkxBYBTxx61E/i7UEBSPbj2FXyyOdyo9&#13;&#10;Wyo3hnxVjcCzc/3zVWbQfGqfMJzn+7v6+1aL+NL6MkY+ncemKifx1qR5Ma8dWq48/Yzl9X7szhpX&#13;&#10;jNDl5m/F+vt0FKLTxhCcfbZF9w3Wrh8Y3Tkhpl59f61C3iWZxnzQv41fvdif3fRsrSa74rsm2Pfy&#13;&#10;f8CAPtTrbxv4piOC28n+ErjFJLrdvIN8xB/GoTrloo2hB82ePSmo+RMqko7SNaz8f6wp8y5jVl7D&#13;&#10;bzWtY+OYbg7ZV2/7v1/nXGyavaycZ5K/nTP7XtF+Y4G30PTml7KMug44qpDd3PRY/EVq65V/50f2&#13;&#10;1bjJLdP0rzs+IYFYL5u1vxpJPFSjkSe+RnGRU+xua/XV1PRRrNmRuEv4VIt7G/zCQMPUV5g/itC2&#13;&#10;TJlsHPy0sPi64t3P2eULtP6+tP6vIFjY9T1ASDqD9Aaa0vOGNcPZ/EKUHbcIvuynn8KsN45YnKTh&#13;&#10;c/w9fwzUewqG0cTR5bpnXBuMB6TcCCSfzrk/+E7k+7IV75C0HxqQud2dv+z1NL2NQmWKo9zqWYqu&#13;&#10;A30pm8KPmfAHrXJ/8JcxfcVzn0o/4Sct8iSkmq9nJdCfrVJ7M6OfVbeEkE7mI446f4VTn8VJGdgX&#13;&#10;nsPWuffVBLhmPzemahN0oXcpH8vSmqa6kvEdjek8XIRvC9RnHrUf/CYA9PrxWKXibqPahxGMbkz9&#13;&#10;RT9nEz9vPuaknjhkHEOe25RioG8cux4A9yD9fasxoofut0K4wO4o+wwKVQtgYxw3X2p8sehn9YrX&#13;&#10;0ZoN4/lUbXVf94/z61LB4281cvFtHfavX6f/AK6oDTdLb5mbDE87e1ILDTVG2AEf7Td6fLGxXtMR&#13;&#10;u2dBb+I7GcYWTv35zU41q0z8r/j61zsUMKspjbPb5f8AP0/Kr9utsAu6M9eDWfKbwqTluan9oREb&#13;&#10;1yfw6UjXxXgqf8arwvEqbckdqkEyMfu/r0qDUd9vVv4T/s04XI4PTjP0qEyjO0J97/OKjknKDZjr&#13;&#10;TsF7FtpccA+1L54xknb61my3suDsHbFQyTzsPmlPHoavlM3USNgTxg/MR8vvTWvYI+XlxxWHJJMP&#13;&#10;lMlV5/NZMg/p3quUz9t5HQPqtog+aX/vnmo31y1UAhs5Nc1LDLt4P/At1QSWsqq0YLc8d6fLEl1p&#13;&#10;HUNrlsV3CTH+9TZNetgPME235f8AP/6q5Z7G5kODkbW6fhTBpMzKQZ8DGN3+frV+ziZ+2qHSS+J4&#13;&#10;87Fbd/tL0o/tyXqoJ/Osew0qGCRVY9OBn0rZhW3G1Coz/wDXpOMUEZVJ7sVdXnfOY2XuPl7UyXU9&#13;&#10;QUA+Ww9vTpV+OOKL8e3rTldF2jaOtRc1cZW3KKaheZ+VT77enX/Cpor7UCcSJ8vRTirZZCOF/wB2&#13;&#10;kOSfl4oCz7kaTXMhwwx/e96mjJIOTTVBXtnvtp8eQMk7V6/WhjW45W7nGe1LxjBJ/OkORwBxShSR&#13;&#10;z09qIlNCl/U/71KHGeaawwcBaOCQWxxxxVEjtwzgHrRuI5pu3bw3bmncbvvdqBW1uKWAG7mhg/8A&#13;&#10;CvtSKGzkE/lTgoAAIoJaHKTySepoJK8dPrSBT1G734q1Bo99cp5qw7YzzubvQOMZS2KysQeAcf5F&#13;&#10;OyQNxFSS2PkjypW71Gw2cKvSgHFoFOTjn3oZucA96YXyc8UjsO9aEsk3HGd3txzSBtvBPJ9KZv7p&#13;&#10;+HNHmKOM8+9BMiWNiRuajevB9qi3qRndzS7wRx9Tz0oJHjDHH9OlIZNq8dOn0phb0P0pNwA3A9aZ&#13;&#10;EiXd8rED3NAJyMZ5qNWCjA/GnrtPP5iqQ4jwxJ69qN+AQG6NTSQG+Un601mKnjtzTGPDNk7jilGD&#13;&#10;8vPvx0qPzgMsvJ3fnQsmBuPaghbkp67iffn+VKXBXk45qEzKCM+v50nndBn33etAOxKXI4Zmo34X&#13;&#10;r+FQhjnGOvtR5u45/nVxJUiQkKAVzx3pC3zcH8aiWTA2k57elKCG/qaZLZKCQCN3+fWpAx+5jpUE&#13;&#10;Ujbc/pUgkUkqeuP8mgB4Y5wtHyjLEn8KhEjA8L27d6PMccfnxTsTzInV+epp7SKT15qujgDc3T+6&#13;&#10;KcjMF+UfN9etPlYKVycuSOD8386QPxjH41CZD0/yKC0mN2KOUJSsWFlyCyv0/Km/amAYfNVdZmxw&#13;&#10;3HvUmN2cAcfd96OUnmuNN2SvKdTQlwCc7fwqNoyflZP0p2cjcn04NUQPWUKcMfm/h96Xen3g4Oee&#13;&#10;D+lVZGDL8zcDnrjH+cUonOVKyevetLDjLUnZ/lJ6+34UGVWGdvGeNq9P1qESDdjd/wDXpvn4bpzu&#13;&#10;oDmLEjJlVH8Xb14zSKMyYA6iq4uTjp9OMg80sd0wbeo4HX2p2Znze8WvKzwv4infZl27yT+lVftJ&#13;&#10;A+UY9Mn3qRr/AMzjjjp7VPvXNOaJM9usYwj87Qfm4waiECrzn730qKXUW2sBJyem3+dNN4XQhTxn&#13;&#10;BVu1NJmcpQ6ExIDfpj1qGRh3J2+9RyXDvzjGOn+NRmZNwLN/h3/wqlEnm7EjSgH5l7/iOPpT0jZg&#13;&#10;MemagDjoq46H+f8AhUkE0UpyT9TVAPjBc8H8SKlW2bO0fTnv/n+tSQPaoTulX1X3q0Lq2XIBz3/+&#13;&#10;vUylLoXFIqx2krEYU59d3Q1dttMLkvK3/AaaL+AALuH1p41CPcwV+tZSlI0jylxbeJcKg/D8KcIQ&#13;&#10;Bjv9OlUTqWQCWPruxTX1naGIDcd+ajlkbRlEnnTBK44zj6VUkChN7Y/GmzaoD97Pqx9OKqveqhIc&#13;&#10;556NVRizKUolk4Az83rn1pkd5BEioHCheevT/wCvVM3aGRgV+XAPXrVDUbxkUZmBxg+3+eK1UObQ&#13;&#10;ynU5Y3Nl9ZiHzEkjbnb61C2qKwzFhv8AdIGK5t5mc58w/Nz3GT6+9R+eTHlnP+H1rWOGS6nN9cl1&#13;&#10;R0EmqvjaDgdv8KjfVAq8cd/m4yO9YplZgM/w+n4jFO/0iZRFg/L0+U/nmq9ikP28jSbVh0Eh+93b&#13;&#10;j/P+NN/tDdnNwWwrH8hSWenCSFTKzYxyN3f1x6f55qxFZ2iSbgF9Pp+Hao5YovmqNaiW9reX/wDq&#13;&#10;k46cdh6f59RW5o3hWJT5t0dxXB+nsah0+9tbfaibenHT8qvprqY2pKvX+/WFSUtkdVKnT3ZuJPBb&#13;&#10;w4jG3aD2rN1WZLiJt5yvoRVC51+DqZ+enB6e9Zd/rtsn7ozKWbpt6/54rGMJXudMpwUdWVb+yiMr&#13;&#10;OG+bqqgc9f8APasm5il+YLzzjG70qW51RJ5mTzNq8buf/r/5HpUSOsj5abdg/l7fhXoU+aK1PKqu&#13;&#10;EpaMWxs5LibMgHzDhecdc1s2llFFwU3Yb/Hj+f0qjDNHAAS6/j2qY6gsWN0nvuZsZqZuUnoVTjGK&#13;&#10;L6mJXJHr270v2lOgbHv3rN+3tKzYmXb2+bmmtewA7lbdz61nyyNOaJpG+MOD5hxux9P0qvLrk0fz&#13;&#10;RjryOvPb0qlLcbhlZD9KqzztuYMFHp/n9KqNPm3FKty7Fu51V2faOSepP15rPv542CoHXOcn6dev&#13;&#10;401/3sfyu3uWWofsqRSFkb2zj3NdVOnGJxVKkpKxXZ9rbSfpjH51csJVAWMt6nk4I49P896q3MCo&#13;&#10;cgKzbSdq84H9KrzTvGyqPu7T8rNx7/56/pXU48yscan7OVzpI7yJMb2681YN9AsmTPhW6FX6/wCc&#13;&#10;muPXUJ1HmH+EgrhjzUn9t3axmNLhlyc//W5/zx+FYvCtm315RWqOou9btbOEs0w+982evXp7/wD6&#13;&#10;qx7nxPLcsuD97Kq23gAjr6H/AOtWDcXU10++QluAOOi4HQccU/ezx4Vti9W4OfQfX/P1ranhIQ16&#13;&#10;nPUzCpUlpoizLcsZGcFvmzx1yMdP5/8A16haWMS7sYIXHf8A+tUbMv3Is/d4C9hj/P5/k1ZPvMWO&#13;&#10;3n+Ln6fyrpjA4qlRt6lgOG4JVm7L/U+n69af56mRcKu3gAZ5P0/D6/pVTzT5agbm7cDtn8v8KXzh&#13;&#10;HtMR+6cDn/IpuJHtC6k/lMcgEYweOnOfw4qxDqiMdjKCu3727Oev+FY7zMWBxuAIOcDgk9uw/wA5&#13;&#10;xUiz7GyWOf8AZHUelS6fMio4iUXoas10Gdif/rA/TH+GfxxURnBPzo33fl56rn3qr/aEcku0yFs9&#13;&#10;CcYp0l35oGHPGeTjj/D+v4VKibe1Uuo0XQdtuG29c47Efy5qG7dANxVuuQT+Xp7/AM6jeRGc84+X&#13;&#10;jdz+Z9ajlH7xRj8G7/WtoxszlqTlylhSTyV2jHdepq5AqOMg7vdh0/z9OmKz7dyNzhd2O7HoPQ//&#13;&#10;AK6sWl1EeA3BbJO73PtRLQqlLuW5rWMJ8jANuADf/qqrMu9MpL9Vzkf5P+NPv7tMYhdj8uc7uuPp&#13;&#10;Wat0ihlK/Mu3cVyO3H5/l2pRUuUKlSKlYsqC4K5+U9P89+/15p6hRxnuP4h+f8/zqm947lmXgrkN&#13;&#10;uP4/n/nnpVgksudp69F7c9D+VXyswUtNCaYrHDyFbJGNrdf8+g/DtTogq4iROM/db8P/ANVVJZQi&#13;&#10;8Jj94Ovy8cewz/n0p8LbssGB+UH69v8AP0qrDjL3i8vl4wre/wAo4P8A9aiZkCfNu/vdeo/Ln/Pf&#13;&#10;AqvEkhGI3zuXov16VL/ZmpTzL9nhkdtxKIoznjofxqPd7mzcuXRDJCiuQrAt29j+PamFkPyHp14z&#13;&#10;kf5BrXtfAfiO6RZmtQiyKAu5sce44/8A1/kLR+HOrpxsViP7jHJPpz0/z9aj29FacxX1XFS15GYJ&#13;&#10;kKIWK7fmJbCjj9enSkiDkDejY/uspyP8PyrZvPBF/ZWrXUuFHRk/H8vSs9NJuw5i2MW/hG3pz9Ov&#13;&#10;51cakJbMmpSqxaUkQgiPaXHuv/1z/h7U7bKU+ZC3H8K8fn7/AOFTjTLx2I+zv6Z2n39vb0pI7G4k&#13;&#10;i3iHbnneEHI9Peq5ok8strDY9jjLf5/z+lRllKhUB4Gfl/z61J5THBKFQDk7v/relKUWchE2hSfk&#13;&#10;UnqP8P8AHvTuiZXsQRNnllJXpt98jH0qSFm3My7duc7t3fA/z+FL5GV+UciT7p+nX+VSRRuu4+Wx&#13;&#10;Gc85OP5cfjSuZxvzCrukkVQu7njJz0qOOHzApU7lLfLzxVhMttJjLd8Hv36Y/wD1Z96apkCBVLfK&#13;&#10;+GZv5YpcxqOtLZGRd45P3d3ar0ekwyIAExt44bkf/XxUUYV/kiGOcH/P4fmau2s3lxBCOnzH6cfz&#13;&#10;rGcn0OinCPUpNYlxiOM5Jzx34/x/lVa4tfK+U49d2eP5YrUN465EW1ip9T68D2/zxWbcLM8rB1wu&#13;&#10;7KlcL/SinKT3IqxjoUWjbgKV6/5FNKMiliu5s9Rjj2+p+nerSqjH5921vXP196uWNtGZVkkU5/HI&#13;&#10;4zj862lNROeNPmdijaaVd3sf7iI/d3H5uMZ6dP8APtVxPCGp3JwGbvjcx7n/ACa2tKnjs1ykbHHU&#13;&#10;ehH4e361cHiIpKqum0e2OP8A61ckq9Tm909GnhaPKuZmND8MtVniXcQu772T2I6//Wq3H8I7iCPe&#13;&#10;97GJM42heK24fEyqPLdFDdtpxn9Ktwa5DIecLu9+B1rmnicUdtPB4GW6ucunwxkDZYZzwW/r+dPf&#13;&#10;4YagyCJHhWP7ys2ST/n+ldaNRV1BBX05pwupG7e3zGsZYvEX3Oj6hhLbHSBDjmlCdwPrUzR8cmoy&#13;&#10;Cp5NfPn0RPAMDcBUxICbmNMtRuHFSSIduMUFx2KlzLtBArn9anLIwZvatq8Ugc5rA1U53EHdW1Pc&#13;&#10;yrM5zUG2kqVH3umKz3JYnP8Aeq9qG9pD/F7n/P0rPkbnLN9P8/gK7o7HlyeoD5hypPp700ldp3dv&#13;&#10;4vxprtzuLDsKRp+cg43N93PHar6E82thZGGOXx3rNu5SJTGMnvn+tTS3W1yW4+as+YkyE5wejAn/&#13;&#10;AD/k1cImVSXYJJPMBdj7kH6VVugGDHbuHB/xH+fSrTBQNzg+q+1VLoEKwx3xzXREwepialMbeTI+&#13;&#10;fbgttwM84A/kf61nvqapCyo/y7s7s56//WrQ1hW2+ap69lXnnHTHf/E1yt1dMZGJZvX7uAMc8+nH&#13;&#10;+etdlOMZHnVuaErm5/aKOm5ZT/unOc+vr9Pb3qaG5Uqr4Jb2bP8A+sfh0rljdsZSPmyrKT833Tz6&#13;&#10;9OMf5xWtpkpwzgdeeAOcZ6DHrj6elVUp2QoVOaRtx3Ucigh/m59OeelMEpQNtLNhs9fz6/8A16qH&#13;&#10;z4w2AWUZ5B9/Tn65xSLcSRPgHb82OnXjp/8AW96x5Ta+ppT3RhXGfUZAPH+eOnvTItUkXqCDuCnP&#13;&#10;Pf8Az9KqrqAbaVUNk9c9eef1z/noPcwYwIiGBI5j68/T/Oajl6F3NSC+3fORj0/z/nvUksxEeV6/&#13;&#10;wnbWNbai0UuxyWbOev3fapZtXDfIqrnHzNwMH/OOKnk1LjNRiXvtfpJz6FutRNMjJtB56Y/Ks28v&#13;&#10;CzrtkPPJxng8cZ/H8MdutMhvWb5Qfl35XK/T04x1+n5UcnUI1NS7BqEIfBk69R6D19Ku2+pxSsqL&#13;&#10;6EqK54zSpKrhivbGOh/zj24q7p0xR8BjgZ69D/iP51EomkJvmsdXp6eem9TjjHI/+v8A5xV62tDJ&#13;&#10;JkLletVPDrwzwmGSRV9//rf56VtW8caD5e3OfSvPqP3mj16aXKiazgSBQ2O3pWhHdJENm8D/AGqp&#13;&#10;ABkwrLiq1xKyOTu7/nWL1NYysbH9qAbdr+4Herdr4gBI3P8ATNcxLKZH27uMU2O8lWQKp9dw5qfZ&#13;&#10;3Roqh20d+kwAU/41LHMJFFc1pd/KzIXc89sdvSuitGWRQMflWE48uhvGakSM7g7P51C8jHlj3/Kp&#13;&#10;5F6ruqKaLPOKgsIZmQ4XoOlXIbnKgL9MZrPEWDn29KsW28PtaplDmLjNxLwkBGHNAy7celRqpONo&#13;&#10;qwsL4UfNz6jFT7Mt1GR+SNoziqfijX/D/g/Q7jxD4h1CK1toOGkkbGW6BR6knAwMkkgAEkCvO/jn&#13;&#10;+1h8LfhFr0fwrTxVZ3HjTUI8WOhQzK9wFxuZzHkH7m4r/eYbRknFfPWs/A/9sn9r/wCP/hjwF49m&#13;&#10;j0j4faXrUeu6k9hOfMlMLK8dq4KqwbfgY6DEjfMHUDGtXjT0irs6sPh5Vvfm7I+j/E3xX1bSvBV1&#13;&#10;8R7DwheahpFnGZZ57NkZ1QDdu2sVPSuf+An7bf7OX7Rskth8PPH9nNqcG7ztKmfy7lQDjcEbBcZ4&#13;&#10;yB1I9a+m/EGg6JoPgttJWxhZfJ2eSyAhs9cjvn86/n6/4KYfADVvgD+0FqnizwFPfabbz6l9s0/U&#13;&#10;LG5kWS1mkLMQrjAXBDYUcAc8ZAHtYHCxxVNxlpI8DMswlg60ZQV4PT+mfuGscc6edCdykZV16H3B&#13;&#10;9PeontD0C/8A1v8A69flb+xX/wAFzde8FWNn8P8A9rvTLu+WJo418YafGhcL90vdRgjP3eXjx3DL&#13;&#10;kDd+n3ww+Knw/wDjF4Ps/Gvw/wDElrqOn30Ky29xbyBlYH3HocjHbvWFfC1sPK0kdGHxdHEq9N3L&#13;&#10;0loU4I/OoDBh/wAa1boQp95en+f8/Sqcka5wuPauflOnnIzbIV4H3e9VZ7Yp847mtJFwAu30+XFR&#13;&#10;SQEnKn/x6lyiUipb2Rk4x+la1hpQQ5NQ2sZRlX/arTgjIGBWdi+cWSKVVUxVDm8ACsxz9a0EfGA1&#13;&#10;TRW6yjaVpMtSKFt5jNub1q8VxHgCnraIgyU47U6WPadvaoaZaM+4hJ5I4z/WqtwkeCBWrKkTrtY/&#13;&#10;rVG7gIXP9KVrFGNqAVDk/wCeKyrqQcnZz9a09SbnafwzWPc7icKM7uK1iYTZl6lKRIdrKv41UMb7&#13;&#10;N7L/ALwGOOau3Nu/JGah8pwuAOT6VoYXZQuINyYc5qs1kWwX9eSx6VrPCGJOB/h/nNN8jpuP4enF&#13;&#10;VckyUs3CjKY+WpobUFWUbeGFXvIAHI460eQNm8/X8qfMTylOSFVBKjpUbFlDDHp+PFaTWgJO76dO&#13;&#10;v/16o6hHsRiKcZCkupSmuMD7zeuPw61TeSSQEn+9kK1SyMz8gcfxY7/5/pUe3DEhyQD83510IwkR&#13;&#10;pbh3Vui5wPyqxDF5fIOPcVHv2JhRncf89KdBcbvlc5/ve3+fr3oM72kXI4C3R/Uf5/KrENvyAV49&#13;&#10;G/8A1VXSU7Mtz3qVJSFwX2gd/wDP+eamRtcffwBU2/8AfXXn/OK53UrZpG27e3y47mtyWYk/M2Oa&#13;&#10;z50K7fmPPXvVU9DOo+aNjHGlqfkZQA38PUEZqM20UbhSVzwQM/Xn9a1JBtYEjt+AHNUJXk8vYpz1&#13;&#10;PK+3oOD/APrrpjJs5+XlKl7KipsPHB+90/HOK5vX75TmzyCZDzuYjHqRx7/r2zmt2+lx+7U7ePm/&#13;&#10;lnHf1rnNWjdptrAc/wARY/L/AIdvbjn1rppJX1OLEykloYspMnBC/KD5i989Mdf07intDG6tJJNt&#13;&#10;2sV3bTn1x65z+Rz9attp6qD8ny7cFeqn/H8e1JcQJAjReXhVGSqj5dvH4dD1747cV037HFyu2pha&#13;&#10;nGgQSBvl3ZXbz/n8fTt1rP8ALjK5G3d02rhsZzx+PPPT+mzeW37pkP8AdzuyM46+nXGQPr9KzgRG&#13;&#10;jNhvT5R0GFPOO/P6dBxW8WclSPvGbcnygzZZfm4dh06569+uT/XipoCIQoRFPygbeh9Mfr6//Xe1&#13;&#10;xA5kXzht2Abh05I/M8cenHXrTsqkzSCHlGztHJPB6HP4e59zWxzL4j69/Ze8aeHtA8Jw6ZfXXlzS&#13;&#10;446D0x+YP5ntXs8t5YzwiRbhWDcrhutfBGg+OtT0uV7KKfZGnMcmfu4ADADA6kHHpkehFddZftL+&#13;&#10;KdHkELQSSRK21fm+UfTr/wDr9cGvm8VldWpWcodT7HCZ9Ro0FCotkkj64vFs1i+0eZ3os/EWmO32&#13;&#10;Vbld2Mhc18yp+1/dCHyprRY1P8UjHntx6/Tr24NO0f8AaX0q91JJZZlj/iPVRt7nnHNcjyrFdUds&#13;&#10;c+wbkuVn0XrdzaQo0rzqOvocVz9v4i0S7dY4r1GbPb+tchqnxX0XxDosdxpuoxyO0f7xUYbjx356&#13;&#10;Vw9xqEk1y0kEuNvHy8jPb/PtSo4KTj72hWIzSMZLks0e8IsLjeki4NVNVhH9z+LtXimt/FTXtIsP&#13;&#10;NW/k/djG0HoMfnUnhr9pO0tLOO38QXPmHj94Gz3+7jGSep49Pyr+za3LzR1Ijm2GlLkenqetWUt3&#13;&#10;pk4ntZ2Tnp2PPSu7svEFpcWyu7jd0bnoa8v8K+LNK8X2K32lT7lzx1/PmtOK5uLZwYJGx12+tcda&#13;&#10;i+azVmdlHEqKundM9FTU7d8ANTxPasdqzDJ7Zrgn8T30abUUZqmNY1lpN0c5U+1Yqi2dTxdPoekl&#13;&#10;V5IaoyYEHBrn9B1q+nslW6kycY3AVce7YDj8az5baHTGSlG5oM8GeGFRusExwcVly3pU7Q3v1qrc&#13;&#10;63JH/qyDzijlCXLbU3H0qzmX5owf61GPDmm4x9nX8axE8YS2x8uROjdu4qeLx1ZOPnb9aOSW5HNS&#13;&#10;NE+G9L3ZNsp56YpD4d0hefsMf/fNUH8a2bnCn6Y5zUT+MYSNok3HHOB0p8sw5qJoPomkAfNaJ/3z&#13;&#10;VWfSNFjyUgVfxxVG78ZAL88Lf7yms248UQknaGVvfvVKMiXVoo1pNL0cnc0S9KjfStJKYWNVP+70&#13;&#10;rDk8RSo5JGfQEkU3/hJgWwU9vvdeetP2cjJ1qJryafp8SblXPHFQFNPVsGTb+NZr+I0Dcx+3Wo/7&#13;&#10;Xt5DtYLj+VUqcupDrU76GlJcW0Tbln/8epsmtOoZFuX4rLk1GF+QDwP4qjN9bk5L8VSgRKt2NBtc&#13;&#10;v+omOM87lqOTW9QzywqkbyBc4Iz1x/SmtcRscn17tiq5Ikuo+5fj1mdmIfH1HarcN6j43tH61jB1&#13;&#10;+8vP9aRriSPjHDfrR7NMFUZvm8s9u1o1b60xZtNV/mhTjjA7VhNduRkt19sUouSuAM53ce/tU+zH&#13;&#10;7Y33vNHTG62Xpy3FOGtaLkjauOv3f1rnZLhivDdxjsKhMwUZ2/Td3/z/AJ60ez0F9YOkbUtIJyAv&#13;&#10;TPSke+0wLgH/AHq53eGII+tICgOW7VXKDxBvebozn/j6x3PymnCSxXcEm9uetYscsWMkHdz+FEky&#13;&#10;YyrbcL27UuQI1jSe2tJORc8n/aqrLYwsdkUvJ9qqSXG45LnpzzSNc/McufvYp8onOMuhZOkGMZ8/&#13;&#10;r/dJ/Gq0towbI+amm7KP8snP1pyagB8rMvytz/jVrmIco9CNrSYnOw+pPoahl0+dEG5cfN1/z9av&#13;&#10;R6tGox8u4HvUya7aty9uv3sfWi8uxNqb6mK1vMPmw34igRz/AMTncPr1z/n61rT6xaOCRD/Wqstz&#13;&#10;bs4+b7vv/ntVa9jO0Y6pmdIs3ysH+vv7UxnnHCy8d2/CrkhtidrOvQcVCUjU7Qc/5NPUm/YrvLdb&#13;&#10;iDLnjvUa3N2SNwYe2asyRlz8ozjn3qMxfNsb5v8AaqjN3Ift91j5W9z/AIUxtXuUGFZfXrSy2rLn&#13;&#10;HfrTTYySR7V+bjI/pVLl6k80thv9q3B/h64/GmDWZ2Yn5iy9D7fl0/wpz6axXc2OPoKQWBVthk7/&#13;&#10;AOetP3CP3g0apOR19Px/+t9aU3rMPm/i+9u/xxTXsVZsK3+7nH1/WkFgygnf/u4FP3RfvL6kgnf7&#13;&#10;qmkDk9fmDc5z1/H86QwuhXk/L0I7Uz51bCtkejdaEjQkI3SLIT83+f8AP4U2W0R23gdOnWkVmU5J&#13;&#10;z13Hn0+lRSNJu3CTpxnaeKQXB7QsNwb7vX/P41C9mxPyg5/n/nPtT/MkU/O53d/bP4f0pjPyABxt&#13;&#10;6dQPb+VUgexA9lIBt3MuRyfxpn9lSjiR/rhulTSMy9DyBR9oY/vGbO0fLgdau5JAdFmX5Vm7YZd3&#13;&#10;+f8AP5Un9i3OcmXI/n/9arYuZM48zv39c4/z7UrXTKOrfl+dSLlRXj066jbd5nt8vf8AyanjjkY4&#13;&#10;Zvfr0/LpQtyWywB55PvzSfa5GC5foeB/9agSiuhMIlRgx3HqR+FKUjC7mfG3pnsKr/bG288hW/8A&#13;&#10;1UouNx3/ADcnOF5z/kUBystBAGyJG+obtUkVusnAlKqOKpmb588fh35/Xr/nuC8QMHK5/pz9aCfh&#13;&#10;Nqy0hbnL+Z0H0qxNoToMqT6kVjxa9JayL5UnT36CrC+K7nIVtv8AwKsZwqcx1U5U+XYlksLz5v3B&#13;&#10;G3jtUT6bqhXgnjG6hfE0zMFYDtz3pw8RBVyxzn0+mf6frT94P3fcrmy1dOFVsrwy5/pU9pZXx+WX&#13;&#10;aG60N4hd0JLluMBcYx70h1tHO5n3ZHGfrRaREVHmvcvJYnGGPGccmpDp8TLkMOuDlsVl/wBtjH3m&#13;&#10;9eRiga+R91aXLI35omwsEC8M3vmrEc1onDTqPSubk1p8H5vfkVE2pueS/wDs9+Pap9mJVlHodfHd&#13;&#10;WZ+XzAd3UZFOF7aDldv4duK4tNVvkXO9mz79R/n/AD0pw1O6zl5ODzkZ/wA/4UvZ6mn1hqOx2D6l&#13;&#10;akYVlGDjmoXvYpG5fHzcKO1cq+r3QRQrljjH4/8A66iXWHV8ea2PrT9n2IeKd7WOnn1G2jXPmKeB&#13;&#10;071m3Gvqr/JDn6rjHArLm1pcBm3LtGMsOn+GaqvrUfTv0Gf8+v8Ak1cKb6mVSpfY6C21VpmJkjxg&#13;&#10;/SrEV7atJgy4bcNo9ea5htciA+XKr36fnVa51SSXjflWY85/z/n8Kv2d2Zyrcqvud5DBHJyjBl9f&#13;&#10;SpPssAXlA3/Af61yOg+KTbOsU8jbf6/5/lXSWesW1ym2OTk9KxlCUWdVKpCpG5Ya0gP8C0xrCI8E&#13;&#10;fxZ4qVZN3zEnOOlRtMAoKj/CpuzTlixv2KIc7se3rUioqYAHI6VFNOFjyelVX1Eq2wNVK8iJSjFm&#13;&#10;qsgA+Z+9LHcRqAu726/lWOupFm8xAfmOdq9+f1qaKZ34jDfe+7RyWBVOY1fPRmyGPXtSvcDO4Hn+&#13;&#10;fvUFnomq3QMohZu5Falj4M1CXmaTyf8AZ6sahyhHdm0adWWyKqSbz8oOc4q/pui3962+RWjjB+Zm&#13;&#10;7itTSNAs9HkaUOXbGNzDH14q7NcKqbd2PQVlKt0R2UsN1kZr6XaW6fIDntuqjcxgHEfT/PNaFxOj&#13;&#10;Ng/U1UuAjZdfw9qcXLqFSMOhSYNuw1WLfTw8RmeT7vtVWSUA4z/9eq76g68F268KK0956HH7sXqX&#13;&#10;WMMQO5/oD2qB9Rt43wTjnGf89qy7m/lkOVPTI+X/AD/n9aqNLLK3yhh8v8XatYxvuZymlsdPa3Vr&#13;&#10;Id3mZqwls17KFiGBmsvQdJmcCWdWGK6C3kW3GEXpwKzlpLQ1pR51dmhDpdhHGsaQ424H6VYvZMR7&#13;&#10;YxgAfLVGLUwDii9v0aHaJPmX7tY+9zHbzU1HQx9cuTErTD65rm5/Ed2PkGOOrH1rU8R3pYNhs9ga&#13;&#10;5e7OASS3r/n/AD/Ku6lGLR5OKqOMnY1E8TCJtkvX86u2+uQ3JYNxt68VyL3AQtIw43EsTz/n/wCt&#13;&#10;T49XjiZSQ3+ywHStnRXQ4Y4qSep2KXMe3Mf0oF1ljsIPtn/P+RXKW/iNzyxbcvRSD6fqcH61etNe&#13;&#10;jkQMC3b71T7OUS/rEZG9HcLnJ+9j0oEqKcHPXIB9P85rJh1ME58w4J9AM/WrC3pdQBuHOflI4+n+&#13;&#10;fxqeUtVEzQ88fd3fgaBMCNjMP+Ajr/nis9roY6YG3s2Md8YpVvCBkkcrVcrYcyL/ANpXHHX+dO+0&#13;&#10;p/CTz6fz/wA//XrP+053H5fTrSrdbOvHf6UcpPtC+l3k7wpPfrQ8xyQWqiJ8fePt1pwkDfNu49O/&#13;&#10;ajlsHtLlgzN/ETjHf+dSLKwJJHt1qqZOQ28/h2pVmX5WxtqhKZZMmT147HNHm5X/AHeOlV/PjVuD&#13;&#10;6fzoNyrEtGf50eQ3IsNJt4HOWpu7P8XHsearSXSA+WOfwp63ELJjzeTT5TPnRP5jMNzClLHG0Hmo&#13;&#10;jcw42k8/whaa06MgYP8ATd3osEpLuTtOn3c9sdx3oaYsfX2qq06beece2acLhH4J+b+7jt/nNPlM&#13;&#10;/aFgOxzyaTztp6n8+lVHuCyZBHU//qprTox2qOvf+taKJEqhcW6BbZ2qZLjZhSdxPX6VmrcfvMHn&#13;&#10;1BbGKcLnAVXZvT/P5fpT5RRqeZoCcAfKgPcZ+tOWaNkyPx96zftaDkfwnGPQ0v21FVuevA3fT/69&#13;&#10;HKDrGmk8THcze+6rMbxlcg1hG9hWRVTOB91qlXV1RNirzu9Md/x7UpU2EK0VLU12W3V1Z+OR8xHS&#13;&#10;mzXcUabUO3HFZMt+Hf5Qwz0+brUb3PykhW5XDbm6+1CplOtHoWpZkMmVK/l071GZudzN25254FV/&#13;&#10;tQdRuG3t/n+dQtKQVGdpyQemPyrXlOeVTUum4O5l3ALnoT7/AOfzpfN+cAn+KqcVwActluc464pW&#13;&#10;nZeV29T16ZA6fnT5bD9poTmZdhLZ9eDSLOxfZHu6d2HJHtioJJHHBGPX3/yKVXVX2q2OPu/1p2I5&#13;&#10;9ScyBV2u3zcD6dqR5QvGD0+VlP8An/8AVVdrkhvTAGMH/OKRJ9ybm/u468/Snyh7QkaXLZB6DsvT&#13;&#10;/PNOSUSlVcfh0quXRjksvrwOD6f1oMmN2Mjnorf/AF+tVYy9oWQ+ASw3f5OD/ntTJJsEkj+LHX/O&#13;&#10;f0qGORwrYXI3cYHQH/P+e8buVdmZuM4H+fx+tEY6j9oiwLjHLn5gRgjj/wDWaBdSKmQB1656f/Xq&#13;&#10;uJ1dtqlSOi5+n+R+FIjZ5BP/AAJcHk+/4f5xV2E6hO1x5h4duvyt68f/AKvxp63HA2y7uob5vvCq&#13;&#10;qurSKQxXkfxf5/8A1Usbq3O/b3z/AJ7/AOfcLlEqli19uLsfnZlz2PWnf2lIrZwoG4DHv0z/AFqK&#13;&#10;3s4XYFpxz2/+t260s1nFEnmrIp78enr/AJ/nUuMQ55WuTNrVwo2hPl3YGP8AP+FA1aYDIPAPJDf5&#13;&#10;/L3qjMVV+n8XB456f/W/KhXhklDuV3buNyjIz/iSapU49g+sT2uWn1AlDubHy4/HtRJqCujFWLDO&#13;&#10;MSEc8nsPpUlla6fNHHvmG5h/EvXnp/X+lTTabpkW1vMG3oq1n7l7WNYupKN7lE3yRfJ/GRgcf55/&#13;&#10;HtVW4ull+TafVeP/AK9acFpp0r/vJ+OBnGMHGf8AP0rQj0/Qi25tvyt8w3ZGcfpVc0YvYajOpG10&#13;&#10;clLdOAwDdtzLnOBnqee3WpNI0zUNUmxbWssnPzN5fH598cjjPSutt9L8MwymUWyMyqR8wBxk5rRi&#13;&#10;1mzSNRAFVOitwFNEsRpohQwvve9IwrHwRqzBZJbeNeP4mOemPT9KutoDwH5UU5wOM8cH/PatI60G&#13;&#10;JImx2XDelV5NUyN7MT6e/NcsqlSTO+NGjFWRnz6LdfKqMq9SeSMVXm8NXjDi525+7lv8K1GvTsI/&#13;&#10;7656c/41C+oxvgmXcaqNSoRKnTM2bw9cq/8ArWbC43HrmnDTLjIVJjjj8O3+FWpb5F+VyD269f8A&#13;&#10;JqGTUdiZA6fxH/Pf/IquabIUYR2Kt3ot2Y2K3Cd/ve/f8qy7jSLiORpGbd2rUk1VypUJn5icnHGD&#13;&#10;VWa4aVSWZi3T/P4VtGU0c9XkkZN1ZyIrblXGcEYH09Pr+NOhedHdlKhgTtVT+oq8ygzfIu5tvVlo&#13;&#10;ms/OG0fL7c4J/P8Az+lbe06M5fZ+9dFMajeR4CgbcgYC+2aRbi7lJUCQsuCwXJ9vfP09OlW00iON&#13;&#10;Vyxz15PT681NBZW8cqykA/Ng/u/T6jj+dPnhukVy1erKsS6g+Swb+Lr1J7/rkd/0p0MciDEhJ7cn&#13;&#10;vnp+laWIGXA/3eB0OOn+f0qPyVPyhfl3cN/9esvac2jNlF9yq91Egw0mDu/3c89eg/z9apvqCIRw&#13;&#10;27JBC5B+uPp/nrWhPYW9wyoyooXPcYHP+f8APNV10CBug68qGP3jnqfatIygtzOp7SWxSfVWz8sL&#13;&#10;Yz978v8AP0H1pxknlG3y+F7P24//AF1qJ4btNi7CvTPPXOf8+9RPpESfLEPmXj5sdatVKZEqNXdl&#13;&#10;KV0G7zB/q/m4HXrkf/Wx6cVXuUaXaU29vunoPx/D9PerNzpkzXGQn3uVK9/T9ad/Y0knysO/y/N2&#13;&#10;q4yjHW5zT9o7pIyTA2zOe3OF+6Mf/X/Co3j2DzF3Mu0lQvf+n61vGwRFyINzdeF6+o/pSNZRpt3W&#13;&#10;/wArN3bDZ6fnWqrGcqMupzwiuG+YxNhVyRg/zwP8+lWI9KuTCmLds9Rtj+vp26/iK14tTtLKVWS3&#13;&#10;jYrx93p6c9v/AK9WZPFcdxJu+yrGOojwOOeemMnp9abq1OiJhToxXvSMdNE1OdlxaSKVX5SRhfw4&#13;&#10;I6g/lTYPB+qylpfJIGwDDSY6Hpz3JJ710MPiWy8vzGKnsfl+vpUh8RxIfKERYscbV9+59B+dZ+2x&#13;&#10;HRGv1fCS1cjnh4S1VF253LyOG3ED+mefx/A0SeFNZi2ma1bhfX/PceldGniqMhXiLH5f4j1HT8/8&#13;&#10;+tPfxBbSrxLtU/3j7c5/z/8AXn2+IT1Q/quDltI5N/DWq5IS1ZflwzbeB/kjj+tV5tDvIAGlhZdx&#13;&#10;/i7A/wCea7L+1YGjMhO3+7z16/57/wBKr3eppcAhHHy8/ezjPb9PyrSOIqbNEywOHtdSOTa1YFl2&#13;&#10;ncuOGxn/AOv/AJ9aYkLscb0zzhs9Ofc+31/kdzUZIzGFGGC8rzz7f1/HNZbShJWZM/eye/T1/P8A&#13;&#10;z36IVLo46lNU5bkCwOyMyfw/d+YZ9P8AP4UrWny+YxYfN/q8fX8x07djVgajDuOGVSerN1PH8+n4&#13;&#10;+tLPqZAY2zKDt4K9zn+v+fSq5pXJap23KskW0tl8LtyTzx/9f6ev4VNFaTPueRcMP9rGPyFNWVUc&#13;&#10;eWS2DyQM8f17VbsbmGKTM69Oe/8AWiTaRnTUZSsxtv4b1G/wkTblIyfm4Pb/AD/+utjTvhpu5vLn&#13;&#10;aN/3Rznj19f8jpU+k+K9NQFWO1v4vlOT79M+laEXjDTHODKytx8uOx/+ua4qlbE7RR61DD4HRzd3&#13;&#10;6jbfwD4ciTE1sZGH95vfOePf2q1/wiXh8Myiyj+b+LBznPrmoB4lshhVLFWbHzA/l+RP5Uj+J7Qs&#13;&#10;zNKu30/X8T/hXNfEvds7V9RitEvwJ/8AhF/DwcObFd0bA/Tnr+efapLPw34Zgfz/AOy49wbO4jrm&#13;&#10;qi+IbHq1zx13MvsP60Jr1k3zJdbgQSu5hk98Uv3/AHZcZYRPZfcjVW10ZW3CyjVl/iC/19+KfC2m&#13;&#10;2C+VZWcca7v4V/8Arf0rHl1u1HzK3Hv2/wA9en9KQa3AikyTpx947h/nv2qfZ1JGkq9CO1joF1RA&#13;&#10;uAduOOO3NJHqjfxHaOzVz8esRO/LqFbKnJ6ce/Tk/jUn2tHQgSk/Nhst3xz70/Yy6i+tRexqzXYm&#13;&#10;PykdeisBzTE8pjuaNeO4xx/nP6/llnVbVX4f7w+WnLrNoNzmQ8KcBclj9PwzVezktjKWIpN6tGpI&#13;&#10;8WFIUY7dP8KgmSFo9qxKM9Qq/wCf8/hUAv7N1UC4X7uV+lSrc2BjwZ13Nn+LknP8/wDGmoyTD2lO&#13;&#10;WzRBa6XpokMjW6kyMSy7f845/WrLafpoUu1kp28hsfh1/KmC6sYwxeZBtPXIAHHf/PepF1CwY8TK&#13;&#10;zf7LDnp/9ar/AHnmSlSS6DfsNhvAkiXaPXnFMk06xmHlvEoC/wCz0NPintCqus+7ofmalF1aznMX&#13;&#10;OPzX2pc1QlxpvsVk8OaYhVFTbg/w9f8A9XH1qxaeG9HhdXmiVvoOhx+tSQ3CDJc4C8/N29+f51IL&#13;&#10;qCMH96GbdhcY9eKHKp3Yo06MXdpDo9K0wfMLbNRTaHayptitl2s38K+3fn1705NUtt3ll/cMGP8A&#13;&#10;9anHUoYdpeUfNyrdfxqL1DS1FroVV8K4OWbcrfw+h49ue/aoZfC/nKym3IYHIK5557k846VqjUxE&#13;&#10;g/fKdvbd70LqeW2nO5c/eNUqlZE+xw5gHwXdzMu2NRtHzfNwBg/5Hf8AWrMHga7U5VlVSMKobp17&#13;&#10;/wA62Vve27nr97Oe1TpdeYvyP97jd6//AF6UsRWFDBYe9zLt/DUsY2yS/wC98wPP+f8APpYbwpab&#13;&#10;fNcMwwflrQgdnkbYctu//VVgLI33R171k61Tubxw9O2xinwidwkknGM/dHpT/wDhHFgTC3Hzf3fz&#13;&#10;4/nWwYZEO7nPTjoab5bbcE7vm/Kp9tOW7LWHproZ9vpogBKt39ODU6W0rLmMBf8AgNXILYMenpyR&#13;&#10;Vr7LGECMVb/eWs5T1No0+xtykCq8h54qWVtpIzmoTzyv5V5J69y9YFSM1NIny8mqtluBwDWksW9K&#13;&#10;ClsYd+hBbFc/qucsSDya6vUbTGcDtXP6ra7uT/KtYGVSJyOoxgSNgn5eprImk+YuTjFdBrcP3ip7&#13;&#10;8Vzl2gjfcyfN9K9Cn7yPLre7IieX75U9Ovt2qGScHnB/7660k0mDgfif8/54qCU8L8ufr0rdRORy&#13;&#10;HEfu844NMliAbft+92HrUyqyrjjnpjjHvTbjk58uqjuEtUQOCF4YH3qncIXVgy+4/wA4rQZdysCe&#13;&#10;O9NW33Hgdarm5QtcwdQtJZIvIQbgx+7uI6Dg/nXMato14u4hM7mwqtnjPP8ATH+QK7+bTty7du7b&#13;&#10;6Vn6ppu2BlWJfl4XgcfhitqdbldkYVqHMjzuS1InkjHmNtyI/rz6g4B/mfUZrU0nei7ZH5b/AKZj&#13;&#10;8PckdP8AIqxqFm4laE268c7WHJ/Trz/npVW3UwfuwPlz/AR+fA5/lXY5c0TzYx9nUNTegbMgz9Rj&#13;&#10;/P8Akd6p3KiKbbGAvdWzS/amdGWPdtUcso6c/wD6x9QelRFzNJhgSd+DznJxj86ysbe0T2HtISTg&#13;&#10;/KrdMj1pk0jRoH8vaN3zbecjj9MZ/H17qgUEY+bHRRj+vSmyxDlSGyvHzcEfr9KRpzaCpN5pXcdr&#13;&#10;Ht/e57Y+p/D8RUZluC+0ZKtxlsngc4/zk8ikWPaQw3YyRtZevXrSzw+ZiTbuzw3TjBGP8/y5oJeq&#13;&#10;I3lcqvmlj8zEgnIB6Y9vy6k+gqQXUwi3I5kCgDK9+36c/pyaBFNtVo05zjHPr/n/ADmmpb+WNoUd&#13;&#10;+efUf4fz7VP2RRvzFp1jNupQAYOPvgcc8fh6ZPX2p9kzICGI3Hk9M5xjbjP49cVU+0FCA4baPulm&#13;&#10;6/pz/wDXpbS4xwp4DAY24z0H+H5e5rK1jrUlzI6KwlmQLLHMQ2PvDgfWte31eccbmz67h+n4Vzun&#13;&#10;X8Cr87t6nd256VqRsirvWX8D/KuSpHXU9CnLQ2k8QOoJm3HIxx/PoP8AP5VNLqiPD5m/kfeAYn6H&#13;&#10;iubmuBCdokHyjrn/AD7VVuNXjjdogSV3Yyx54OBWSo82xpKtyHTLqEbYBbhuRzmrEVwgcOTwxPNc&#13;&#10;amrszce2f8/56VoWGuOAqsM479eKJUXGIQr8x2ml3cJCtx19a6bTbyOOFQ7jPXhuTXm8V+6kOhPK&#13;&#10;8cmtrSdVujtXzM9/mbrXNOjzHVTrI7Y30bfKP/10JNuBBb2x61hW90xVRI/brV2C4cbVI+9x0rFU&#13;&#10;7HR7Q1EiDDdn8asW0Kl1A9OPU1Rt5y67s/n/APWqSbxFomloWvtXt4/nVfmccsWChcepJCgepwMk&#13;&#10;0OJUZX2NZIxwVHPSuI/aG+NOkfA3wNJ4iv7xIriRsWytH5hOBkkLkZ/P8D0Pf+FrGbVb6RPK4hTL&#13;&#10;K3XmvlX9uf8A4J5+Nv2v/wBoHwgy/Gy70PQ9NjlutVs7e3c4hV49ixfvNm5iCMshKhnIbog5q07R&#13;&#10;tHqduHoqUrzMb9kX9ljRvH37V2qftnfEizhutfaA2mmWzM88VvIAqyTBpACxADxj5QAoYDIbNfeP&#13;&#10;hSPTrGwbVhHGq8iMquA2O49v51yfwp+D1l8PtD/sC0u2ugNzT3EgAJz2/wAeeSTwKva1q91f3f8A&#13;&#10;ZMC+VHFxtX0rLDUZR+I3x2IhUdobEfifWZ9fuJIVb93khV9a+ZP23/2G9B/aY+GtzpqusOpKTJYz&#13;&#10;MuQsnXDe30+uNwXH1DZaVleFHary+H1lX5046V6lKrKjJSieNWoU69Pkmj+Zf46fAvx1+zd8Sbvw&#13;&#10;F8SfC9xZsrK8bywsMxnIV+AAyDBwVJAIYYBB29B8AP2kPjz+y1q//CS/Afx5Lp8d4wa+0mRfMtLj&#13;&#10;PrGSFJIxyMN2BHIr93P20/2HvhJ+1Z4BbwN438PL5/zHTdVt4UM9pIRgkbsblI+8uRnqMMFYfnDP&#13;&#10;/wAG+H7Q0PxAj0Wx+JOiw+F3ugZ9QbzPtRh3HhIzld5Xap+YjPcjp7lLHYetSaq/cz5ytl+Mw9ZO&#13;&#10;jd+a/U9U/ZA/4LK+Evi9cW/gj456SnhPW22x+a1wZLS4fO35HIDL24OWyRycg19ueG/GOka/aW2o&#13;&#10;aTfpcQ3UqJDJHJlXZm2AZ6ct8v1I7kA+KeGf+CCv7F8XhO10rxF4cvNQvlt1W41RrtxK77QGcc4X&#13;&#10;JG7A4GcDip/hT+yn8L/gn+1V4Z+E3gf4p63Po/hu3n1KPSby4eZBfGPYFLBQuFRg4B+YHvtcLXj4&#13;&#10;2pg4xvT08j3Mvo5hKfLWs13ufQ2rqukXf2C4uEDcbVPB6e4qNZEPB/E5r5J/4Kf+IP2mPhxr1l4x&#13;&#10;+FfiS9t9N0tfPkuljWVLpGYjayYIzEQnzfITvOAeWFH9jL/gqX8Lfjq0PgL4halDoPiyJtjWd42y&#13;&#10;O8KsQTC5AD7QAW7qDnpkjno05V6TnHo9fI668o4etySe+z7n2MAQNyk8GrlvKrjaM1jaVq9lqMK3&#13;&#10;FleRzRyLlJI3BDD1+n+fSr0UrCPEbf8A16z9mPmNWHk5NXrZkUbjWIl+d4XH3v0q/DfKcLmplEtT&#13;&#10;NBpd3G2onJkVmz2pkdyhGcn86DOu3cmPzqOQtSM658+NyQ2aqT3U+MOfqa0rlkY5ArNux/BgdD2p&#13;&#10;co+Yyb+Vnfbn61Qlh8w5Yc/7QrUubcsOnWoPsu4bfXj5VquWxDdzNnt8rgnjPI9Kqm35xj/x2tp7&#13;&#10;HnazHpVa6sCp3KCPXIoDl6maYWK/M556GmPAVO7H5VaCttwQflFMZgy4UdOn6UGZSZCX2gfdOMf1&#13;&#10;pUYBizHPH51KyICRt6DP61GE7qd2F4q7AOChzgLu9h3FVb213K2Tj8M+9Wo4jnqvOBTpY2dePump&#13;&#10;+FhvE5y7tGVi47+/WqhjCtsJHtjPPv8AlXQXNl5XVfXG2se6tjG+MfKf4gPet4yOeceUzpjuHzHO&#13;&#10;0grz0qJbnnapxyD9fapL0bV5Xb/e9h/T/wCtWa8205Zup5rojE5ZP3jZhnOMnpu69qtwTb0BJ6fz&#13;&#10;rJhndhn5vU9avW9yyrk8n/e+n86zlE0TJZ3Ln+Lp+XtUHU8ntjj/AD9KkJTGMZwv93p9aYVOdpHX&#13;&#10;jmhAytOp2Fs9e3+f8/WqNxHtDRlNo/i7ke4x36f/AFq0LrcuQp5659KzZyDlBJt7bf8APtW0TORm&#13;&#10;3gx8pT5du7731/Dj/HFZOoxIQ0g2t8pwqr19Pp69O+PTGteOnmbt/VcqBnJ5qhOJCzBkZgeRu5yB&#13;&#10;jn866qe5wVtTOAVuETlQcBTnt/n/ACKo3qNsbDfNsz33D+Xf09T6VfuEclg7H7mCF/Dn19eneqFy&#13;&#10;J5JflPttVck/Tr69q3ic0n7tjFuUZJNwKqNwOSoXP4fXn61Ru/MWwZZIWOf7wHoMk4/HoAc9uprU&#13;&#10;vAIGyh8zdn37Zz0/Dv6VnyKpiZH+bqrdOT6+x64z611wPPqOxy+sani4f5txx8oC8Z7fX169sDmn&#13;&#10;WOtrHLvkulbafmctjnrnHv78DpmjxNpU73P2iHhfulgvcYx3z39s9K537VdWwzHlcDMhbhWznr+v&#13;&#10;9ea7IrmiebKUoVDrbfV3dQYp23KM4PYdgfpk9+nHHbTt/ENnK6hm3BzhGVM/KBwR0z/M4/Lg21WS&#13;&#10;IN8r7nGeucj1PGO/Iz247VDceJZyVIZo/m2Myv78d+3r27jIo9nzMcsRyxPRdQmstYJWKUfe6M2c&#13;&#10;g44J69Px6ZAIrPvtGe1jaW0uWbaTuCgY49h0HY889+xrhrTX9Wt4967wOuMj73TP8uP9n2zWpbeN&#13;&#10;NqLbrHuV2BU9F6njk9ff8OaPZSjsFKvGW5taL4w1vTL+NDcSFVYlgxK55GCeevXnuQa9I0b4hziy&#13;&#10;RZJfMkA+8Sf69Bjsf0614lea9btPmIn9zJk7s56cYA55x+G38Bq6Z4p8iDdDMwU/dbkFhtOevoOv&#13;&#10;1HHpjWoc6TsdOFxXs5NXO/8AF3jg3dpmX95HuIVWXp07n8eSDyM9sngdS8RyJdm6WdVZWwucswz7&#13;&#10;8ZI6nnHPOOcZmteI1uAY1C/e3R/ux+g64/PPI68Vk3V+Ttlkfcp3L97rk+vQcD0x8v4VtRoKMTjx&#13;&#10;OIlKpdM9u+Bnx01HwzqMOmX83mQu5RW3DcoB46AZH+OeMmvqDQvGVjqtqtwJV+c4PPSvgbwhN/xO&#13;&#10;LeMyNjcOp7Yxnpmvqz4e39tJ4dgHn8CFQu1vb/61eLmuEp83MlZn0uR4ycqbUnex7AdV0wja13Hk&#13;&#10;8fepEvYGbCSLnp97pXl5vbqOb93ctt5+XcetW7Lxbe6dOrM6spGeWzg+leP9V7Ht/Xoxlqj1KK9u&#13;&#10;YRmJwvHIp41O8zgPXP6V4ps76ESJMMEdyPpVpdXj2ko+72XtXLKnKL1R6VPExktGaUmoXZOWk/DN&#13;&#10;RnUT1lfdVE3m/OEpryCQ8flUciL9v2ZNcTmRv3f14NQgnkk/+PVGPm4DcE9aPLJxz+v1p2toQ5c2&#13;&#10;pI0xAzvH5dKa9wcYYj86hkjcHn19etRvDNyhLAg5+9QTzMt/acLkt279qY08ZGGbA/hqm9tIx4f0&#13;&#10;701rab7ryfkarlJ55Fh2hKg7/uj16VG6WwGfNx2HzdajbTmmIZpiGpP7LLSZV+fzFHKHvPWwkgUf&#13;&#10;dkPyjIWoyjlgDN7datJp+3/loPbpzUv9kR7SQx/4DnpTukOMHLYzjay7S0Unbj2pptbrO0HIb3rU&#13;&#10;XS0h/iB7sT+FSm1iA5Cj60uYv2Gmphm0vx0fjb096ekF3H1PT+EVsG2hXnmkdIuq4o5hewsUEe4U&#13;&#10;4cZ7c0/D9Sv8X51ZKoTlY+n6UxsA8AUrlqJD5jJ1HfihZd2W/hPt+lB9Qv8A9eo2kGOCvH92rM5a&#13;&#10;D/MYHLcGomuADyoOf89aY7Y7/X2qMkPjnNBjKRIZ2DLjsOuacJnHQ/rUKvtOMY4pd25fm+m7060E&#13;&#10;8zHGV2bAb8qYZnU7smn/ADMPl54xUckcqjLjap6UBqPjvFzy/H+9TnuQV4k68fWs3zRG3P8Ae+b5&#13;&#10;aaJ02sit/wABLVt7JGP1jl0LFxMwjOd3X7341XMrhtxbkH1OaX7YrJtbb/wFf8+1M3Rtxj6rTjTs&#13;&#10;ZyqLdDheyg43Hd0/+vRJczNyx9uKbGyH5gepz9akigkkQCJM9/oKdrFRlzEbz3DfPu9+tRteSAbP&#13;&#10;X3qeSCQcrEfT07U1bS4mK/uSu7j/AD+lLQmfMRpdyhsufU84q3DMzICRx3qnIhg4m+Un/wCv+dPg&#13;&#10;uo0UqFbcMHr2z/n8qTXYKcrSsy+qs78/r6+lSJAQcjnsaqR3ab/04q9a3CMyp+PH1rOVzqpuMtxh&#13;&#10;sZM72i7e/wDn+lNdZo3ZfK6rntWtbtC3yMu7jip/s8DDayL7VnzPqdSodUc+7Ascx5Pbjpz/AJ/C&#13;&#10;k8s7sKnA+7XQNZ2u7c0falWCwzs2D0o5g+qy7mTb6d564HykfrStocn3M/p0rZWG2Q7VUBR6GnKU&#13;&#10;HzdPelzSNfq8LGF/wj0zjqvqcU2TwqzjpHuz36dK3iADhRTS2WwTzSVSQvq9MwR4TuPlL+Xweo/z&#13;&#10;/n9Ka/hUg8OufX8K6Dec57emelIMlgVFDlK4fVaPYwG8LfJsQqev0xUM/hR5GGyXaOR8o/L8q6OR&#13;&#10;N2BtpCAg+VV9KOeVweGpM5eXwjdq25VHXhVPSgeD7thzIFOc7tn+ecV07Mw+U9famE/KVC7cD0ql&#13;&#10;UmT9TpHLyeFL9co0qsP9lzx7dP1qN/DN3ncJVPGOtdO5AYE0wop4H0zT9pIn6rTOUXQL2Nixwc+j&#13;&#10;f5xSf2LeKVKx/e44HXA4/wA/4V1RiUfLtFBjjAyfrT9rIn6rHucjJoV9FGu6JuP4Qf8AP86jl027&#13;&#10;j3L5RHfnPpXXeUJP4B8vTimNYpKPnXj+HjNP2shPDrZHHPHKsQ3Jj2K//WqF0mbgOf1/P/PFdXca&#13;&#10;GkpJTg+nrVaTw95pyZP89qr2iOadCRzixSq2zcxzyev9D9f85wrxykZG71ro49CiV97Jk9vYelD6&#13;&#10;BEB5e48fd560/axCNKUYnNIlx1VG9v8A9fT+dO3ThQQrfd56/T/D8K6aLQ7UfOwbO786lGi2W75o&#13;&#10;fu+vel7SIKlKxzASfIYFgPft+dHkTGRXfPXqrZ/D+ddJ/Y9pu2kf560LpUOzBCj15+lLnsVGkzn/&#13;&#10;ACJQNpprRueSW+9/n+VdGNKg/uZ+p6n8qYdHt26n3Bo9og5JGGtvIAB/s42k8e9TBGJyW/Hr/OtS&#13;&#10;ewjgAK9cVTZQCOfrz/nilzXLULbkPkMz8L/D2/lTZAACV+Y449DUgRjg4+me/f8Ap+n4USbV4zjG&#13;&#10;P/1fpSKsU7hsDBU/5/yPzqlNMyuTsyejfNj8K0Z4kboR16f0pLfRjqL+Uh/UD8ea0jIwlTcpaGRM&#13;&#10;/wB5yoPp+X6VCXl3YOB839/v+VdFJ4FvZjxPH6jPY/p/9arln4Nt4TiZz93t696r2sYon6vWnI5S&#13;&#10;O3uZm27OcfLgf5/rUqaRdylERWOSO/vXb2+i6dbjckCZzwdo61eWygHWIDjr6VP1jsjT6jzL3mcD&#13;&#10;BoV4TkQMNv8AEe3fFXbPTtVgH7qVo1J+8ua7CaCBSV2fp1/z/U1VkjhGVWP6fNip9s5GkcHGn1Mm&#13;&#10;yj1qOXzJpW9jjOf/AKwq9Fe3JTDp0bA+X9P8+tLNIqcqBnP51UnvFVchu/Ax/n/OKPiYrez2ZYfU&#13;&#10;Ekjw57Z/z+NV5poJGXy2/wDr1ly3TtLjH32yynp/nP6V3Hwn8DDWp01a9jbyx8yLxz7fn/Kqny0Y&#13;&#10;czM6MKmKq8kRdB8G3Mqx3t9A3PKxj+76n8Melddp/hvTrY+Y8Clh0+TpiupXRYxGoCY2jpTTYxoP&#13;&#10;mG7615k8RKoz6Ojg6VGOhkx20UfOPlHA44onkgiXLkDHvUmoXG2XEK/L3+tZ91pk2ry+T823dlmB&#13;&#10;xgVMVfVlTqcuiI31C3dsRnjHHvUMsgZdysf++qZ4niigtPskCBSqfK3Q1wus+JdZ8Pu0kE6sq/eV&#13;&#10;unGeT/nt71006fPscVbE+y3R1s0x8zLN1bNVZr1Y/lA7YHPFed3vj3Wru581pGhdVx8mRg4HPp/n&#13;&#10;8adH8THthuvVaTp+8YH6f59f0rr+r1LaHnSzCidtc3O75379jWfc3I4II4PWsGL4jWd2dgt2B6fi&#13;&#10;e3vUi67FcNsSPb9T2/nTjRqR3Rj9apT2ZpMxkbYrD5uOF4x/Sui0PwqwVLycq3y52+orm9Kv7WGV&#13;&#10;bi5baV5LH+H0rqrbxzoEECweew4A+6cf/XrOpzrSJ14eVGWs2XFys2wKqhaW7nECYB9qoSeKtLeU&#13;&#10;yJMp3cbVB49vaqt7rMd0MrKv4nFRZ9TWVWCTsy5JqPO4HpxVebUZ24Dfh61R+0pt/wBZ/wAC+tCy&#13;&#10;M7+X225+tWY8/Uh1B5JznqB05rHvIHLYJG443Gt2azd23qP8ajm00r8/l/eGV/xrWElFnLVpykc3&#13;&#10;HpTXD+czFm/h68e3/wCurcXh5JFAmRevynd0/LtWsYSHwVXp/D2qxDbSOWPllhWsqr6GEcPG+plp&#13;&#10;4etxH5Ucar/vDnH9KhvdLEAxD8qpxtyK2xbzjOY8eu3PFVL6yvGbYifLwee1TGpJvcJUY9jLhd1T&#13;&#10;cWbB45FEmqCN+B/D1HappNMuBIEl2/eps3hlZyXab+Hjb271rePNqYSUktCoNfkZtuWYZ+7t/wA4&#13;&#10;/GrMOso6ZlG35tpVm69enr+HrT7HwYbiRYGmyN3G3v1/nW/p3gHSLUfaNRuG5TIXPIz6frTlUpRM&#13;&#10;6dLEPcx4Lvem8K3+76fhTluww+UdV47e9aHi258M2EeLSNF2x4yrEk/rz2rnbfUlunkEQVY/x54z&#13;&#10;/h+dVD95G6HVvTla9zWF3xvPT6/r+lH25c7Vb86olt7MzNu/zx/LqPxpUaQLnPv+HrVcpi6kkXhc&#13;&#10;lpTtb/61KLssuB1/ujt/9aqcYJOXPPXH+frSw5z2z/L/AD/KjlQ41JMtyXZQlz6Hgd+n5mo3uVcc&#13;&#10;j7zY5b9abMjAAsp3AA4Hr2pojkVcRqORx82OlCsFRyHZlUfKSO/P8ulDMQMt91ehP8hSNaXXlmcw&#13;&#10;yeWeh28Yx1+tamieD9U1aLdHbGMKPvtgf5/D1pylGMbszjGpKVkjNEhdwR8q8fKvGPbn6092bcoV&#13;&#10;j6+gP+NbD+C7mF8S3C7e/GSP0qO68PW9oFP2nd1zmo9pDubexrW2M1p5AuQ64+nT/wCtTobpWQlW&#13;&#10;ztGf0q3a6TYXB2GXORnHXipYtDtHcWqysFPAGfSjmiCp1NzLuLrdyoHL4+vvUfnybDheqnnd9Pyr&#13;&#10;pE8EQBdz3J2sSSuMUSeGNPgIzu+Xj5qarUxPC15O5z/mFBwcbV6K3anMXzz/AAt8oJ/pjmtf+xbJ&#13;&#10;Dlz05x+NPTR7FD5ruxX+KmqkSPYVDFTeDkRsxGP85odtqszM33c8L39MfT05roZ20OOHyoIF8wDG&#13;&#10;4/55qtDpunSHMsufl2lR2pqonuipYeS0TOfa4JiVlIbnt34PXHTvTlnkIH3eD78e36d66y20HQjj&#13;&#10;da+ZjBBarlppmkwAxxWiqq446+1J4iMegRwdSW7OQj85x5kcbEDGdv8A+qpXsNSjhW4e2fb67TyP&#13;&#10;yzXYNFp5OBbL+QxVgSRyDZIo9OlR9Y7I2WD01kefqlyGxnGWwvyn/GleOTbs5+XJBHb9fQfWutvr&#13;&#10;OAxFQF45HfmsubRTNIRHHwG4HH+elaxrcxzywsoaLUwfMlVsnPPy/dOAe9Ec5+bDHduzuxye34du&#13;&#10;K6CLwYjfNLOV3H7vGT6inN4OtEG9pjgjG30/zitPbUyPquIOfdwqmTJ/HPApXlb+H0/vfrVvV9Lt&#13;&#10;rTCQyt/tEr+lUEU/6sD5emN3Xj/Pv/TSMo2uYOMoysx4LsDluG+78/T/AD601XHIGffrzTghK8g9&#13;&#10;sL6U0xADgEs3Zc/4UbkuLFOCN+9fm+9xz/n+dME2F3FPlHQ9Bn6/0p5ikI6Hg56/l/WovIdT0PP6&#13;&#10;VUSHcc0g2nMi/KcrnPXj9fy7+tMd9oyWI6DineQ0Y81h/Dj/AOvn6fzppRmjwPmzxnd0z/PtVEai&#13;&#10;NMyJw7Y+906f/W/pimpPJJncfvcU1o5TK2/hs5b2ph8wSEofwA61oRzNE/nM4IJ2/N8vp9f8/lzT&#13;&#10;Zb7DbCzfdyG4yeenP+ePXFR5Kncx2npnd157HHtUUu5XTcMLu5P5/wBBQKUpWJV1BzJtKfL0XDDj&#13;&#10;r25xz71IupzLuDN+8zgYx/n/AD9aoyowzufb3bC0kkkscoyh2py2WIzxx+VHKiFUlEuyXpk5d+ec&#13;&#10;/KOB79ev1I/OmvdhWAZvu/3ff07f061TjWTa2CV7cc/59f8ACgEudqoy9uO3/wBbnPbp7U7Icqkm&#13;&#10;WP7SuoI/MSUr3VlbbUaarNJ80r7mP3vm6ce3pznFV5Ruw0hGOrbWHH+c/pRFlgY+cbRwuP6VXLHs&#13;&#10;Zc9TmsmaUeqrkD/Zx8zde/8An61NBryRkqqt83RS2f6f/rrHw5kXjhSflz15/wA8e1NC7sLtX5ev&#13;&#10;zdT6+3P+RSdOJv7apE1/7fmjCrFL7H+LI/8Ar/59mJ4mmTcWnbav3F3kYH5/zrGLts+bPPPPOP8A&#13;&#10;PSnwCTayl8+jev8A+sZqvYwtsZ/WKl9zZHjC74hMS4zn5ePWnyeM7pAsaqo3AbWY4Cn06fh2/CsM&#13;&#10;7gCFj6L95QB3P+f/ANdNMgyC31XHcjp07f4e9HsKfYv61X2ua8niu/Z1XK8qRnbn2HXmkXxGxH7z&#13;&#10;5twJbnpx1P0Hr6GsgSkDy8l+p3bvXt/Pr6/kOWbq3PXB6nv0/wA+nej2MOwvrVXe5pnxFd53Pt+X&#13;&#10;8Dj6Z/XH5VHN4hvLn50fbtw2F79+fXmqalyxzIcKoOWPvjn/AD1+lNZW25QZ+XA69uP896qNOn2J&#13;&#10;+sVu5qReJHkiLSw/QHPHt7/z/OhdemPzsu3d6r0x14Hv6VlDcWKqMtxj1H+R/nmmSzL0PReflbnb&#13;&#10;n/P6UexhzbB9YrdWakmvzkMI/wCEZJKgfzPP+etI/iObGyNNzeWysD269PTv+FZTSGJiwG3auWVc&#13;&#10;CozIzf3sKOenH4DoP581XsYdjOWKqrqbEviG9kf95KxG0HAwPTnjtkY6/lUP9szKN5f+H5Rtzz6+&#13;&#10;1ZhOCSy/L/ErfqOf8n3zSTStnBbHPzccZJPrVRpx7GUsRUd3c1IvEd1C2El3fNj5s8Anr+lOPii+&#13;&#10;Dll/ibuM8Y6dP8/pWOrMyr85/D9B/PvQocYAz8vP05z6VXs6e9iY4ity/EbUfid1kYu+7b/qwoHH&#13;&#10;1IAH9PrT/wDhLJs5aPGfuqu3n3PNYm/7rf3T6e/X+dOQybAEbhf8P5f59Kj2MHrY3jiq3c2v+Env&#13;&#10;CFEg+YdTuxvHPt/n3p3/AAk8xk3rtVf7jAMSCeP8496xcrsYZ+794/l/9b86VjkBVb5vxx25+o/l&#13;&#10;9c0KlT7A8VXta5rr4jLg7xtz/Cy9P0P06/4VNB4jswBkep+7nH5Z7fj06VzrqE+RSqfdCYbgenb9&#13;&#10;aSHleS3GQcMTjjH9Kv6vTkY/XKyludOddglRRC25t235eoIPp37d+hqGfWBdpujjb5j0LAg9Pw/T&#13;&#10;154rDg3DbGqe2CxHp+nX6Yq5BG6gAIc7j8vvnPTH6f15K9jGJp9aqT0ZJDcvFL8oXk4O7n2/z0ps&#13;&#10;5bf+7+b9393cB/8Aq/lzTngVV+bv1IYcjrVhbX5AgAG44C9c+2fzqvMzd3oVoy7N8jlsdPrU6SSl&#13;&#10;87AWHO4Y5/z/AJ9KmisWYnKD5vvFl6Hr/wDXq7pujahqt9DpWj2rTXEzbUjXBZie3PH4ngdzTvGO&#13;&#10;rJjGbdkUYhMEA2qRj7zdu/8A9f8ArT7PTtS1G4+yaXp800+3LRwhiR7njOM9wCOfavWPDH7Lep3s&#13;&#10;UbeKNfWCI/6+3s1O589QWJ7jg8f0x6x4Z8FeGPBOnrpnhzSIbdOrsq/Mx9STySe5NefVzClH4NT2&#13;&#10;MLlNepK9T3V+J8w2Xwk+KWrSeVa+F7mNWGRKzBFDYJ5yQeTjOAefTFXo/gN8XIJv3ujw4Yf62S4U&#13;&#10;g8j0yfXt36V9MXsgjXIrNmviX2b/AMK4/wC0a0nokepHJcP1k38zwOT9nD4lRWkeL+zDMM+X5jZX&#13;&#10;r328npVVf2aviux2qNPbJyu28fPQ88p1yQPp9cV9JQoJYsU7ayJ0o/tHEx2t9xUslwUt7/efN8f7&#13;&#10;MHxQlDrcT2MKxrhJPMZiTj+6Af8A0I/SsDxL8I/iFoIkmuNKhmRFwWt5Cf5qCB+Jr6nuriQJyayb&#13;&#10;37FcEiaNcH73FXDMsRGV5WZjUyPCctotr5nyva+FPFOpz+VYeGrqRlxny4GbbuI64H+ep4ya9E8F&#13;&#10;fsxeL7wR634zuo7O1yoazjOZmUZ6N0Unjt09Oc+uaRZwabe/ZbK32wN82QAADmt7UY47y3jeVmbZ&#13;&#10;yMNxn1PrTr5lWqR5Y6Bhcjw1KalUfN+R8gfFPU/iN4J+Jfjjxd8Yvg/4d8AfB3wd4UfULb4j/wDC&#13;&#10;bR3Rv5IliOw2PkpJExDOvLNueIBQ5kWuj8H/AA11PxvoVt4q0LU1ns7u1jubaTyyCYpEDocEA9Gz&#13;&#10;yAfZSCK9K+K/jH4KeG9X0n4a/FnXdFmXxZeR2Wm6DrUaTf2nMWBWNYWDb8EA8jAwCSMcdessXhuS&#13;&#10;SO0tlZGXEccahR04A7cVhTxuIpxte/qdFbLMJWqczVvQ+f4/A2rXep/2KLpPN3rHuddox69emK6e&#13;&#10;b9nnxLYQQzLr1uVdQWZRgD2xg5ryn9o/9rPXv2Y7GX4g/tTfBi80HSr7xdY6F4ZvPCV4dak1a5ul&#13;&#10;dlVLeOMShkWF2cOiD+GMynAb6e8C6pJ458BWOtLaX1vHeWkc8MV9ZyW88augbDxSgPE4zgowDKcg&#13;&#10;gHNdEsbW5VJHLTynDxlKMk/LU+ffENnc6D4kl8K3MgkuEk2LsbggrlT0H/1/wNE9tdWExtbwtHIo&#13;&#10;G5WHXntn8q9u8Z/DO18TKt491/pds2+33LgBvw/DrmovB3gjTbi9uLzxJ4fia+uFRJ5pMMSqjAA9&#13;&#10;ByfzreOYR9ndr1OWWU1HO0X6Hi27Zkl9zHB4yMc5x3/qeecUkl5M5VDKxX/e9/8APr/OvXfEHwD8&#13;&#10;PazfyQaDNLZ3SfPtB3RnPQ4PT8CKwdT/AGbrnQtNudf8VfEaw0nT7G3e5vr28YLDBCil2kd3KhFV&#13;&#10;QSWJwAM/TohjsLy3bsc9TK8cnaMb+j/zOAFzKYvJjnZV3AdMCnpdTRtl7rDHhsNn1ryT4w/t9/8A&#13;&#10;BPP4Ia7F4W1X9tLwTqc8kW/dpd99rjGCAQZYA8SnPQFwe2Dgmu18G/FDwT4/tdKv/CupTSLrmmR6&#13;&#10;jo6TWc0T3lnIpMdxGsigtGy5wwyDg+mK6KdajWjeDucVbC4vCytUi0zq/N/eBdzbt2M7unGetHmu&#13;&#10;rFXHru/Efl1JqOS2lt5jBPHJHIuD5Ui7WHHHGM9O/P409YxLO2w78H5Rt/T16gfXmq06GElLqOWZ&#13;&#10;1DKcgN3+9g/SlFw7QAPgscnluCcf/X655xSsoXdu9ePXP+NNwuM4+X+Ir7c/5+tGge8iRbqVxydr&#13;&#10;M2c5PPP+OKkE827bllOfU8/41Xj27c+SSP8AP+f8in7gBsJwv8XI4wOT/npQ10KjKRK88kr72kbA&#13;&#10;5K9h/wDq/wA+1lL2TaCzEgNgAfw+3P8Ak1SGHbJb5l4yV6HNOUjzGGB2A9/88e+KJRvoVGpI0ri9&#13;&#10;LcPI2G5fk+nT25/lUP2xyfm/hX5c9s//AK6jbb5ZVeNozz0459OBz/niq/3yA+V+bpjkcn3689RW&#13;&#10;cYlVKkmXEvQVAbPPPPbn0/rTo76ZlXMnGcfXH+TVQKg2tICeoBXHP+f8+1lX3qpC9CCcqTn/AD70&#13;&#10;MIyl3LEd3Jt3GV92f73tUqzOqKu/7zAfKev5VFEgJxJE3pjrj/OavQQxs+NhYD+Fu56/rWUmjsp3&#13;&#10;kiMT3RZSI9zEnGO3GO341ahur2ONSkPmbudo9v8A61WraCIc/Z169TjmrmIcn90OmG/niuWU12Oy&#13;&#10;nRlvcj0m6mnG7G3bw3Wtm2nUEFvWqCSRqP3Q299q/wCfWnfatxwh564/xrnl7zOym+RWZqSXkeNu&#13;&#10;364600PGxz2rN+0Fm+927duaki1DA2YHu3/1qy5bG0Z66mijbScLjPSnefxjAqh/aKqpy49v8aia&#13;&#10;93D51wanlZopxOnnbsG+9TP4eBSTnJz/AN80mTjrXn8p6BoacD3rRjcYwDWPb3AiXAq5b3W7k9fS&#13;&#10;jlKUizcxq4+YVzusxhM7a35HBTrWBrhcRsVH3uKI7k1HocprGCzK3+PH41zd/EwZlVcenHSuk1dg&#13;&#10;xY4/GsuW3V4yx3d/4a9Gm+U8usuaRzjxsM7j/FmmOQWIPzd/8/57VaubeWJznnceNpqu/GSwAxXX&#13;&#10;F3RwyFGGbbtx0p+Axwep6dhTGZQfpj5v8+9Ism+XJOfVj/Wi2gcw4R54C81IkOM8Hp/WpFt5pDhI&#13;&#10;jnt61e/s6VRzGVG3vx/k1nKRrTjczXiBVigwe2D/AJzVee1DxsuOAc8+/WtK5tmCsxHPfmqMsVxJ&#13;&#10;tEcLMrdPl4NKI5nO63o8LxvgbWPf0/z/AC/KuXuop04cd/vMvf6f57YAr0bUPD+qXUXmC1Yj0C8n&#13;&#10;3rHu/B2tXMfzWG5ugDKMds/0612Ua0VHVnDiKUnK6RxckgclHXIUkbtw6dM/5/wpoyx2yLlVwG+X&#13;&#10;OM+3pzXUf8Ko8bTSNLaaPJ838W07SPrjA69P51n6n4H8T6Gf+Jppe3bj94u75cHPoK3ValJ2TRxu&#13;&#10;hiI6uLt6GeAzq0efuuCq7j1z19MZwfwpjQCJvmCtuOGZTxjt36c/57WTEvmrCkbfeGVLYIOORj/O&#13;&#10;OlOmiydqOp/ebc8dAP8AP1NBctip5SqPJ2fKw9Onb/P0p9zGiBSVYBuD059unoD+XvR83yqyr94k&#13;&#10;+u70/wA/1qO7yqtuxym35l25HH/1s+h9KCeb3QE2ThZV3bs8Z4OOv9KcJVaJlZvl3Hoowwx0/TP+&#13;&#10;eKMdy80qn5juP0wCev4cfl71MJTLFuBx83zYbp2olEdOdyG8nV22swxz/CORzn9KqSXflxt8m5jy&#13;&#10;438ls98/j6dfzku97MxA+XgMF4B6AgD/ACP51UtI7rV7yOz0+3kkZ5MbUX2/w/l9SFyq1zTm1sXH&#13;&#10;1vZF8qnBHfjjP68E/lUtv4puUcAygLuxt5ycYGO3t6d67nQv2YPGGq6Ul/cKImZc+WzfMOOnQd/8&#13;&#10;96898c+D9d8EapJpWoRFFjY+WxBwV6/561hTqYerPlTRvWWJw9NTkmky9B4okhf/AEiXOcBV6e+P&#13;&#10;06HPX0qZNSjv1WcsrFucbs/Qeuf8O/Ncb5827czHrz2bqOeo5x+NOi1OWCXCsvmEA4LHnnnH45/z&#13;&#10;xW3sY9DOOIbWp2kU0ci7VfDc9Pyx/L65q2krSns3zDHfvjP+eT2rjtN1i4PO+Rm28Ak46e3QH8sn&#13;&#10;HNdVpt8l2uTGwzgMGX73oAO3t+uM5OM4cp10anMjW0i6kkfHlKO2Nw5/Tr7f0rrtMiRo1Y/X/wCv&#13;&#10;+dcRZ3K+crKq7m+bcq/e+nbr78/U5rsfCP2/WJI7bTbSSaT7oXb1Pbn8Pr/Tkqx6ndRl0Ny2+VsA&#13;&#10;9Djv+ft61c+0xW0XnXMqoqruZpG49h/n1rcs/h/La2o1LXWWNWwFUt1Y9Ovvjk44rx2H4LftD/Hv&#13;&#10;9pK4vNYtDpHwu0K3+zDR7pI2l8SSvtDTNgHyYVw20Eh5PLAOxSS3nTqRjsehGnKRzf7T3xp+OfiL&#13;&#10;4S6h4I/YZ8PDxF4/1RvI0+4VEEGnxDmWcvMBC3G0AM2DvB7gHzf9jr/gk5+3ddfFjwf8dP2zf2vb&#13;&#10;7VrXQZkvZPAf9ngxyXIG5RLJFMscmxwpDMjtgEgRsQR+kng/4Y+DvCFna2/h/wAN29mtrbiKGOKM&#13;&#10;Dy1GPlGPoK2LySLT0e6uZVSGNNzsxwFA71jKMpayZ0R5Yv3UctqkOgfDHRbrWZVbYd9zqNxtLO+B&#13;&#10;n3JAAwAOgGAK5rwL4ptPijrzanpOizW7KqpcS3EbKY4wNwXB75bt1w3PFddqWqWOuX/9ly2HnQSK&#13;&#10;HLcFevGfyrmfiP8AFnwp8NrOTQ9AWH7dtz5MeFwe2fc4+vf6xGnKUtNjZ1FTi+bfubfi/wAXad4a&#13;&#10;iTRtNdWups7VHJ6dcDr06f8A18UPD2kNco11MxaSXlm7mvGvgx4Y+MPinxlqHjn4h6lbtHeTBrK3&#13;&#10;t7hpFhj/ALhBVQCB6FiSSeOAfoXRrOO0txu5wOMV0cttDljLm1YW2iiEAHpjvVkxRxjJxj0p/wBq&#13;&#10;WQ7FqORGdt0nT+GmFyGRIpH8yRN2KabUXkgJT+LPSpo4DI2BV6zhjV9gPNAGb4pv7vw74WurvTLZ&#13;&#10;pLiO3Y28arnLY4Hv9K4X9n34O+E9I0qHxf4g8G2kPia6Tfqmotbjz55iPmZnxuY8kAntx3r1aVEZ&#13;&#10;xEY84qOWC3tjvbCAcmuecOaSk+hpGpyxaW5y/jz4M/Dnxr4dvND8QeG7Sa3vbZ4LiOSFSJI2GGU5&#13;&#10;GCCODnqK/Ar/AIKnfsRa7+xr8e5NW0tppPCevyG50W6bduSYSDdAzghg6hhtYNyMkYKlV/fXW/Ez&#13;&#10;atN9j0qTcu7YWHQn8K+D/wDgtn8PtL+I37G2q3uvps1LwZfQ6patNHiMkyrEz5U7UxG7FXcADG3I&#13;&#10;DNXZg8THB1k7aPRnHmGEljsM0n7y1R+b/wCyv/wUW/aL/Zp1uzs4vFU2veHwwW40TVJmk2qAoLRy&#13;&#10;MSVZVGe6YwCMABf1/wD2Zf2n/h1+0v8AD2z8d+B9TVvNjUXVrIw8y3kIGUbHcHj0/ENX8+Hg3xNZ&#13;&#10;6uBbF8ukhQqrblOOMZ+vT0/CvZP2Z/2kfiR+yx4+t/G/gK+k+zySL/aWmtIxhvoyy8OvqFJ2kdDg&#13;&#10;ZGOPoMVg6eJp88Nz5nA5hUwk/Z1buP5eh+/QmyN6Nu/2vyqxHcYPv15r86YP+DgP9nPwnFa2nj3w&#13;&#10;d4ks90Y+1XiackltEeASWWViBn/ZzhhgE9fqz9n39uP4AftPeFoPFfwl8fWepQzAboYZAZlbGSGT&#13;&#10;AZcd+PpnBr56rRqU3aSPqKOIo1leEkz3AXZB+9jtzQt8cY39eelcfP8AEDQbaNnl1VE2/f8ANym0&#13;&#10;+h3Y55HcdfyLP4i+Gbu5Sxt9ctZbhz8sMNwrOfUhAc9vTA/Ks+U21Oqku22nb/n2qMyMWy+CazY/&#13;&#10;EmlBVa6u4ol3YbzHAx/h+OKtSavptvb/AGy4u444du7zHbaPzPA/P2qOWwFhkVxuAqHyl7j8mrPX&#13;&#10;x/4Sn1WXRY9ctmnhj3yKsynA27u3+zluvTnitBLu0nwYblSGOMhsj3GelBV2OkhUJwOcDFVbq3Vv&#13;&#10;l281fA6Zxnqo9fTmmSRLxkfT5qlqw0zDudOdcMnX/PFVZbd4ug6frXRtbqRgj2rM1iCND8vbmp5h&#13;&#10;S2uYsyEsR6e9QrCU+Zd3+f8AP6VdCLJwe1LHZs8ijr2+laGN7kdlamVd2OfcVJd27xp6Vp21msUe&#13;&#10;cc9Rn+dZ2syrkqcfdwanqaaRRjXkrE4Z/bH41VuYfMj3s3bqo70+4LB2JYURyK6bXZeV6AVqlY5p&#13;&#10;TuYeo2pEZwp684x61zs5MUvlg4I77f8AOO1dhfICd2cevt7/AK1yeqRxRzMS3zen49Pzrqo6nDWb&#13;&#10;Wo6zucYP3gFPPf61cguCGwDx0wyjP04rHSVkUrknHPPTirUEwVeuV6Z6A/57dPwrWUSI1GbEU0ZI&#13;&#10;K84P3vf61Mu0qpJ9O3FUbWUY5UD+8eKtb8p8xrFrU3jPQjulcDkHjsP8/wA6y7wAL95uvAHGfb+f&#13;&#10;pWlOGYYwR1A3VUmiSU5kG4bs/Tg1cTKpK5kTpIXDhvvfxZ/HP9aa1sHXLjapC8LyOp6fz5q+bZgc&#13;&#10;D6s23+fr0pkkTAs6KrdwzN0/H/PStUzn5bmHqEHllo4199rDjj+f+BrMmiklYfu2bkjsT0H6H0zj&#13;&#10;t9elubAudzwMob+I8Ht+fUfn0zVOfSQpC71G0E43dQeScf5H8q3jNJHPUpyvocxqNgJQ395v+WjA&#13;&#10;+3PbP6enpWdLpbZbzk3Lv6FQeDj07dOgGfyNddNpqvL5aIrLyT+nrx1/Dj6g0bzTFEitHufoPlUs&#13;&#10;evXgZ7j/AOv1G8ahx1KPNdnI6lpkdxZuZF/1igP8mSeOOnGM+nuOvFcjqWnQNLJGsPl7do3LyFGc&#13;&#10;jp34Ppz1zjFeiaraPDEGEK9Tlhj8evU/lx71xt1bL9oyjZClhu6Y69+nrwOMfr20ZHn4mPLY43Ut&#13;&#10;OKPuEoUsx+Xbuy3ft9eD69iaosBEBMFbzGLEP1OT3PftjA6+np0mv6BepFuSF2RudqqVJHpx6dfz&#13;&#10;PUgVyupSSQRbDHuy2G6DOD6jvnHbqMetdtNqS0PPqRtG4S3+I5EgKMeiIrZx94BfQ/wjA6dCDWR9&#13;&#10;taV9+1fuAbsrwCMd+CMYJB9PbNVL/Uo4neEf6xcoRICwPU8D8+Mk9Tkjmi2vLG8VhJAGTd9zkhuO&#13;&#10;Rx0OB1wPbBNdHJZXPPVfmlZFi1vJYZkSWdQ2dreYwbjI9eo7AkdMjkjjasrkTnY82H8nBbGMYPRs&#13;&#10;csB9ccetYghjSVWdgu4kr5eB9O/oM9Oc/lp2BgiCpNIsfKgNICuM/XPI59uTjqaUugRlJSNH7HM0&#13;&#10;izQbvmclRxyWwAfTIIx+XU1UuGmjOUhIHlh2Tby3RQMepB/HHTIrTgvJXjU725KkM2dwHHb3HqRx&#13;&#10;j6Uy8sIpo1keFh8pIXdt3g5/766Af/W6ZKWup0SjzRuijBrBs5lmt3aPaWDFlIYYPU+h4684/Svb&#13;&#10;P2dPjPBqEcmgarJHHImTGVkO0qDtGAfU+5OcDGK8Jk0Wa7LbbVtvHlsynOO4P93j37k9CRWGdU1j&#13;&#10;QbsPbybVhX5XJAPfA9Rxj9cdamvhaeKpuPUrC5hWy+sp2uuqPumfWYNwZZgRtBXDfliszVPE1sq/&#13;&#10;LKpYfdO7rz6/rnuK+VtH+PniJoPst00sUm47XZwwUbhxxxyD78/p0Wm+Ptd16dJPtDKqqP8AVsCF&#13;&#10;yDxz2/A/pXl/2bUpv3me5LOqNaPuLc+n/D3iFlgDGUEjlVWTv/jXS6P4ujbA8z5W6H17/wCfrXzl&#13;&#10;4Y8YajYRqZ7n5flLbpCRnrwMf04/HFdZYeLb+1i8+K5xk5DKuVb889gfpjB7VxVMC5SZ6WFzG9NH&#13;&#10;vx8VaWvLzBcrn8KevinQxHn7aufQt2rxi38eeeimbarMBuy/cjoP8Pbp6UdW8T3LIXUlS2W+YE5+&#13;&#10;X8Ow7VxfUNdT0HmUowvFXPbh4r0yaRokuVDDkqWxjp1q1DqEkn3Jd6/XtXzTceJ9SQK8V7I0mRg7&#13;&#10;se+CMY5/Oup+Hnxk13TrtdO1JPNDfwL1A7Ee3bp0FFTL5KDcXczpZvz1eWWiPcBfz4+bknpSHU5B&#13;&#10;h/LyevSudT4kabIqzrD8pXP3eBx396guPHtk6n7Ou47sFgp4965Y4eXVHqLFU/5jo5dR+TJGW29c&#13;&#10;9qpzeJbaFhG8oHuWxXIX/iu5J3LJj5RuVex9v8g1hal4geZcLMd33uvWto4a+5z1MXbY9Mh8Qx3D&#13;&#10;DyJl+91XH61ZMt453IcN+I/z/wDWrw6XxtqGg3XmwzNlTn5JOowfb/P4V7B4J8TLrujx3yyRtuXB&#13;&#10;MbZGaith/Yx5kaYXFKveL3NKG1v5JVldm/E1uW4LoDnBxWQ2tW8Zwzr935mDUn/CW2sEo3uGXoxU&#13;&#10;dMdvrXI1Un0PRpVKVOWrNoxuDhiN1NKc8Dviq9j4g0/UObecZ6MpPNWJdQgjG5zt9c1HK1ozt5oy&#13;&#10;V0yJwOmRVeZgG4OanNxBL8ysOmc1BczAkOP60iZbDGkIAyzfL29Ka7Ywd/GajLgnaP8A9dNZwRn9&#13;&#10;KqxjzDXJ6Ff8aiZmBznv9KllkVhwarSkbeRx0z/n/JqjCoxGcH56aHXA549ajd1wCR06j0oDSDkM&#13;&#10;OfTv+NaqOhzcxMGyfvfeoU4+nXd/n/PNQxY2qp6Z45qRdxbavpilYI7Gt4esY7t/OlHyr/DWte6T&#13;&#10;ayx4MXy47dqq+EGxtiY/49a6aa2tIbXc6jgZ+n1rnlKzPSoxXs0eR+MTLoly0kSbkaToV4/nWPpO&#13;&#10;uXF++GXv19ea6z4n6daXKNc2gbzD8re2cdq4SzYWLlFbb68cY6V205c1M8nFU1GtZG0L5i5jV+d2&#13;&#10;PWpoZJCfML1zFxrDJc+ft3L1PNb+gXcWt7Eg5ZuDHuGRWz+G5w2lzWNfRdO/tCfymbYNvbr/AJ5/&#13;&#10;nXWaVo0NtavCp3Z4P5VR0fwvc2EIulk+ZhyvYd60IXnikUbyvrXBVqc2x7GDo8kU5LUkstDcsSwU&#13;&#10;4/vKP8Paqmq6dLayb0HK9cfXj+ddRp8a3VvvIAPQ4rN1+2kDMVX2z61z80julSjyHknjCfVluRNb&#13;&#10;TcIWHX2z/nrXN2PxP0vTb1rLxBepBt+bdM21euM5PHf39vSvV7/wedSheW5fy1XnhO//AOr9a8Q+&#13;&#10;Lfwz/tV5ngs1b5iF7/N0AHYck5z2P416eHlCfus8XG0a1OKnBXPRdL17Sr+Pz9OvkmjZsZSQEbh1&#13;&#10;5BPfH/1q17LU7FCPtF0uM/L9K+c/hd8OPiJ4J8TrqL3SRWckhE0MkxIZc9sdeCD26/SvaNN1jSJJ&#13;&#10;PJuZx9SwwOf5061CMZWi7meHq1JQUpx5X2O0g1jS8YS7X73C78EmrQ1yyiGDdKf+BVgr4TsLqFXS&#13;&#10;dsH+6w57iiPwlEh+S4fAbC88/wAq4+Wm+p6kZ4haWRvf27ZsCUuBj+9uFRvr1mD8zj72N2elZZ0J&#13;&#10;FiH7w/dz9Kik0WPBKD5m5bn3oUYDdatY21121LbhL1bnnpQniK2Y8SZyfvDt+NYC+Hs8hW+VeB2+&#13;&#10;lKdAuAu7eeevzdPxp8ke5n9YrLodB/b0OPll+bHtQ+tRHaBIPUFm61y50G6LMftLH/gR9u1OHhzU&#13;&#10;Au8Trj72N2CTVexh0YvrNbsdINYi6eZ82cY7mnLq8PysH68e4rm/sdxE2yS5Py/MF3ChorwNuFxn&#13;&#10;H95etL2XmP63U7HSf2qp+4N3pjvS/wBphyPn6cbq5aSTUDJlJGb1Zu/41JZrd3MwiL/7v6/5/wA4&#13;&#10;qfY21uOOLqS0sdNFeySsqx9/7tXFtJHTzWP15rNtfDWrRYkW9yP4sMaLrTdVi5m1Bh/wLHb3FZPy&#13;&#10;Z30+ZK8kWJ8xvtXdt6ZINVXvDHy3447VXmt7w/K11nt17VTuFu13eZIf9jPbjFXGJlUqWNeCYTDf&#13;&#10;GtKCzfMR/n/Irlh4h1fT2kgildQzZ3bc446/yrotPmuJYV+0yKzdwrZ2n/CnKDjqZ08TCpKy6DLm&#13;&#10;+EEgUscGoRrGWVR97p0HP41YljjY7mGR796jEEW05GeOc1ApSl0JFvDtG08+g/lQZgTgndxxUbMi&#13;&#10;tyfu/wANRi4hjbcc8fj/AJNFiecmM24EDHHA6/j1/wA/SjzMtyDz3qpcarbxIOM/09qSw1PT5rgf&#13;&#10;aLpVH+03HpVcsrXFz+9Y0LeF5xvIxx1z1psiFP48j+daGYRF5kTAqy+orPn27s+Z6nj/AArONzaU&#13;&#10;eUjVucbT0/KnK7d/7vPNR/KAMn8/rUbOqtxJt9v89Kq5nIsFmHCt+vegO3TC471UluthCtnoP4qr&#13;&#10;S6hJG/mptPfbQk2RzRiaUqeYnzn8az2s3ZsEfw/5GKrvrFy2Vdhz3z0/+t7/AEpsWpXLyBA3zcdO&#13;&#10;5NaKnIl1I9CZrXDFire/bn/JqK4tXU528Y44+v8AnvWzpWgX2p/M37v0Zhn8f19f/ry32gG1O3/W&#13;&#10;Y/i/Oo5lc1UZct7HMSxhPmAwecY9P84//VTEe6R/NUMq9u1dPYaB5sqmSBvvc/yq1f6CkFt9pjs1&#13;&#10;wBnpT9p0BU5SVzBs9YvRGoZ/MyMZ/wD1da3NLsLnUbeS5KqoU5Y5qrb6PumVSvf+H9f8/wAq2o7y&#13;&#10;LTrVbRPlX+I471MmbU79WYl/qNvpg/ePtXdjJ6frVeXxnoaMITqajr/D8o/H1qz4o00anYMLdT5m&#13;&#10;0Ejpux/nPvXm+sWBhSWPGH6L34z1GO3v/PFa0qcam7OPEYipRlotD0jTdc0XVpVittWjZm/h71Jq&#13;&#10;sDWoIJx0+8OteLma/srv7ZZSnzFYN5iKTgj1yB/k9K6gfF+7lgitL/T1VuFaTOO3pj/PGK2qYVxt&#13;&#10;y6mUcypyi1PRnVXU2yPJK/K2ATxUMWnS342wLuG7+f8AkVl2Piq1v41juImWTOflXg/54/xrodD1&#13;&#10;DLbIl6rhvl6e1RKMqaHGpGq9xkHhW/LKUVQy/Nhhn9K9S+FKLp3h+OynTayEjnvzXJpMgh8wop9h&#13;&#10;VAa5qMLskd6yx5/vVzVOatHlZ6OHlTws+ZLc9pbWLOBdkki9PWs7UtcgdPLiYfN05rzCLxRewr/r&#13;&#10;funHPp+NB8S38x3vN74U1zLD+Z2yzCPLoj0JDESI/l/+vVlbqzsYWPQt+teax+LtSgXcki4z1B/T&#13;&#10;+dR3ni/V7kZef8V6/T+daexkczxkLXOr8QTpMch1O45+b19a5DxLpMdxH5kfRlAPH+eOn5VF/wAJ&#13;&#10;DeSjdJJu3evemtq+5dmf0ranGVM5KtaFbc5m78J3M0jJb7NxGG3dgP6+9N/4VtqF7GUNzHFuHzdc&#13;&#10;gf5z074PtXRLdoDuAwT900f2wkJBEnGPmX6e2K6vbVOhxSw9GW5z6fDOW3+ebU1k2n+FcYPrz/8A&#13;&#10;W/liSDQhb/embIbhjnnj/Pp1rYl1mNxvB3A+/WqsmpQ/eBHNVGpUluR7ClHYqW9pcyt5QkG1e24/&#13;&#10;lxVq30+GcYN0U5+mf8/nVJ9SUlgg/Ddn/IqFtVCPgy7Sf8fftT1k9Bc0YvU3LbRLSPDQ3Oe27sfe&#13;&#10;rCaei5/fjn+7XMvrzQcE9CR8ufb+lH/CRMhw04+XA++M/Xr0/THpS9lN9S/a00tDqI7Ahwizn2q1&#13;&#10;aadch1d3Dc+ntXJr4za1i2yzDcV4Zj7d+P8A9RHtVy28fOIdxnjwf7vO705BqJU5jjiKKep21tbq&#13;&#10;QrOoLD/PpUk1rGdxwu7+dcnJ43uIhxIu3bn3/n7H/OMO/wCEtmVT/pPzN93j+nX9Kz9jM7ViqNtD&#13;&#10;duYUD5B6/wCNXtHgZj+8Hy+tctF4n5/eyL6n/P8AnrVuDxWUPlRMcHO04/8Ar/Wm6crGPtqfNc6m&#13;&#10;7s7dbdmRQCvIx2NYM4lEoIPvuFQT+Kpnixld3f0+v5+lU7nXY5ZPn3YLdVxRCMkFSrTkLeTeZLuH&#13;&#10;yjoMd6jkZ2H+sI+nf/PtVeW6SU7l/Dt6/wD1qjF2oBAx1x97+dbxicc2rl1dQk0+LegLSY7np0qu&#13;&#10;fFF9cKwuWLeoGcYpklwrEAn8u/8An8qLaNXTCx7sc8Y4/p71ajHqZOUtkzD1V764BeRvmDbueh4x&#13;&#10;6euPYflg0eWSXdEw43fdK89fy6Yrakj2j57Q5J+9t7c8fqar/aYx8qfdZjtXgdzxx/8ArrojJctj&#13;&#10;mlHXViw+YV4brk/j6VaWBnGdhxjvmoopHABT8Pm9+n+elNe9eNOV9D9T0pNhYsRIVAGP4s4x3Hfj&#13;&#10;/CrNna+ZJy3OM7uTkVmR35c7nKsQvzLu5z/nH6+prY0uK4u9sNvEXLNhQvelLYqn7zVi5bWVsAHk&#13;&#10;Y8cjb9etdD4M8PW/iLU1glty0ScyMcc+38xU+i/Dhns0fUZWVsZKo1dl4b0u20W1+zwfVmbqa4al&#13;&#10;ZKNketRw7lJNrQual4Z0trdYlt1Cp0xjis4aRDaR/ZoF2r1wrVqy3DFdoqq8YbkH3rlUpS3PQcY7&#13;&#10;pGHdeGRcSM5l+U1zXibTmg/cqhP+Nd/sAXPtisfXdJSZd3l/1raE+V6nNUo+7ocXZW0Ftb5Zfn/v&#13;&#10;Y9K5Txpq97Ybb61umjZW3YVTzjjFeh3FgrLhhXJ+NfDMd7Zsu3qchd20Fq6qdSPNqcOIpy9nZCeD&#13;&#10;fibBrVo0WoR+XLHhW3dx6/j/ADzW9PqduV8wOGXGfl/nXBeG/CSozQLGySMx27R04qn4n8Sah4Ln&#13;&#10;hgu5C8cpIkycEc+wJ9eP61t7KM6lomUa1SnRvU+89AvLi3LfPjdx145zxVe5mjPSQcZKnuKyNDvo&#13;&#10;tcs1urW7BRhg/MOD6/XFLczNBcBAGbI52np7Z/z/AIzy2lYJTi1zI04vs6/Oz7v73yk54P8ASpw8&#13;&#10;MfGRt7Z9v/1Vhi9lyEK7vX5qQajKwMZOeMBs/wD180+UjmRvpqiJyJSB+Xb+VWB4gg45Ocfe9Pr6&#13;&#10;f59q5Z7pyfnK8jCrnH8z6VIhlDcntn6f55p+zi9xRrSWiOni1iJn+RsjA75I6/5/SrEWoRsP3o9g&#13;&#10;Grk/tTxZQYyv3scULrM+3d5uF5Oc9Pb0zzUun2L9udet5Axy7DpnGaik1OJVBRx0zu/zmuV/tqXc&#13;&#10;zNJ3+b0/P/P9KkfWUPzs/wAyjJLYAx6/TJo9nYPbRNybXDG2RNxt5z2qvc63JwVc9cttBbA71kz3&#13;&#10;qlNxJGOcj/P+c1DNPuUIF+9gZUdfb+VaRpxFKpKw++vPO/eAdGzlsevWoraV5BsZemM7vpT4rGab&#13;&#10;5SG9eFzn+dWbeybjC8Nzkf5/z9a1vFKxycspSux0Ee6PBzj+Z9abHauJPmHsPrj9asxRhB90epA7&#13;&#10;80mXPUfe+99O1Tza6FOCHx2MTJhgPTp1/wAjNSjS45R5ccRMjE7VUcn/AD/T8KktFMjK7LzuyRjH&#13;&#10;v6/1/OvXvhz4F0600iPUJbdWmmG5mZRx7VFSt7M3pYdVtDzjwn8JvEGt3SyyQ+Rb4/eNJ1PfGK3o&#13;&#10;/gHbG5aUX0iwr0H9On+cV6zDp6RIEVAB6CiS1WMfKtcssVWfU7KeX4WKSkrnh/jP4V6boWmtPZvN&#13;&#10;5ykBdzlhyfQ59e3pXn82mXlpOIbmF1b+EMD/AJ6V9OXnh+1v5DJdx7vY1x/xG8GabPpbmKxUSBf3&#13;&#10;bDrmtqOMlHSWpjisrjU96GljxVov3ef4cenWgWfnQ7xnI5Xng+vYcfToM/St6DQpJpNjW7sI8728&#13;&#10;sgf0xRPp1pFaecqA/LknAOcDr/Ouz2y6HnfU31OfNgFl2kqMHHTv/wDr+vSnNYO/ylf4vvcev1/p&#13;&#10;/jRc6zp9pfeTPlWbozL2/L6f56Tw39sGCx/NuwOT9Rj86qU5bmPsIu6JbfToUQBE2/LxjP8An9fW&#13;&#10;oZdCt1VvLKr327ff61MNShC4Vuf9k9Kab8N0lHPHzDHvWalO5t7CHLsUz4b81fLWT5153benX0+v&#13;&#10;fNVrrSJLcM0Y+WPlW5GT+FaouCH4cehpoUO+91/iz8ozn3/KtFVkjL6tT6Ix0tT91Nyjtx1z2x7n&#13;&#10;9Me9R3NmYejLheMbhnnGa2/IQjLpzjGdv6//AF+B+VQvbK4+VeT0YN3q1W1MZ4W0bIwjGw4XZjdw&#13;&#10;rKc/5z9aSIFiuEbG75v8P89O/oNuPSYiN5mUDA6L/n/Pamto9kqrtb+LKso6/wCH9K1+sRMFgar1&#13;&#10;Md1yOfm2seWPJH+fTtUcjADyVb5uuc+xHT8R0rXfR45ELiT/APV6UJ4dtpmy1wM4xtVh65/wq/bR&#13;&#10;W4fVat7IyAgkJXLfNkFlPXP4/Xr/ADJpqKgUoFCjbgAdjnP5ciugj8M2wASaUttPuCTn0/WnJ4Ri&#13;&#10;nKlLgpuIHuP19vSl9Zpj+o1nsjn0k3RfI3THPGP88fWknTb85kCfLtwV6D+ZHXjp361vnwhDEnmy&#13;&#10;XBbHON2OMdKqv4eiIYZ8xcfdZeSfX2/z6VMcRTJlg68ehjrKqsG3MuPujrn279j/AJHFNdl8vylk&#13;&#10;YLkbfl6fl/nmtKTQJN20HHX7q/Q5/MVGdCu/LxvKtn5eueP5/wCNbe0hvcxlh61tjOCfNuc7flBz&#13;&#10;/dxj8CPeg2qIPJkbG7+FeTyO/qf5D2BrWt/DksvSTaNu3Axwe3X+XX0z1q+PB6SAvPdnj7ihR/nr&#13;&#10;Q8RTj1HHB1pLY5fMyH5SQQuV9M/h/nikdC0e6LsvA9v/ANWfz4xXUp4LtLltz3bYBB2rj29vrVqb&#13;&#10;wJp0y74Lho26q2eAD7f/AF6n61TRSy3ESi2kcWm9VbZCemQP6Z6dwP59KCJXmb5PlVG/D1P867mL&#13;&#10;wLo6FXkVpFXA/wB4Dsf/AK3NS/8ACK6DHN572Csq5+Xdwe38s0njKfY0jlNbl3Rwtvp+p3jeVa2T&#13;&#10;yYbGFHXnpnH/AOrPc8jVXwf4jtIPtN5ZKu9ssrNyPc/njr349+/i1mxs7X7JZ2ccPcKvb/OKqzX4&#13;&#10;v/luFXb0KgEfz/z61g8bUltGx2RymjCGsm2edziddyyH7qnd8xwOeuc//X/DILYx5oJ2/LnHqB2z&#13;&#10;1PT69674aJ4bmhKvCrfNntnPTtzWbqPhiwkuGFm3l9s8/Lgcd+2K2jioy0sc1TLK0VdNM4+Ytv3O&#13;&#10;W3buvTA4B9f8iiGB22gnILEtx04x+fT8vwrqrXwNaiXEty0gzk5wO56f/Xq8vgXStjNFIy7uh3A4&#13;&#10;P8+ePpWv1ylE5VlmIk72OPgiZeTt75zwf8//AFqvQxQC2Byq8n7zdR65/GukXwDpsSBFu+eDuZjg&#13;&#10;DP8An86S38KW1swVLlvLXgdPb25/+tQ8TTlqivqFeO6Mi20i7vgq2Nq03y/NtUnr9Bx0H5dq7fwh&#13;&#10;8IZLiBbzxCWSM4KwqBuI69jxzWj4Y1vStBtVtIrRQFX5nzz+Oef8K6DR/EVz4k1SPQdH0/zpnXcw&#13;&#10;DDbGv95vQZ4/ycediMZW5Woq3me1g8vw0WpTd32OR8T+C7DSizaYJNzZEcO3eWyOQByWOOw646V1&#13;&#10;v7N3gXxPp39qat4u8JJpckOsOmku1wryXFqIY8ylVz5YaXzcKTu2qpbBJA73wf4Mi0cnU9VjjkvG&#13;&#10;JCspysa+g/rXQrGkf3Rya4amIrVYKLenXzPSp4TD0ajnGKv08vQbBN50kkQjKiNsZI+9xROuelRW&#13;&#10;0uoebcPeQxrCsmLby85K7Ryfxz+FMubgCJjuxgcmsY/CdSWpS1BnZWKHIHvWPZMt8fPibK7iP1qh&#13;&#10;4z8FeKPEN1pk/hH4jXWi29nMzX1qlnHPHqEbYJVy43qwx8rIwxuOQ3GN/SNEtNJs47S3T5Yxjnv7&#13;&#10;0RbKY62vPIwrmtCGWG4jLKR71m3dvuyBx71izajPp9ybC53BW4yCRVEuSjudNdWUdwmUOa5fxHBd&#13;&#10;6dulj3cNW9pMVsdOMWn3Rhbk7mJfn15P6cVm+J7mDwlodxruttqGrfdjW20/TXmkLMwUYSMFupGW&#13;&#10;PyqAWYqqkieaz1RTjzLRmFpXiNZjsMmT3rodP1PzrdoWYcjj2rgtbtjo2qyXEIaGFeSkhwQeSRno&#13;&#10;Pz4rT0vWzbyx7ztD4256GtpKMleJzxlKOkjc1HS7aYxPPBHK8Lb4ZJYwxRsFdwz0OCRkdifWuF+J&#13;&#10;Nh8QrzxRoWteFfEENrY6fJL/AGxZzKWN0jJtXbxwynB6gHkHnBXvkmFymetYficCKNiy8Zxx3ojH&#13;&#10;m0CUuVNoz/D/AIiufF1rcQXOkXcENnt3yXdqUjuG6YXON+B16gZHfp2nhG4huNMSWL7r5wx781ze&#13;&#10;hXf7lYJhkDj5q6a2n8uNSPy9KmScdAg+bUbry29tqEMKp/r87cf3qq2/lS7nRRuU4rQvbrzYVZU3&#13;&#10;SKw2iqttYLbTMke7bJ8xOe9SaGLpvhNLT4kXHjT+275mvbOO3k0+a43QKE5VkX+E5LZ65z1rW1/V&#13;&#10;NMvvECeCbyza4W90+SS6jkg3RNHuVSr54O7d93uAc9stuFuZtXjmghXaOJD/AHR/jV+FGkvZLmT7&#13;&#10;3AX2oDmZ85fFL/gjT/wTR+LiyXHiT9kLwjHM7RuqadayWNurowYN5Vq8aDJGGwPmBIOQSK978PfD&#13;&#10;2y0eazt7fQLC2S1txDD9jt1VIY0AVI1AA2qFAAAGAABXSQ8gZFTqwBGFpJcuxpKXtPi19Tm/H3w8&#13;&#10;8OeIbHbe6dCZEXKzMvzKT6GvMdV/Zy8QW1hJe6Jdx3jLIzLHKoVyuDhc52/oB+XPtms6a2q2TxW0&#13;&#10;/kzNgCTH3RmptLiktoPLmA44roo4qtR0izjxGBw+I1ktT5P1LTdQ0m9aw1Wxkt5kyP8ASIzHnjoM&#13;&#10;8f8A6uKrSfe2lNo7bhjgcf4fnX0T8UNE8G2uj33ibXvD0+pSW9u7rDb25lkOB/CB3r5p+GFt4/8A&#13;&#10;G/wd0f4qeJ/Asuh3OrJ5v9gtdC6uYIy7eXvZEQbvLCOwwChbaeVr18Pj6dbSWjPncZlVbDrmj70X&#13;&#10;/Wpd28gfN97HoQPx4PejeBLkjHy9cHg+1aCeFNWKlZrfy2JICt94DOM80s3hLUy4AKjbyq8cjp+G&#13;&#10;P05rq9tSva55v1fEdIszQ299iL3w3zfw09Cxlbcv8Qbhjnrn+dXV8ManE5kFuwXIH/1/YcVbi8L6&#13;&#10;jICfI+Vh7c+lU6lPuEMPWf2WUA5IZEDBWOT7/h9KFjj3MPu9Bx1Pb8P/AK9bEXhO9ZcunljP8TD8&#13;&#10;z+ftTR4amibEjbiPu7j+tY+2p9zo+q1uqMsnO7hc8EjdkHng+/UnmnRTqqswX7rZ2kHnr/n8a0ov&#13;&#10;DkszlYinytgEsOvpVmLwnNICGfbz13e/v/nik61NdSo4Wt0RmWtxhiVLe+ec8fr/APrq9Z3oaNZV&#13;&#10;GMjI/L9O9WF8Ivu2xS/dxs3Y5/wpX0F7cZRt3Hyt/n1NZSqU5bM6KdGvDdCLrAVOTt3c/T6//rqW&#13;&#10;HWRgRvu5AwNoPv7f5+lUn0u9aRSIJPlP6Y61pad4HublPtc9wiYbBVz8xGevtWcvZRV2zeH1iUrR&#13;&#10;Q4XicA8bj/FUizsd371ef4mPSoV8J30UmVlVlVvTgipE0C4UeWZPdfY/59OfXNZfu+5svbdUWCGZ&#13;&#10;8B/l/vUvktIuCp+tRfZJE5Rz33fN96mw2esgtPFll6KN3f8AzxUWXcfNJW0KvxB8X6N8NPCFz458&#13;&#10;TST/AGWzkhi8u0sZbmaSSaZIo0SKFWdizyKOFOM5PANTfDySX4qLdJ4c1W33WMmy6jgd3aByM+XJ&#13;&#10;lfkfn7mMgYJ6iuH+MXhC4+Mt9D+yxdC4aTxVprXWqSWU5Saz0+GaMvMsv/LF2fbHG4BdXdWUEIxX&#13;&#10;6T+BHgTwZ8NPh3Y+BvAfw6XwzpulwrbW+lrGF2KqgAlhnzCRgltzEnOTnNcFepUVZRg1Y9fDUaf1&#13;&#10;Z1KkXzX0v279zEvLaVBlV/Sq6Wt5KMiI/jTZPG+nqMSNj/eFDeNrErjdx7d6wtI2bj3JBaXSHcy0&#13;&#10;KbtZNoiZvaqM3jnS4eXdvy6U3/hZOmrwh745quWXYj2kNrmwJLlEy6/n2qrcwfagVLcH9apReN4b&#13;&#10;84WJhzjpV+2uFnj3gUrOO5XNGWiMLW9FARmi65+X/CsOSxeOQ9vT3ru7mxe5yFiY/wBazbrwleS8&#13;&#10;xQHP+12raFTSzOepTvK6ODvoVBbisa+REVuNu2vRrj4e6rOpAt+vHSqQ+C+s3kuZpNqbvmz1xXVG&#13;&#10;tTW7OGeHqylojz9YZrgYgGecfKCe/wD9aum8JfDHXdXZbm7h8mPPy7lHP4fyr0Lw38NtH0BFZrNZ&#13;&#10;JFP+sYVvB1s12JHtrKrjHtA6KOXrSVR/I5W0+G0Glx7wm9sd8f5FR3vhSW73RpAa6Zr+4dsKh21W&#13;&#10;u9TvIF3LatXL7Sbd2d/s6cVZLQxtF+F1rNcfaNXwyq2RH6/Wuik8L+G4QoSxj+XptQcVlHxBqUp2&#13;&#10;pAy/SpJZtSkiLpncelTKU5PVjpxoxWiLs0Wh2a4+yp+Kis+78S6JajCwxjH+zXP67qGsZIWJhk/e&#13;&#10;5NYkmia/qJZokf8A4EeacYN7sJVF0R0t78R9LgBChePvD8aybrxT4f1yIwXkKsG4G5Qaw5vh14iu&#13;&#10;XEhVvru4Fb+h/Cu4SILcTsWzkt6mteWEepjzTk7NHEeJfhda314Z9Dfylds7enPt/nH6Vg3/AML/&#13;&#10;ABFAADZBv7rbs47DP+f/AK3u1n8PIbZR5lxnu3vWpbeGLCEYYbs+tdEMbUirbnJPLadRt7HzPc/D&#13;&#10;jxTFA10bUGPeSNrHkf8A66wdS0XUGi+xrYzM0jAKscXv24x6/wCc5+stS0TTvJMXkrtx/d61ix+F&#13;&#10;tJEu8Wke7P3gtaRzGS3Rz1Moj0keB6B8BvFF9bLc3LxxtnPkjOV9eauSfAnxZaLlNpHTaoIyPevo&#13;&#10;K20mKKP93EoX+GoZtDuJ346bv4qxlmNfmOiOU4WMdLni/gz9neTXdWV/EZZYEzuj4JPt/wDX/qM1&#13;&#10;654a+CfgLwvdx6rZ6Wvnqm1Xbkj159Tx+Vbmn6atj8xT5vVaku7iZ1KpXNWxdap10O/DYHDUVtd+&#13;&#10;ZDqepQWMWyMKoUYC/SvLfiLH4d8RQTWV3ZpJuU7G2g4OevNdZ4sm1FICIoGJPoa89urHULy6KeU/&#13;&#10;zeoP5VjR5oyubYiMakeVnn8/wIv77UFuNFuIo4C2dknzY5z19se/QD6dZ4W/Zl0O5jWLVL6NpSPv&#13;&#10;LwP85rsNB8H38yiNZvL4yWZuldhoOi2uhhZJbre38R29/wAK7p42tayZ59LLcPGWsfvPOX/ZF0wK&#13;&#10;RYaj5S9FjUcflXIfEz4Sn4YaDceI9Z1pbexsbdpZpriZVVVGeSx4X0+vXqBXvPiHx3Z+HLdXeNpZ&#13;&#10;pG2W1vGpLSueigD/ADisnUvgDF8ddIj0/wCOunrdaXJcR3TeH/MdYmdGDIs+1sSqCAdhyhIGd2BW&#13;&#10;Kx2I5rXudP8AZ2H5bxVj5s+CSeMfjD8RI9J8BeBdQvdDt7GS4vvEciqLbzsgJECzgsTkk7QcYPA4&#13;&#10;Ne4/DP4D/H7R/ELTahLotrZ7mZrn5zPI2TgBAAqDB55YcDA6179o2neHfCOmx6boWmW9rDGuFhgi&#13;&#10;Cqo9gKfNrkzjCDFKpOtVd5S+SHCnRoq0V95W0rwjHHFHJq/lyTJ83H3UOO2f5/yrYsrC1tv+Pfv1&#13;&#10;rFe/umbPmNQmp3cbZV6lRSNOdvc6MADhawPHyrfaO2krF5jTN91hleDnn8QKUa1dYZcHNQG6aRSJ&#13;&#10;xlm70STlGxUZJSueDftGft0/Ab9krSLPwdruuLceKNVwmlaFapvuJyWCea6oP3UQY/eOM9FDEgHy&#13;&#10;PwT4tl+OPjl/EmoWskvlyx+W1wrLnKqwwpI5G4r8wzjAJBBr6U8X/s9fB/xjrDeJPFXgLT9Uvt26&#13;&#10;OXULdZtjDoV3g7cH9ag0X4R6No93HLpumpbrH/qkiUBUHoB0H+H45qj+73Mq16rNzwPpi2WmxwQJ&#13;&#10;hdo2n8K6zT7We2JMz/e7VT0GzisIVSQbSq4q1c6gk0vkxkfWiXmWtCw0saneOfT3pqM87fNVdV2D&#13;&#10;72acJQnQ0AWZpEtoS59K4n4eaZ4+PxE1jxX4l1qT7BdbYtM09X/dwRLnnHd2J3FjyOFHCkt09zcL&#13;&#10;Iu1j9Kqz3U0MDC3fDVEo81m+hUZOJ1kd3Af4+frWD4/uY77Tm02O6aN5vlDoxGOvPBzWLpuo6lHK&#13;&#10;3nu1W323cyvN9Oae6JKvgzTl0mb7M6MzSHPmN0A/z+Pua5b9sDx5+zz8M/2efFHiH9onVNGtvDCa&#13;&#10;bImqf2wqtFKpXiMIeZHJxtRQWY42gnAr0zTbi13YK52/pXy3/wAFNP8Agnr4S/bt0LQdI8S+NdYs&#13;&#10;bTR9T+2f2fp8McsM8uxow8iN1KKxxzgb3OCSCudSMuWyNIS94/P+6/4Je/s6/tO/s/61+0l+yRa3&#13;&#10;mlSXH2mXw7ZzyMsNy0UrqA0cn3SwRhliuGcMcKCo+DbbUrWyvrzwvqqSNeaXdSW8n7ps/u32vlSA&#13;&#10;wyR3HbueT/Rj+zr+zr4M+DHwhsPhBp2jD+x9PtRaxQ3CrukUDG5toAyep46knFeb+NP+CR/7CHi1&#13;&#10;bp3+DUNtNdStI0lvqFwpRiXOEw/7sZc4C4AAUADYuPWwWYVKLSqaxPFzTLIYj3qVlL8z8Gb3Tpb9&#13;&#10;PIEPnNuwyyQqynnH8WRkjj065464fhz4U/EK18W7fh1oGtaNNISPtGhl1B6/e2/KG5PHHB4FfvL4&#13;&#10;M/4I+/sleDL+PULbwrJcGE7ljuruWRAeOzuc+2egP1z7t4Y/Z6+F/hKwh0/TPDFnHHAoWNRbJ8oA&#13;&#10;xjAFd1bMsPLZXPLw2UYqMvfly+h/OnL+xp+3H47u/tek+K/iDdyL+7hXUIJ448Dbj/WkA9Y+mRna&#13;&#10;OxqXw1/wTh/4KXeC9WTxj4bv/F9pfxlXZYY1lVmByN21vrxzklcjJIr+kWLwN4QtOYNDtVI+7+6H&#13;&#10;H4EVZTSNIjBUWkar6BAP5VwyxtF/8u0ehHL66/5ev7j+fZbH/guFrOtxrrmr+OjNbqz2s0dnJ5b9&#13;&#10;cgKybcnBG0cZPH3hu3bf4L/8HEPjpGQ+K/E0enyfJJ5msCxd4yMYZWeMHgcjJ9M9K/e8aXoynJtY&#13;&#10;/wAUFBstJHS0jH/ARWMsRGWijY6qeFlH4ptn4efCT/gjJ+3Dql6/xC8Q/HnVtB8TXTbri4SeV2Ul&#13;&#10;gTvlDfM+RksN3IzuJPHunhP9g3/gsR8Lpv7W8Lftf6RqbLGcW2qB7jzuOA7TQPzu5J3A8kjHNfqX&#13;&#10;9j0nO4RJ+VJPDZScLt9cYrP2vkbOjHS1/vZ4N+zXL+1HZ+BLex/aV03SpNchiC3N5ojMYbhv7w3g&#13;&#10;cnGeMfe4Awa6bxF8Rtc8P6qqt4aupLVsA3EMe4Jk9/Qf/Wr0x7aEdCvrVW6sIbmNo2VWDfwsorF8&#13;&#10;rexqpS6M+bf2gv239M+BcWmXlz4E1rVra+bElxptnvSI7gNpJPB5zjknnANdR8Kv2kfhd8cLKObw&#13;&#10;prm6doQ8lrcRmOZM4wSrYxnjp/WvQfEfwq8JeIoXi1DSYZFb/WJtG1+h5HfkfpXMWH7Ofw+0XU/7&#13;&#10;T0fwpZWs3aS3hCN1HHHbirccO6asnzfgZRWK9s3KScH0tr95rLp0ocHPHZmqxZwSRlT/AErQFlNb&#13;&#10;xCN4htUYBoKRoFf8/esHFmyUYleWfy12E8e9ZN5IJHbca1LoxH5H+9WfNbRzOQD+Z+tSkaPU53Up&#13;&#10;FSNmQjP86zBqSKcFfm/nXUzaJGgwCOfxrD1jw0ZAGt4vvc7V4yfx+lbxktmctSnKOpm3N6GGQ30x&#13;&#10;6/5/lWNeor+ZJx945yO/+f51syeGNZU+XJbsvb1/lTpvBmrNGf3DL6DjP9K3jKK6nJOMpdDj5Joo&#13;&#10;mKt91fulgcn/AD7ZpEvPLOQd3zfNnn+v+eKv6p4T1aCdpApz/Dn8P58ev+GLqKXdl95emfm6Z5+l&#13;&#10;dCtI5KjcTYtr2FgCz46jGeRz9OlaMM4eNWHOBnmuW0/UNjbZN3VcMF9fr/n+mxY3LSAbJOf97p1x&#13;&#10;/n/ImUR06mhuEBlyG5z+X+TVW4t8kArj2HYen+eaVLsE5Xv7g5pS8cgI9W+VtorNI2dmUpImLZdv&#13;&#10;X1qe3tS69MHH5U8RxuR78fpwPbpVm1TauB9McVQooy72zwGfBIweuMY7/p/k1RIYrjcwXpjkZ/w7&#13;&#10;1uan8sbNt6Y55/pWGJ7fyyzgfewWA69PTOf6ccdKtGUmlKxXW2kaRkMm3Azn09umPX8+nWm3ekIY&#13;&#10;GMifK3+0O+P8/wAq1LK3jebeDu3DHXI/L1/z61pJYq8O1oxxxuZc1ftOUlUlI891fRpb6JgUxlf4&#13;&#10;u2f5d/r9Rzi2XhuFYdrtt5O7bknPTJJ69D1+nYY9M1DR7aMecyMzLxkNyfb3/wA+ua5u+iiMgCs2&#13;&#10;OB8vOeoA/nXRTrycbHJWwsea7KA8Pae2nm3lh3LKv3ZAMbcDGe+c9if72K8x+IngYLdPM8Sssn3G&#13;&#10;xu7D1HX6Y6A8163BIwAjLbtq5UnODz1/L8uOxrmPiJBG8S3HVduFyPz/ADJ7ckHsM1th6koVNDHF&#13;&#10;UKdShr0PnjxZ8NtYjlaaNN6ncy7WyT3HPc9ev4+/LSabqOnxmO8t3XPy/vE9B6Y7ZPtjH0r3ua1W&#13;&#10;Url/MZRlfk+v4dMH8hzxnB8WacyLHdm2t2b5Q6zKfmAJPGCM9B39CfSvYp4qT0aPlamX04yc4s83&#13;&#10;eC6gLRMrdSNrMQT29+uenXGM1ctYruGfLhsqwOIyOCPwxngfiB7Ct+CW1lkaWW33M2dzMDuC+o55&#13;&#10;zgnjjHI54qwtpZxRfJECsbNtZY1PIwcYPBGf1/OtZVOhn7Fb3K+myxQ2JUZC4+ZdwGDjuOMc598+&#13;&#10;uBi4btWj2PuVm+Ut8vXoR0x055yeBVcX+ltIFjhK4znOMAAnjvuAxng4OecksKvafaQ6lcwrAzKZ&#13;&#10;mURruA39lHfPI5zz0BGPmGXmdMNVZMW2kScgOi/dwNy/wj+Ywen0puo+DLTWw0lqx3yKCzbBzjsc&#13;&#10;fpzj1zzXQw+DJrWyWYWvqWUoRt57+nf8D1zVuGBbJvKwM7idp+g54z6fh7c5ydS0rxOn6upRtNHm&#13;&#10;Oo/C7VtMbfFZExqv/LN+AOM4xznp0HvitLw7ps1pNHC8XlhQMD5hgYOfYDr9c+pxXoz3scu5TbF1&#13;&#10;8v5V28M3Hfj/ADxWS9vpUrLttFjk2gsqnGGIzxgcA5z3yODnOav20pxtIynhadKV4MsaZ9omtlUA&#13;&#10;/KBtX39eeeuP88V1Hh2wuJAbYtuLdVXP4ADnsR/9eqXhfQr3Wb2HTLK2eaSX7oViMd+xPvxjPTPH&#13;&#10;I+tv2cP2W7LRbG18SeL7BTdNHvaFjuVCQOnuBxn0HHWvJxmJp4aN3v2PcyzL62MqJR2W7PH/AAH8&#13;&#10;AfGHipoyujOquOZn+UAgAH2/+uOff0S0/Yzu55fM1TUgsbY+WPbnPv8AKfy6V9K22l2FhbrDY26R&#13;&#10;qvG1VAqO4jVR15r5+rmVapK60PsaOTYWEbT1PBNO/ZA8K6Vc+fe3gdBz5e3OP5fX61Z174M+CbOx&#13;&#10;+xaParby7flkYcjHQCvVNakJchTXJ64ih2Z2x6Vh9arSesjo/s3B04tRgjxPxF8PtQ0PewLTRrwm&#13;&#10;3B49OnH+elcXfavHYXBil3Ku7H3TlT2z3r3XUY5bhXiWFmLdF2H/AArzrxv8OZtTle+OnyBkIZGj&#13;&#10;yp/Pj1/LNejh8RGppM8fG4H2ceamcjJfxzQbk9cY3cfXj86oyefJEqBireYQF6dR/iB+dLPBfaXP&#13;&#10;Ik1g6Nux/qevHGMe2D0z19zT9MtvEmpXKw6doM0mFJ2+W3Ttg459fYd+mO2KUTzpc2hTl8OTajOc&#13;&#10;jv6E5788fz/Cuw8ISS+HtP8As9vc7QGyF3cj8P8A9f8Ailj8OvH13aNOmk+Sqrnnv/X9K5LxReeK&#13;&#10;NBvXjudMuFK4Uv5fT1wcf4d/Sok41vdTLjF0ffaZ3E2tyHh5yPUfj/hmszUdfMTMouW3cBhu6dOO&#13;&#10;uc9T7159deO9ZiJgkjHzZ+8vzf8A1+AecHqaybnxhf3Xz44VeVC9dxJHUj/I+mKjhyKmMhY7yb4i&#13;&#10;apo0yz2d0VIbO1mPv29Pf2+mei0X9o/Sb2RbbX8Qtn/Wb8554PPr1rw+bX766R441kLddv8ACCRx&#13;&#10;n3JHtwD71veAvg/40+IN0rx6XIluGKyXDr1Xvj1J/L8udKmHoKP7zTzOejjsZGooUbu/S1z6V8J+&#13;&#10;ILXxXbreaLMJY2yRIp4OP8/5xWnd+ZZSbJyQT1z2/wD1Va+Fvwz0f4f+GoNOsV3SLHiWRl+8enA7&#13;&#10;dv8AJqj8QZhbRtOBjEfPPXmvnZyh7ZqOx9glUjh1Ke42SaNQXMgHfrxSRuki5Dgj+deTeI/irPp0&#13;&#10;rWG+RlXvtOAfTgfT0GMZqHw78djaXDWUswlXzBjzMfKCenH+B79O/VHCVZRujg/tDDqVmz18gqM9&#13;&#10;G+vP0qBwwHGf+A1xMfxlhvButnQN/dYkEH0xxzjnHbvWx4b8W3niucQ2lsGzhl2/xdOf/wBXFS8P&#13;&#10;UhrIpYqjVlyxZtFS7YXg/wB0U2NJDwGHTNSLpmvQSbJ9Lk9N1bWh+CNY1Z1Dx+VG3QnvU80UUoSb&#13;&#10;skY8Fs7uscYLPnCqq9TW/YeCtWWFbhrP8Wbp/wDXrs/D3gzRPD8SySIrzY+/VvU7+FoPJhGFrndX&#13;&#10;ojsp4X3byZxsMQspVTC7hxhfWn319dFPv8dcbulXp9Fu7iRnT8KzbzQNTgkZnkUqvfd0qNGdFpRj&#13;&#10;ZGDqdmb+Yh4x6biOlYOoeDhPNtjVst95h/OuyEEUZ5l5YYwTxQLRmUyJ396uM5QMnRjPc8m8R+GL&#13;&#10;rR5QHXduHVRnPr+vfp78VL8KVkh8VRiRflZsY6Dp/n35r0PXfDjaqhiMHO7GSenv/L24qlpXwrng&#13;&#10;uVu0vlj8tgdu3P8A+r/P0rqWIvTszieFcat4neSXcZjGI/lUcN/Wuf1e+Cybw6j0rpobKL7EqjsO&#13;&#10;orm/EWnxxAyx8jPy4+v+fyrz4/EepUvykel+K7m2bBb8P5102kSx+ILdmMePlx9a4NMwzbcd/Wuy&#13;&#10;8Cv5FtvlIww796qoko3JpycpWZBq1jLagqvKnjntXnmteGZ7+7ZlUsCSfmbGen+FeqeIpUZdqHr6&#13;&#10;c5rAsNOSa7DyxjZnJHqe3+felTqSjqgq0+bQ891D4f28dl/pDHdt6Z/lxXC69aixlMUKZPRdvX/H&#13;&#10;+vFe3+L7NCoWDHzjH+faudk8F2UqmS4iR2Xj5h1NdVOvbWRw1sM5LlieS6P8Wde8O6l9nQS3FvtA&#13;&#10;aJs/KRjOB259D1Nd9pvxE1bULX7WbFY4xz8zc47Z9OMHHvVl/hfpst35/wBjUqG+RTHnnj15H+fS&#13;&#10;ovEPh6TR9FnhUsN6/Lt4wfatZ1KNSSstTGnTxNGLu9BkXxVsY1aORY2k/iw35f57VFc/FvTo5d97&#13;&#10;Kka+irjHoa+efFeoX+mXLG2dgVXnZxxk8AZ6g54J4Hpya5/V/HOp3cGDIZG2Asv3yzAHj1+vTr2x&#13;&#10;g+lDL4SR4tfN6lNtPofW2n/EPRtRQSW8592LY+vX/wDVTfE/imO2tPM066+YD5VYg5P+TXzZ4F8f&#13;&#10;y6dEdK3bfnd0YEor4x347Zx9OnGK6l/GuoTRbpLsskifIQxYEkfTqfT+o4ylgfZ1PI0hminSTe56&#13;&#10;ZoPxm0Wa4k0u8vFjuVIG1sg5/rj+dXBqc2tXq2yXzNDkM7buADXzT43v76MyXttKfMVuGjkO7Hc8&#13;&#10;A447cfj0Ol8Jv2iovD+pLonipdqeYEhnkbG35hkkHnABySOfmJwRzW8sB+7c6f3HLHOIqoqdXTzP&#13;&#10;ovxETpitLpu59uPlzWFp/wAQGuCyTttZeGJXjp34q5pPivSNeg87S9QWZenytyp4zkZ4PP6Vwfjz&#13;&#10;UbHS76QiAbWzt25+Y4HTH1zz2PPA556VLm92SOvEYiUYqcXoekW/iK2lRmMq+it6f5xVhNctjwsn&#13;&#10;zY/hb/OOMda8Fh+JcliixRzSbpAQ2+TJUg8/mccH1z1yBZtvjba2SNHKWZsfKyHd1PUgY9fUd8Z6&#13;&#10;Vo8DLoZU80pp+87H0DZ6vcEB47t/RfmJz/nFXINXnkjCec3PUY614jo/7QPhaNYzOZg8nKKrZzzj&#13;&#10;HJ9uvHTnniu80Xx1pmuWSXtjP/rFyqt7f55HbnjvXJUwtSGrR6VHH06mkZ3O0GozPwZue3Smj5wS&#13;&#10;8nauD8T/ABFl8NsrpCZV25YkABTx1Pt7e1Q6F8bPC2sMsVxqENtNlePMGDwOc9PYDufqKhYepy8y&#13;&#10;RaxkXLlk9TvpbGOVvnxuz9zt/nOKvWLCPbGzsV7fN14rlrTxTBOzeVcq+3HyqT+Xv3/KrsWuAsWX&#13;&#10;7vbb29+axlCRrCpGLujpm2SAsB/wLFJ5RT+H2+93/wD11iR+JAoDlRxy27qB+Xer1tr9r915QNo5&#13;&#10;9qxcJI6FWhImurViuXUjt+FVAEjRlmAz/Dn/APVU8mu2rjy1PXjd15/L/P41mNfRzvmMFl/H/A1U&#13;&#10;Y6E80b6EF3aK+7y1/i+XHas+506aGQSwqwwcLzjH4fnW4jRychP93HoauQWCzW7KVHTr6VSm4hKn&#13;&#10;GRy0mo6pAPKE37tR8o9P8/lSQ+LtShby5j5q8n51+b/6/b/OM62q6ZBB85lCnac+4/8Arf1rDjjg&#13;&#10;U+apVh8wCsvORWyjGUdjmqe0jLRmzaa+14oCp/wH/H3qyt28g2lvut1HeobHTImhWSONVPbtUs4M&#13;&#10;QDbPxzWLUebQ1jKfLqJtaWPbGRx/d7fX0qveHZ8hk+bd/wDWra0iOFrJ+AO3rXP+IJbi3uJEKvtZ&#13;&#10;uGz/AE9OKI7kzdo3AMqTDecluwb/AD/n9ek8OaK16qSxW/3m/h9O1cnbGOcLJHcqcc8sMEf4dq9O&#13;&#10;+Gt5p9xZpZpdR+crf6vd83b8xU15OENDbCxjUqWZ0Fp4ZmhsFOP4ec1UfRk83Mg59K6WbVodNsd1&#13;&#10;xKirj+I4x+dYP9uQy3DbrfILfeX/APVXnpyPYfKkVlsbe0baAfXtSXNlBJAwk43e9Udb12J2DW7O&#13;&#10;rewrJvvHnk2xPllmXPzdB9f8/lW0YyepjKpTje5oQ6Wv2psltu6l1KzWcLEgx9RXN23xehSfymsQ&#13;&#10;3zH5lb72O/TnrVpPifp2oEIsSx7h94NlevXoOO9V7KrfYyjiMPLRM2wkdtbNaugO5cbT3rz7xxpE&#13;&#10;Ydp7dBg8Mozj/wDV1roD4ku792eNVX5flAX/AD/nmud8UeIREslvcfu/l5bGQB6/5/8ArVtRjKMk&#13;&#10;cuKcalLU5aS0jZmD9dwPHf8Aw6VW1HTIvs3PzMT3bn17f5/Oppde0SaVhFqqMyqTtDDIA/z1/wAK&#13;&#10;QT2N0GSKcMe43e/X869KPN1PCUYyuijb3s+lsWE2F3AM2OM/iMfyrttB8VaHFbxmXUo/m4OOcciu&#13;&#10;D1LS7pPMkjPy+Xnc3vkY45H4d6yYPOsJ90cjcY3FU6Lnr9cHt2PbmiVONbdm1OpKj0PoaOGG8s1k&#13;&#10;STcCMimtpKqfpWX4Avln0GFm+6Fx8p71uXd9bW0XmStxivLleMrHux5ZQUit/ZxG5SeeuKiNmS+1&#13;&#10;n+mP5fnVNvHvh5bn7K99GJvTcCRgZP04/mKsDxBpZQSLfQnJ+XbKBn6UWl1Rm5RtuE2mJCoEbe/0&#13;&#10;4rPk3IwbH+9xVyTXrSZMR3EbDnaynrWe+q2jM0hb+FtrZyPb+VXG5nUjHl0Y3z2xtIC7f4VNCSu7&#13;&#10;4Ljr/Dnn2rNa7WZxtcfczjHv0/l7VNZXJb5S+7svr/8Ar9/5Vq4+6c8JXkaB4XJaqrl/mKJub+vO&#13;&#10;P1qfcrKCR7d/wqKUKoPPOCTnP+etQjWRXbey4iyP8/8A6qzdQF/EcjozDC/59vy/CtZkibiNf4uB&#13;&#10;nNSRQJ5fzleV+XPQ1rGXKZyjzaHK3MGovhkkVlYg/N/D04x9RxgfnVK8sdb8rZHOzbm+XLBcdscf&#13;&#10;T/PSu5fTFb/Vx52+g61WudJjijZVRVJAHA59xnuDz+fvxcayRnPC8xw0VjrEpEkt1j5tvy/xe5xz&#13;&#10;+oPPX0tNZXYLMbssVXI+UAd/rj/PvWpNp6LttSqndxjaML06dPz/AD70NbK0OFJ9TtHOMdB7dPw/&#13;&#10;Ibe1OaNBxWpzmpG7thut7p/9llJ9f89PXv2qJqU4kUi4x/un/P4frWprWyEooPzhWG3bz1x6Z6/5&#13;&#10;6A81ePEkmxH+Xnczfy+uPX16V00WpI5K1PlN/Tdce22xBmIVfvNIfmwST09v0A9627LXbRVV2dmZ&#13;&#10;ucb+hycDBP8ALrXBLdOibt/3eW/ujP8AXGM/oc0+C/YyeZ5jdgpPynA/PB+nNXKnGRjGtKnZHqFn&#13;&#10;qME0eYZRIFXLcgrjHt/SrEGouzKBwOmPU81jfC62hu7JxIhLFV5x7D1/Guvj8OxxOzxqpDfxKOo5&#13;&#10;49q4p8sZNHpU+epG6Mqe7nRt5j2hePoPX27U+3nRzwM8/dLdP88HitFtHtZ3+zStgf3Vbr7/AKfj&#13;&#10;Ucngy8Zt1rlVLfxdv/r/AP6vrN4mipzsSLaRRxGRm5bncfr0rLvLxrblSowvy/4flWxNBJbk6cS2&#13;&#10;9V4XGTj881yniHz45mhA6ZMnHUH046Z/zzwU9WOrHlsT3Oqg/O8pb5tpHf8Az+NdP4V8zCs3+rbh&#13;&#10;R6cf/q4rhNK0m/1a4WCFGA3fM7LgD9On489vU+jaHpk1vCplYt0HNVU5VEijHmlc320SK+t+V5xh&#13;&#10;sA//AK65u88HX8d/tjh3qzcBYyAOa7bSIpBAplVl3cAGtmGzXYCB26VyRqyps7pYeNVanD3HgVrW&#13;&#10;zWTO5gvzZPtnj8q53xD4du7W2Nyq7Si5wP8AP4c/yr1yTTjcpsI/D1qs/hyzmj23UIZejU44jlep&#13;&#10;NTBxkrRPEtH03UdavVtNMsZZC+Au2M4HPXsMD1P617j8OPh0PDumxyakN1w2Cc/wj0/nWj4d0PTd&#13;&#10;GXZaWKp7gc/410EVwjJgClXxDqaIrB4GNCXNJ3ZEbNUUAUxoXXjFWHlU8A0iMC2K5D0iHyxjlaZI&#13;&#10;Dt+7VwxBR861IbBdm5BQBnWqG5m8rbwOWPpVbW4XiGyJS3rXQafZIo5FQ6rZA/OV4qkTLVHB3EE2&#13;&#10;TJLHj5vzrL1SMEBWVQO9d3caRDJEVeNcYriPGUD20kaQFjh/4fTPSt6cvesc1aPLG5m2ejeRJ5qE&#13;&#10;bjnrWd4n+GWj+MZE/taU4Ucqv8Va9j5pTLfp2qwboKxA/hHzYrbnlGV0zklThOHK1oZugeA9I8PW&#13;&#10;i2NkfkGPu8Z961Boum7ctBH/AN8irdnZXNzGsgj3Ky5+7jii5ieHiRDSlUlJ3bKVNRjZIpTaXYOv&#13;&#10;l+QpH93FVm0HR872tlPTv1q7JMF5H/66o3epW1vkP+OSeacZMmUY9iwtnpar5f2VeB/dFQz6dp55&#13;&#10;WBcn7vy9Kr6Rqg12+FnpieZKQTtU9vX6Zx/nirusaZrOkxs9xanap/h5wPwqr62J5dNEYOoaEHmZ&#13;&#10;ox/CBz3/AM/59KpN4eCNhiOFI/8Arfj/AJFWrnXo5W5cYwpwPT6/41DJr3JR1BXjc2MY/wA/T863&#13;&#10;i5HK6cdyGXQSgZVY5H+f61LB4fxEMHBznA6f/XrVg8MeJNTsBq8EAaNj8q45I9cnjmqqQX8d0LAQ&#13;&#10;yGbzNuxuM4/zz7U3LsyfZ2lqiJdF8uMxjb6Zx0/wqzbWcVsgRUQsvCmrmt6XqGijF5HhdoKsv/6v&#13;&#10;/rVhyawi4Rpl5PJ3EjrjHP40otyWhtJKOjNSd415VuR7D/GopZlGcTemOe3b+nfpVD+00c+Z5u35&#13;&#10;t2WPQc8VDLLHIWQvj65GMf5H+RVR3J+I0UuISFG/nv8A5/z2qUTwsFIkzz8w/GsW2EmcmUkhvlYZ&#13;&#10;wKuW0QMoLyYYcsD29z9P6UfaJNrTp0WdA7A/OuR+NfQHha7sn0W3W2ddojAG3p0rzfwH8HoJ7Qan&#13;&#10;rTs0ki5WLptH+f8A62K7zStBTRNOTTrMNsU5GWrjqzjLY9LD05R1fU6HzY3HDZqKa6gQYLVzd7qV&#13;&#10;5ZTbUyc1TuvEUlsgaYdayvc35eXc6SbWLBWKNJ8wrG1uS1vVMWdyntXPalrqTgyRsR/wKstfFRhd&#13;&#10;hNIcc+2KfKPnSOgudEsJdNa2hRV8wEMVGM15r4n8K3Ph64lNqzNb7CWZu3t6Y57+tdanjC0zu8/B&#13;&#10;9DngVW8T6la6ppUnljcxXO38a0pylGRjVjTqI+f/AIjZ+1/aYW2+WPmx06gfniqWk6019Z+dC5yr&#13;&#10;bWjHf0/z3q94+t5re4mVo2w2dvp1GR16f5+mB4TcyX8tu6qqs3Veq9Ppxz/nqfepw56N+x8zU/d4&#13;&#10;j1Ojgu7hTnfu/wCBdOPX1q/b3Mh2hiV5+7wR9KktdNtArFuy5Oe3HXGf8/nVoWdshyv8WPm757/l&#13;&#10;/n25ZHdFPlCC8BIDZYe6/wCfpViG4dlJ2k47qev+T+lRJbQODuHb7voOnv3x/npKqRooYxr2C9y3&#13;&#10;PHapBIkinc8Nk8/M3J59adJiQNv6dPoP8/16VGrbQQBn+9z+v8uv9RQ0hJ+dfc4U4NAcqBpfmYhs&#13;&#10;e+7p+n4/j2xxG0zfK+Pxbv8Aj/OmmQYUsoHB3ZHI/LvUbS5j3Ejd/nHX/GqiT7sR7XRKruJGf4ef&#13;&#10;b2/yaet4y8K7D7w+XPT8apzXEeGK9zj5Tnv9aUTR78J/DzuH+fT+Vacpnc0RdlWyw9OP8+/86mF+&#13;&#10;+dkQP3ehx3rJWVAqgv0H8X061MkvO0Jt9N3fGfr61LgVGVtjUkuHkIYN253fp+NQuEL5ZTxyPmxn&#13;&#10;2/P/AD6R+arANzjkD/I/+uaa9wsY3ljgnGfr/wDX9KzXkaadR0iRl9uw8NkE/wA+Ka6Kz8v0U/xH&#13;&#10;j/P/AOqo5LpVY/MvzNjJ9fT/ADio5bkDkSr02/lg960VyJRjylxHCtjK88fj/n+VSLdqkfTjb03d&#13;&#10;ORx/njJrLOpTRMzKnzYwvy557DHfkgfSmNrFtLHIGb5VGF6HIPc46dOnXAH0o5ZMmM4x0NUao6yL&#13;&#10;tYNuYFf8/l+ZqSHV5xFkYKj7q/yPpWHJfowDNj/gTVIt8wPlFMfL2b26fj/TvRKA41OXqbf9sy+W&#13;&#10;Tu2krwuD/WlS+3fIx5JzuwP89KxXvm8rDr9duSSR/wDX7GlXVRv90HQY+p/TB/zil7N9B+211Ztr&#13;&#10;eMsiiQ4PONzdf8/p1oFy6tksB83+T/k1jnVkC+au3b1bcM9ef6iga/Eqsv3Wzgdc8dvb+fX6Uezk&#13;&#10;XKpHa5uQyyA4U4Jb0NDGUA75Exu+b6dMfr+lYw1wDgqoJwWxjj/ZOPqDSNrsEikYb5Wy2QcDtg5I&#13;&#10;7nt/9ej2cuwe2go7m0Zwg3CVs7s4C/59vTnvTI5pHLLFJuy2VX8h/hWYmsQPkiT/AMd7fhx7/hU8&#13;&#10;WpQNH5itgt/tckn3Ptn/AOt0q1TaM5VIt7mnFcThcF/lJ6Bfb8uuavWkLM/mSrx/u8dfb/P6Vl29&#13;&#10;zHGu9yud2EDHhj0x/Pj0rvPCvwr8XeJZLS4ls1tbGRt1zJcsVcRE5GxOMMw4OSCuelZVJRpx1NKM&#13;&#10;JVZWQ74f+BbrxjqCskflWMRAnuNgG4/3V9Tx17fpXr3h/wAK6H4YtDa6JYRw78eZIq/M/HUnqfxq&#13;&#10;xpulWWj2EenadAsUSLhVX+f1qx0GAa4Jzc2elTpxhEriZ2vRaRFsKuXY9vapFA+1sRJ/D930qTaF&#13;&#10;BO3PHT1qDTop1j868RVmkOWVecVjy9DboPv5StoxX6msW4vVYbX6ehremQSwtE38S4rkdVkFncNb&#13;&#10;yH7tabkp6FxL4L8qnirVtqkGdknGa53+0kb7r+1DX+4fJJT5Q5job4xXbG2tTuwMsw7e1YXiSMXE&#13;&#10;Eazx/NG+5Wx0NS2mtPEwVmqXVbmy1eFWVtrKPzpLTcJNSjYy9P1R7RwA9eafFDwF+174q+Pfh/x9&#13;&#10;8Kf2qtO8O+BrOGKHxF4BvvBEV5/aOHk82VLwSpNFI6NGoAOxTEG2tllPoN3A0RxmjT71opNjN71U&#13;&#10;o8xMZ8jPnr42fsMfEH9oX9pKLx58bPjJqWvfC3TNPtls/hgzSWVob2N0k+0SyW8ge+BdRmOYBcfK&#13;&#10;MAZPm/xi1D/gt38IfFa/Eu28HfCD4ueC49Rma+8J+Dre80fWbeyBZo2ja4ldZHUYBQGQseApJDD7&#13;&#10;fj1NS3LcGpGvos4DVnGny7GsqjnvY8e/ZG/an0v9pf4aP45X4S+OfBt1aXLWeoaD428NT2F1BOqq&#13;&#10;WUb12yr83DISDyDgjFdxJaah4rure6vhNb29rK8kduF2tM+MLuJH3QMnjBz69K6uS4jkXLN/u5qO&#13;&#10;Ka2x83Uda094xaMHT9L1FHxPbbQO+7Oa6G3YrHhgaeZ7RhhWqvNcjPyGq5pPclKxLLKYxvxUsV0j&#13;&#10;KST2rNa4d+jcU+J8dGosM0o370ol2vkVTinAH3qkWcEnmp5S0a1tOp71YWQEVjJcjjmpor7PAepG&#13;&#10;a8U69CakZs9DWXHeAcMeakW6HUmgrmLkwV12uqsvTawyKx10K3SaSWVYyzuSFjTArQ+1Kw64pDIj&#13;&#10;9KAbMrU/Dek39u0M1qnzLjO3vXnOreAfG2iW/wBpnt47xA2ZGtWO5OTj5TjgDaO5zk+1eueXG45F&#13;&#10;DWUbAjPWrhOUNjKVOE9zwma4CP5TL82cbf4uvSnR3e0BogWPqP8A9dey6t4C8Na7btBfabGWb/lo&#13;&#10;o2sPoR0rBtfgHoUCSRx6lMFx+53MGaP8cdvz9+tdMcRBrU5pYeV7o82lu8JgJy3H93H+fSmGaInn&#13;&#10;r3xXR+JPhD4n0oNJZO15ErEZA+YKfbI/SuTu4Lqyl8u6tpIm3YxIpB+v9K6KcoS2OSpCpF+8i/FN&#13;&#10;hCqg8985/wA81JHOojBXI+Y4OazIrvDlRnAOPm+n/wBf9acbgjCJzjn73603G7I5jUF0pZcj5cZb&#13;&#10;b602S6DEAj+Lp7VnxTSEYZj/ALW3mh5wzZ3Ku0fNzS5SnK5ea6H8AXg/KakTUm6iQlifu89Kz4pj&#13;&#10;klvXLNTo5RsPPPbualxFB2kaH9ouGYpn73AUfWnrqDdXXnP3hz6fnWZ5qMcc7t20V4h+2X/wUX/Z&#13;&#10;x/YUt9D/AOF0HxBf33iKWZNL0nwvp0d1dMItm5mR5Y9q5kXknB+bvwZlFJXN6calWpyQ3Z7+sr3M&#13;&#10;i2y9WbgZ/wA/5Nfmf/wVV/4K7fEzQ/ijP+x5+xNPrGk+LfDniy0TUfGsMKS2s9zEpMlpEnzeYqys&#13;&#10;iOrrl2jeMxurc/bP7FHiD9rz9p74h6p8Rvih+z9/wrP4R/ZWTwnZ+JWlh8U6u4k2C4mhR9tnEyFz&#13;&#10;5bDzAxjKMygOfoHwB+xf+yZ8JNffxl8OP2dfB+kawZJJBq1noMC3Cs5LMyybdykk5ODz3zXDiKsZ&#13;&#10;R5UetgYxwdZyqxUn0sfGf/BNyH9tDwFYWPx8/ay8KeL/ABt4i123urfXPEIgjjktrZZWeKOOxijD&#13;&#10;BCfmCbECBx1Odv6FeH/G2keINBtNdtIrpYbuESRx3NnLDIo9GjdQ6MO6sAQeCAa+a/8AgnB8W/Gf&#13;&#10;iXxH8YPhp8SPF7andaP8Xtel8Pq0cCJZ6W144is0CAM3l7d7M4J/0hQGbBVfqzKRoC5Uf8Brhwvv&#13;&#10;R5ov/hz0s1qOWI5akLNJWs+nQ8f/AOEJtHXEwY+vNWbbwdpsC7UtWY49eldv/Z9meTGKesdnGP8A&#13;&#10;ULXReR5fLHsefah8MV1tdsdr5bdmz05q5oPwQ0fTk8y/kMz/AO10H4V25uFUfu46Y00jj71VzSta&#13;&#10;5Ps6fNexjQeBfDtmcpaL+FXY9L02EbY7VeParOCfvGkKADIFSUoxjsiMRQp8qQqP+A0Ffm4X9Kk2&#13;&#10;DruoIUDg0FEJB9aTax6NUhK96QkdM0ARmP1/WkeNCOUFPMmBjrTSwxigCMxjsq/lTWhDfeQflUhZ&#13;&#10;R1FG8MOKAIDZxf8APJf0pPskZHyoPyqx9acU9KAM+bSLWY/vbdfyoXQ7VeQuPatDZ6mlCrjgUAUl&#13;&#10;02CNfkiFPWHZ8oUVZ2A9KCnoaAK/lOBTfJwKsEYoYCgCq9okn31/OlGm2iciJfyqwPYUpI7mgCFb&#13;&#10;eHO3yxQYYxwqVIpG4mmk80ARmFSeQKjltFYfdFTMwB6U1pu9TZBcz7vSjMNpiVl/2lrGuvCB3eal&#13;&#10;mm717107TU03A6GqA5mHw/dRcCHaPbtViPRJjxitxp09B+VN82PqBQVzHOHwIsniC18RPOfMtQwj&#13;&#10;Vm+Ubhg8etdZBdzKv+sxVbzgRSCcA8tSjHl1QOT2L5uC4y7UeavrVMXPbNHnZP3qvmM+Ut+cPWk8&#13;&#10;0Z4qqJQejU4Sf7VHMHKT+ax70hkOc5qubjHU1G91g9aOYdkWmcHkmms4z0H41Ua8INRPekjGfajm&#13;&#10;GXmn96hRgkvm57VTa/bNNfUGPAqQNI3mf4qje875rNa+54b9aYb8MfvUAX3uSRnNMa445NUHvO4N&#13;&#10;RtesetO4GiJ0BxTxcjGQayjdv0zS/bSBtDfhT5gNhbx0HySEfjQb0yL+9bdzx7Vkre4XJoF8ufvU&#13;&#10;czA1hdp2P5dqa1wM9azVu887utBuschqOYC9JdbTktUMuoFRjdVSScY+9UMkxb5sUJkyLEl/uyS3&#13;&#10;/wBaonvwvV6pvLzzz+JqGWYg/ezVEl2TUSBndTW1AngN79azpJgeVFV2vmT+L6e9AGub4kEbqie/&#13;&#10;CnAcVlSamSMoagk1HI3YqkiJGwdROc7/AMu1RtqLjnP61itqbN8oHuKa+oPtx83+FDQ0zWk1Xy2w&#13;&#10;4x/wKmDWYQdvnVhT3kx+QdN3rWbdajNEeUbAH+FHLcmVTlOufUrecbS2d3fNQyxxuvyv7iuPj8Qz&#13;&#10;xvsAbavv1q5beJifk53Y9uKr2bJjVial3aFmBUcYrE8TXN5pVm1zBYNKVX+HHFa9vq8Mx2Z+nFTt&#13;&#10;Db3qbXGV/i4rO3c2cny6HBeD/iLF4rnms1t5YZIWHmwzJyP8+nOK6n7NPhpEHtV2DwZpQuje21uq&#13;&#10;ydWYL1rUg0+OIcr09aloKfPy2k7nOXEl2nyPFx16ZX/P4VlXmtTQyeW67dvX2NdtcWUcw27R/wAC&#13;&#10;5rH1LQI2VsR/xcDHSiOhDUjlLnWRIvlTQjO7J4z2qjNY6XqGTJaknpu2+9bc+mFZNv2Pd8xydvHT&#13;&#10;ipBpE2791Z7jnqwP+f8AP4Vtzcuxi6fM/eORPgSyV/3CNtH+0fz9fx7Y+tH/AAiqWMG9Sd2McAfh&#13;&#10;0+tdvB4f1OYBjFtxz+P51YHg+6nTLJ9d3OKFWl1D6tTWyPNHtbhbjy1UH5sY2nj/AD/WtDTtBvbp&#13;&#10;gHVkU/xY7Z+vrXdf8IDNL8pt1bcc8D/P+c1Zg8FXyoI0XG30HFN1tNDKOGkpanKJ4QsoIjsbee27&#13;&#10;jA9OvSm23h6R9qsNqBv8iuuk8K6hCMGP8VqP/hHb5lwv+frWftJdTf2MbbEVp4E0e6sNsrD8cf59&#13;&#10;vpWRrngGwsQ4gtl2svRVHFaGoWfiXTdstqDtUdPSqDeItclbyLu1bJBJZl60o+03THJUFpy6nF3V&#13;&#10;vLp135aR7uD91uP8/wD1qW61WSxGZ1XoMbuM88n/AD/Wuoi0f7ZdtI8AJJzuI6f4VNd/DiLUIyzj&#13;&#10;hgBt9vT/AD/PNdPto6XOH2NTeJ51e+KbS7QN5iqp527un1x07/jzWbcy2kjGVff5tvP1/wA/hXpU&#13;&#10;nwrsIwUjsgjFMKQo4z34Fc9r/wAIrmHcLEEf3PY/TuPw781tTrUtkYzoV92rnGy3NuZGmSQbuhG7&#13;&#10;k89PfnAA9PSsDxb+9s/NM/c8+h9f06e/Su0b4SX5bP8AaUny/d3Etjg/4/l9cVBefCe8kBVG8xVb&#13;&#10;jdwcD2/Xr+ldMatJSvc5KlGvKm1ynjzQ3NtPyNoX5X/3eTjjnIx9c++KVrdL7bhflZcgrngY/wAc&#13;&#10;fgSOK9I1b4XX5Hki1aTKgbs9sdeh7n8s1nH4b3dvhhY+Wsci/wAAYkjPc/z/AF713RxFNq6Z5FTC&#13;&#10;VouzR49rPhqOzVY4Y1Qq2wmNuT0IHXPXHHBx061miGRGeJBuZXw4XnI/Pr157DpjivZtf+GGqeSJ&#13;&#10;FhZlXhF2A7evsP68n3IHF618O73zNj6czBssu0cryOOec9Pb9a6YYiMup59bDVIvRHnd5YRyT70m&#13;&#10;5HVyckjHHPr0/kfSuw8AWL3F7DCyyDc2ZNqYGACRk4O09cHHTH4Xbf4XXs8/zQN8zN8o9eRxsz35&#13;&#10;xgd+tdp4P+HGr2TR3NjpVwYxlQ0cJA9M9+mBnt7/AN4rYiPJa48JhantLtF2bR4/7LitihXPHzjd&#13;&#10;wOp7/wCeKy5NBWZzCwz5mdq7Bz1/Tr+XtXcp4X1WEKstm0bBcFdrc9ev6/5xW3pvwX8Va1Gs9ro5&#13;&#10;IP3RIu0H15HX69OPQc+asRGnuz344WVR6K55rYeBnvNyW1qXfChPLXcR83ooz0zyD9K3vCX7LXjv&#13;&#10;xpqf2ePSpLW3k/180yEDJxlgDjJOc5x1/AV9AfAn4ET6Xq7aj4mtOYh8nTBP+f5/Wva2trHTk2W0&#13;&#10;CRhVx8qgVwYjNpU5ONPXzPWw+Q08RFTq6eR558Cf2Z/A3wqsoZZIlnvFUGW4kUbnI9f1+ma9Tm1S&#13;&#10;ygj8uF12qP4a5y+1JhwGxWXPqrjjzq8WpUqVZc0ndn0tGjTw9NQpqyR0l54oFt3rPuPHEB3Arx0r&#13;&#10;mb3WGfjd/vVi3uqBiQc/41KjzbjlKUdjrLjxLZ3LHfKqnNQmTSJjvnmjP49a4qW+Vm+XH1pLq/WG&#13;&#10;Her9B61agkR7SbOyuLjRkJWKBS1Zr2sV6W3BGX6VxJ8R3U8jRJu4bqre9Q3Or6xbN5iMyr6jsaqM&#13;&#10;SOa+5sar4L8PS3Pm3FjG55HzUzT7Gw0dRFp1jDb/APXNQAfp/n1rnjqus6kdsLsxzg5PSptPstaN&#13;&#10;0rX0sgRmyF3cVunLZs4+WPPeKOpgn1CRf9HlXHoFrM1KxluGzfaCsv8AtMo7/wAv/re9aWm3McKq&#13;&#10;jMCfX8qmutU3x8AFSv3utZ8zuaOlzLU858W/CjQPFCNG/h6G3d/vSRt8xPboP0rxPx58EvFvgmeS&#13;&#10;4tbd7i0C5Xau505JxwMkgY+vb0r6S1fxCLNGYNn5Sa4/X/Fb3AYNg/8ATP2Of/rV3YXE1ovTY8zH&#13;&#10;YLDVFduz8jlfgX+z7c+IzHr3ijTlW2XorYyx9T68ccnv7DP0l4d8PaNotpHZ6fZxwxqoAKrgnFeO&#13;&#10;+G/jAmlQf2dysanB9B/X0rstG+J0GoASR3DNux8vA/nWGM+s15Xex15fHB4enaO/VnoUqwBP3bda&#13;&#10;4n4hW1t9ikaQD1DbqvWXji1m3Bv4cd+KyfEn/E+lMedsfQ4brx3/AE+lcEaco1Fc9CtWhKnozwnx&#13;&#10;58P73xFM39lL++3ErtTOQfU/n0xR8Lf2WfGetXv23xI/2eFZD8zE5cevsT1/xzXvGh6BpmmR+Ybd&#13;&#10;Wbrn61rSajMg2KcKo+UBsfhXqfXqkafLE8dZbQqVPaTfyOBX9lzw4t5DLBe/KrfvBt6nvjPqMjv+&#13;&#10;NeleD/BXhPwJZeTpVjGrbcNJtG5vx9P0qvaX8jgj065PSpJLqBDiSTPcAtXHUrVamkmehRw+HpSv&#13;&#10;CKNae4WXPlj8ak0ya7EhQPhcc57ViL4itLYeV/ET3qJ/FwABjj/Hd0rGzOpSjc6y8v4Yo9zS/N6Z&#13;&#10;rNj1yykm2hxXM3mtXGojClsjsG6fpVS2ea3n3u/XnGKSL5oncyavGilIzye1YOuapII2YNkd6z5/&#13;&#10;EcMK7JSM443NxWPr3iWGWJik67dvQ9qfJJ6lc8WtDB8ZeIngn/d3RXaMgDuP/wBfvWLaeONceby7&#13;&#10;PxF5YB53sDk+nWuL+LPjiSySS1hcmRs/dVduM9Sx9P69eAR5Hq/xEudKfzrW4x82AGzwc4HcZx06&#13;&#10;gcdxxXrYfD+0hqfPY7FezqaNn0br3xT8S6LatPdaurRxrlpFU5AyM/56DPtVTwt+1DolhdSf2xrD&#13;&#10;H5st5pwBxnH6/wD66+Yrv9oa4WFvtr/ady/xkEsMZGM8HlQDx/Sst/iDoHiKQGJ1+XaWVZuQSc8c&#13;&#10;9eT1z3PTGfQhltOUbSR5Es1nTqXhL7z7bT9pbQLsArfR+X/dV+B7Z/D9K3NF8faL4sixaXQLHjaW&#13;&#10;xnnt+Nfn7beL7/SikcV1Iytg/wCsIBwOen4defc4rrfhR8XvEun+LLWDS76WPzJl8xSMqVJ6AEHj&#13;&#10;9R2xkVz1sppxptw3N8Ln1SVRRqbM+4Ft4ricKU/TmtdJntrcJGflzgd657wZqQ1DTkuC+7PWQfxH&#13;&#10;NdG8Jkgw315rwZR1sfVQ2ujMfWrmG42TMzLu96u2us2ZTLyDP933rJvl2yFmP1b1rJaVopW+cnnA&#13;&#10;G7rS5bhKcom9qd5DcHCyLwSV+aobOfeMSqevyn1rkbzWpLa6YKxbtjNW9P8AEqoVEgxkc9f8/wD6&#13;&#10;qv2bUbmMcQnLU6stEnys30x3rn/G8sc2nvHG4+7x/Lr6UsniKGRDlu3PzVmapdNewljtb5cfNnNE&#13;&#10;Y2kmE60XGyPFfGvgUwvLcLn/AFZ2hUGOufQD9QPl5614v4t0a+0vUpJXgyuWJ8tSMc579vr9eor6&#13;&#10;k8RaXLqMTRwRs27dnaOT/npzXL6t+z54zv7V7+XRJGTy9zN5eDgY6kg+n5fr9BhcVGmvfZ8rjsvq&#13;&#10;Vn+7TPnS31BtMm8528vaR8zLsxgnqfYDH58c4rqtC8ZYg+zXKbj0VW4xnIz19R7/AMhVvxZ8MprG&#13;&#10;6dbu1ZdrbZI2jHBzgdV9x+WcHOa1Phr+zF8SfiXq6pp1l9nt/vyXk0e1AM56EZzz6kHGC3p3VK1C&#13;&#10;VPmk7Hk08LjIy5IxbZR1BINXha4LDyzn7zAdunbrxxzkE57ivMPHGgf2bcebGjBT8249GOc9eqnG&#13;&#10;MYOfzxX1+n7Dt3pVmyf8JdG0mzJxGW3HbjGDjj8sD06DxfxX8BfGtzrreHjoc1xcCbZFIIdvmdAG&#13;&#10;6n36H39azw2MoylaMti8dlmLjTTlDU4L4E+P9c0zxRDo0V4/lyblZdw6Z+UgHHy9+emWGe9ey+MG&#13;&#10;fU4TLcbW8yH5m2j05/MdielaPwk/YB8U6bdJ4k8UeKotPdo90dvHCGYNwCNy8YznHygkelbvjf4K&#13;&#10;+I/Csck0En26CNW3GPjgjpjuP88k1nXxWFqYj3GjtwOXY6jg/wB7FnzzrGh63dalI8MU2G4XbyoP&#13;&#10;OOgAx2B9jkEYFVbzRptMtP8ASboLuLOYFyF46k9uh5Hbn2rrPEusPbXUm632MJmLI3ysvI9Ov4dR&#13;&#10;jp0rh/EWtXV4/l71C7T8itt9ePyIA6dOhr0KalKx4taNOEn3KkWvNbXvzT8I25cqfkx6Y/DpnpwK&#13;&#10;7n4efFM6Jc/6VnaNoVWb5V4xjn0OeRwB9a81heOJmnmmLfKTluAce3fGR/8AX7zRaukWIWfy/mG5&#13;&#10;lYbj2zj8+M4GPfNXUpRlFpoxw+JnRmpI9+1DxtF4jgYvIpdV2x7sZXgdOBzx17fpXG6lb2ima42/&#13;&#10;MfndlbkEHrx3z7YGa5HT/ENxas07X6sjjG57jG4dTnPG7vz2H41oxeK7a6+SeUgqpIIbgcgdQOF7&#13;&#10;YHsevJ5I0eR6bHpfXlW+Lc0dK8feI9H1Iy2erTK0LY85ZA2MHPIOMnGRyeh49a9c+HXx30XxG66P&#13;&#10;qlwLa8xja0n+twOuRgf0NeFpcIJW5xsx95c/LnH4jtz6elMsPC2reK/Eiab4bk23DBQsgO3hTjJO&#13;&#10;PXOOeoXp2K+HpVIe9pYrD47EUZWhrfofW8V48ozu68g/5+tOS6mDEhmzn+Hsfw//AFVzfg+w1rw/&#13;&#10;oy22tXokdduNrfdH4/X1/Tmtq0vcuVAbBbb29/8AP9OK8Fw7H1MZbNlg3DpiRt2WOTz1/wA/rir+&#13;&#10;karHyHJ+TuvbH9aoX0LXQyGBxjnnn2Oev+etUzDdRBQshPPZeg461PJGSFzyjsdvZSQSL5m/G0D8&#13;&#10;P881pQ30aR+XIuPl+9/n3rnPDlxbxxebeSqpb7u5vX+Rqxea5bbfJjmVm6YU9Pf+dc7j71jsjU92&#13;&#10;7Mn4g69Jbo0VuzAtHhecdz/n8q4Xwsuta9rUltAzHy2Xc275QOenuR+p9Riuy122sbyFZbpiAy5O&#13;&#10;OMVm6fq2ieFXaa3TavJkVW6gfn2z+VdVNfu7JHn1Per3k7I7Wyu4bOzjspCokRfu9voKQ3kd3cfZ&#13;&#10;o2wF4+9XC3HxP8PG4WV9QVdo5Rck4xnHoemOvGD6Vn6p8YLe2l+0WUDMp5XcwGeevt36+nbvn9Xq&#13;&#10;S6HR9borRyPXtMMMI8syKF/38Y9ulY/jO5guImt0IPBxtxnp6fj1rzVfik+qsEtmZGZG6tjByOPX&#13;&#10;HvWvZ6neX/8ArHb7vO7Gf/1df58HNT9XlF3ZXt6dRWicp8SNf1Hw9N5unzfP5eRvz1z1x+n4+9cP&#13;&#10;b/Ebxu10stnrMlvLu5a1uJEwc+qkHt69u1es+JPCen6zGq30RZQ3K46r6H09ODmvOviJoPh74f6T&#13;&#10;/bem7pH8zZ8zcnIz1/A+nrXpYadOSUbanlY2FaN5p2SHWvxZ+JloFWXV7qXB+UedI2fXJPXgHls/&#13;&#10;kWz6D8Ov2nPEXhm2aLxVpLSK3+qZcnbk45B5rwRfjhbadhYraI+XniWPpnHG3HPT26ewAr6x8YbT&#13;&#10;Ug0MkSfN8pZZNwAxgdO3fr2/CuipgYVI8soHFhs09jPmVR38z660L41eDfF0P2qPUoo33ZCtxxjP&#13;&#10;qP8AIqXVfEfh/U7WSBLxfun5c9v85r4asfFfiKa/B0lXkVflcNJgbWxzx0OSOg/LBr2X4eQ3/lR6&#13;&#10;hql9JtYjZCJPmOOMkdugAx04rjqZbCjqmeph84lio8vL8z1nUp9Otkby5GHHytu56/8A6vT+VZ9u&#13;&#10;89w+S74xxuY8/Xt+n0xXO3vjLQrOZTeXCsN37sbvvEDPHbI/Xtnmr1j8SPC96DILjY65MiyZyMc4&#13;&#10;7/XrjGKy9lOMdivbU+bdHY6F4k+wnyZSfXBPtn8aZ4002XxDp0iwWyt5ijrHn8/8+9eR+Pfije6X&#13;&#10;cQXPh+cFvLJKs275h1BPYcjpnpzXWfBv4zvqmpRReJLtUjWNQox5YZs85+Y4GD3PpnGRmZYWpGPt&#13;&#10;UawzDD1Kn1dvfqZCfCL4i3+ptDZWcUUecvJJlQOODjjnn6E9eea6Hwt4D8S6LesupL5nZXjb5WP+&#13;&#10;e30/H0vV/GOlys19pifIy/L8v+Bz2pPApfxJeSXE0artYf5/z2NZTxlVw1RvRy+hGXuybZl3/ha6&#13;&#10;g0pppVPzJ9MVwur+GdY+0u8EHO7PzLgde3H+fpX0BqWmpJbm3NsORj7vT2rj9e8MzozTxLjvuXNc&#13;&#10;9HEuLZ2YjAqVrGb8MPtllDHp98cDcvzdgMf5H4V1Hi/UdJtbHzGuF+Xvkc9M/wA64LVk1GFWjgZm&#13;&#10;bOCcVjeI21ywtFkupCVXafuknGKr2aqzvcn2ro02rEmqw6Ze3xuTcYEjZ6gbu+en9e9czr13FDMr&#13;&#10;aTqDBU5G2Q9AMAAjgVha34svWvvsayN8khCyR/MRgd8cjv07/QVlTeIL1GjXDlcsPLZegGD1x298&#13;&#10;/h0r0aeHlGx4tbGQqXSRuNruvpILeDUptgh+6ZmYHOOnJ+nf3FRyyeI764UJdyfvCCzKQPmB/wAn&#13;&#10;PJrFs/F3luks2dz7gq42lh29e3+e9dBpHjOzhO90Xb93IPTPv7d8/wCFbyhy7I5VUjPRyO18FC6T&#13;&#10;TvIu75mfqGC9u3XnOOfyro0t7rGbOU7sg7uDjH+fyrj9J8UxGLNsvl8/MpHXvnj+XfnqcY6bTfEd&#13;&#10;sY18yRU3L1cnA6e3H+Irz6ilzXsethpR5UrlHxN4tvfDjfZuC20ndx0+g9/59a50fHC4t5PKurIS&#13;&#10;N935V6Nxj044OQP/AKx1vHstncQtcLcqzScfK3v9fX0PP6V5t4r0wLaM8Uy+Z5eACScepPr/AA/j&#13;&#10;XRQo0pR95GOKq1qcm4s9J8PfFK21q7aCGHcY2UhkYYwcYPU9MgHpjjGa6jVNQRtO8yD5s5+7/n/9&#13;&#10;Rx6V83+H/El5od/vjEm5iMtt6f4YHXJ79sZr13TPEt5qtstrauZd/ZWzk+nuP6470V8Kqck1sc+F&#13;&#10;x0q0Wpbkdt8c08I6/JpnieSWS3aXEcjf8slwOvP49+D16Z9J0/XNF8T2P2rSLyOdCgbcjdMjj6cf&#13;&#10;zrybxJ8GfE/i2eWeztNxZPmbeAGPXuMYIA/+uOnG2fw28feEtbkii1fyY1kIx9sbp6KMdgp656jp&#13;&#10;jJqWHwtaPuytIUcbjMNLllByi+p7fquq2VpK4h5K8swOfTj1PUVhv8QEs5/Jvrddu7OOig4Bz39/&#13;&#10;y9wa5FrrxJbwYvjI3zbiwYs2AOpJ6nn6e/pRuby48uORw3mbQOmd3TO0Hpk55PTp1UU44eGz1FVx&#13;&#10;1TeOjOxOrWusXBzKp7Lkgck+vf8ATOKztR06NpfPRgWz0bnOeozj05rz7xDq3ivTVV7KOSBQ/WNW&#13;&#10;2DPJPK+nUDA7deal+FvxNvfEd8ug6oJPPMmyNdpJKqB6DA56859ScZrf6rKMXKL0RySzCm60aU1Z&#13;&#10;v7jqLmKR5Qq4ZWXORnGex7dv89akiSTdtDbd3Dbfx/X/AD9Na/0WdXCld7bcqzEdCeoHHHT1NRxa&#13;&#10;cfJywILD+E568Vn7Q3lT947r4MrZx20qzS/vPlO1uvOef8+1ekbURC0nT+leU/D3wze3F758bMVV&#13;&#10;jhdpAPt/9f8Axr2Cz0+WWJYmHRR+Febibc97nrYO/s7WM7TfDsUmotfSncu4DHqB/n2rpINPQR4j&#13;&#10;A29gO9JaaAu3Dn5evTFbFtYIkOODxXLKdzupwZx+oaTDDeSXO3LMMjpxz/8Aq/KudltbcauJJYdw&#13;&#10;LfMWU/lXoGu6cHibylzgg9K5m10O5vL3y0U53Y3bc8ZrSEtDOrTfMSabptnct5dvbfpW9p/h4Kwk&#13;&#10;cZ29FIrQ0zwrDp0Sfuxu6/X61qRWyBtrJUupd6G0aNtzJuCts6xgY5+WrEVxJ5YaQ46Y96sTaSt9&#13;&#10;drKT8qt+dXLvTonjWFAFC45FRzal8siOznRowC345q5GiydK53Vr3+y3z/3z/n8KbYeL1bCvNt7f&#13;&#10;N3o5dLocanLudZb+XHzuHFSG8RTyfasePV4ioaRxz71It5FdH922e3DVm0ac9zXi33SloSDVmxtJ&#13;&#10;fNzJUmkwQ21qqqg55q4kqKc4/KoRoR3AjVcEU9JE8mo7qWOQZBqus3OM1QGjagsuVqDUQ4iIJ5qW&#13;&#10;ymEaDdUerXUTQna1AGFd6k9uxXGa5LXBHfT7ycVuaxMTI21q50ygzsC+ecn2raJzTk9h0FgNvlpn&#13;&#10;0zVq20JZmUs//fPepLGMuR8v41t6bZLtyRim2QoqRPZaZDbWeNijArN1q18+LZGPrW44/d4H93FV&#13;&#10;zZJMfmqbs2l8Njj30G7uCQqfLWfe/Du61y7js4bt1aQhW46DrXoT2UEMJ24qPwnbrda4pI+57VrG&#13;&#10;pIwdKPUPBXwu0TwZZeXZRs8zcyTSMSWNXtb0aK4tmhkgByuMGurayQrnFZmoW53c1m5SlK7OmEYR&#13;&#10;VkeJ+KPh7p8U001vG0bNk7VOFPHt/XvXOfDz4Ma7r+vm81jU/s9rGx2R5+ZzkY46Y/D8+ley+KNH&#13;&#10;hMTysO3T1rjftVxp0yvAxXDZ+90rqp16nK0upwVsPTVRNnpGiaFYaJpw0yN9yKPvPyaoXfhbRm1Z&#13;&#10;dRNuN0fKt6Vz0HxAaICNt0jYGSWHFWD4ykkXltpx3P8ASseWRtzQsl2IfiMIr2yNso78ba4nRvhN&#13;&#10;d6ld+Zqd38u4Msa9q2vE+qXl4wVN3DZCq3P+e9dN4StRDbLIxyzLz+VbRnKnTsjGVONWpqVtP+G3&#13;&#10;hmyIDWG5sYLN/n/Oa3v+Ec8OQ6WbSHS4VVVyqhBge/51K+GbAHam3t55cPlqP0rHnk92bxpwhsjj&#13;&#10;tS8I6FcI0S2Cxtzt2nGTVnwZ8JdNimj1S/vvO8p9wixgZzx+HA4rSEYketbSo5YyEXgVXtJdzP2N&#13;&#10;NyvY67SnSOEIowP7vpVlrmMHa1ULH5YsVI0vFYu51KIXUdvOdwSub8T2LNHiNc+wHvW80pVs5qpf&#13;&#10;xrKN2KIjl8NjmtP0IzphiKlvfB9lDbvNJGrFuT+VWW1i10+XbJkVHfeLrGeIxEqo/wB7FaXkQoxt&#13;&#10;Y8f8T6leaLqjRRx7l52hieef0qra+MywKSttbptGef8APp7VpfFa2sWu1u7aJCdpPC5HBJ/Pv0rz&#13;&#10;y/b7OzMpUMASoVh1z14HB9uDzXo0YxqRR5OIqTpVHY3/ABBBaapb+aF5bJzz0+v/ANeuJvdIbSbh&#13;&#10;r+KI7eArc5/z07d/oK0oda3Rq0rkqzLs3Z59gT3/ABrL8SeI0Ntu8tsxqpYDHyj1zkjt06/yPfRj&#13;&#10;KOh5eIqU5R5mdJpmryNaLJ0YKA3zcZP86lbUTGC2z7vHT+vQVx3h/wAb2ob7NeSLCvmKFdmGCffn&#13;&#10;jn1/StQ+IdGni3x6lFIU/wBYwkB2gnvnOO3tzVSouMtURHF05Quma0urzEFoJFDbsY25/D/PvVix&#13;&#10;1Z5phFgHc2fvDcB9M+n9eOwwWu4sMpm3Hbn7wbA6D/OPzpbe6C8FvXPP69vT/wCvnNHsY8pMMRLm&#13;&#10;vc6X7UwDSJnb5n3iv69/5U2bUYlG4KNv91V68dM898+38qxTeFFYGVc7cBivHPQ9Prx/9amx3uIy&#13;&#10;jKrf7a9Nv5Y7f/r75qkjWWIl0NgXnnLiFhheMrg0PcN/zz+6PulvxGOOtU7XUIg2x9u7q3ynjvnu&#13;&#10;Sf8AA1cbUbSRAIip2/eZiPm56/59aOUqNTmIWmBlVgOvBOODx6f5/wAImvfL+Z2Kg9D7df0qzutZ&#13;&#10;CGXYwJz16Dp+ZBAzx9ax9aUvG0cB/I89PcH/APVVRV5WZFSTjG6L0epwtF13FcnZu6fX/PanJrcU&#13;&#10;W2MSja3K4+6ff6YOK42LUDbztvZvlGGCsOff357dR79pBq7JiIs33sbWbaf8/wCee/R9XOSOLZ2b&#13;&#10;eIokKo33c4baB/L19qiTVlZlZsHIO3HT6dMD8PWuUj1wPhyejALs6gZ9+5H8x35oOrExqu4KO3zd&#13;&#10;e/bPqB3o+rI0+tnXXGpRTxuobJHpjnqRTvtYZPMEmdq5Rf8AI/X/AOtXILqEsxUozMN2CeM9D6nH&#13;&#10;8qtXMtwHjMTMvy/888A8dP6/5yYdGzsaRxXNd2Nm6uljXzSSy5/4ED/n8aqy6hGqYa5HK+v4DA/+&#13;&#10;tWYbi4EOWVl3An5uePz9P8KUyzGLzcMVIBXaxJPPB49c/ke1XGnYwqVS9NqbiU7br5s/Iu70/A9O&#13;&#10;v096VNZkLeZHMw+XGWJ6cdCPx/w5qp/YniW7uI49M8N3kzyYP7m1dm78ZOAO/wDkcz674J+IfhqH&#13;&#10;7T4j8M3VmvRflaRTwDnKjgD8PWm/Z6K6Mfa1JbJ/cySbU7iQsWnLeWuf9ZnH9fXPbk+lH9rK3ytL&#13;&#10;/Fyqjk8cj9enpWEl7ckrGR8xjwrg8E+vbA9sdPfkxrqCqvlxy8bfkXdnoeemM9O3Pr1rRUVykvES&#13;&#10;TN+fUFlZo2kB2/LuEnUdiPTvTGuvMcxszbdo+VuOvHI98j8OuelZSXcmAN6uwUH/AFmOfXoc8Y4x&#13;&#10;/hSNfRxnyWP3hhWbruz6H/8AV+uH7NItVru7Nhb+RPnUsdzNuZc/rge4/wA4pWnlG45PzDjK8dM+&#13;&#10;g+v0rJh1eHGRIueScMMAdckdv59PwmhuSxEdqrvNICESNMkk9OOhJPQenvip9mtxyqc0dDWtrq4k&#13;&#10;RXadSe/z4Le/4/0rS0fzp7iO1gLSTSPshhjUs7nP3cf4CtrwV8C/ih4xkjitdFWxtnb95d3uVCrn&#13;&#10;qFHLHvzgnHUV9AfDP4D+DPhsFv4t99qXWS+ueSDzwo6KADgY5x1JPNceIxVGkrLVnZhcHiMRJO1l&#13;&#10;5/oc78EvghfWV/8A8Jl45tP3wA/s+xm5EPq59WPGPSvYkCou1e1V2mwMUJc/NjNePOpKpLmZ9HTo&#13;&#10;xpQ5YloEHpRUYnyM0hlOeDUl8rJc0VCZeeTUiNkUCaHbh1zXL/Ebw8dTtvtNlN5U6x8Ov6ZFdQAB&#13;&#10;0FV7+2iuYzFMuVYYNEW07k26Hhdh4o1Gzu/s1+dp3bc9eeO9dBaa0ZSMr+TVn/F34d6n4eRtc8Pw&#13;&#10;STQrIZZIU5Yev+evrxWB4W8WW+pWnmLL83PytnK+2K9DljUhzxPP5p0qnLI7pbwMeDU0V0y8q3vW&#13;&#10;NZX0cqht/qOoq5DMQc7vrXO4nTGoXLifzF+eqxyHyKlQCTp9akS3DHmp9Stxsbtt5NSiVgOtOMK4&#13;&#10;wtJ5OOcVJY3z3PBJoMp7GnEP0AprKR1FADWuHXo9ILpycEn8aa4I5xUbZAq+hF2TrPk5BqSO4Ucl&#13;&#10;qou7KMpQszjkn8DT5bj5maySejVIr+hrLhvsHY4q2lyv8JqXFofMi6j5wAamiGVqnDMCetWoZDnF&#13;&#10;SXFllQWp6oemabGe1TIozkVmUAUtUsSlRSqueTUiL6igAjHGamQnHBqMdaerZ60ASKW70uXxkVGZ&#13;&#10;GXvQJj3FADpZp1HB/D1rn/FHhuy1+wktbzTo2ZlIWQKAw/Gtt5yTgVE8jHoaE2ndCa5lZngvjb4X&#13;&#10;fFDRNV8P2XgnQ31S1vNUaLXrlrlIvsFt5Tt54BZd5MgjQhdzAMSBxUms+DfE2jeIIPDsGmXF2Z7c&#13;&#10;zedb27GNecEFtu1D1wMk/pXuJaVhjFM8okcGuhYmp1OaWDpNWWh42PA3iqFVFxo7/wDAT1rP1ZW0&#13;&#10;2byLyGRHGfl8olu3TAPHI/GvcmsjIck1xHxk/ZZ+CH7Q2n2OkfGfwJb6/Y6feJd29jeTyiAzL0Z4&#13;&#10;0YLLgErhwy4ZhjDNm44p31RP1PTRnn2rahb6Jpd5q+puY7extXnupFjZmSONSWO1QWYgA8AZzx1O&#13;&#10;K5T4I/HD4ZftG+Abf4p/Bvxbba5od1cSQw3drGynfGxVwyOA6kEdCOmD0Ir6h0vw1pGjQra6Xp0N&#13;&#10;vGqhQscYAAHbHpU2n+HNC0uFbfT9HtbeNM7Y4bdVUc56AcdTS+teQfU5XWp4zpXg/wAUaq7xafps&#13;&#10;25lbZI0ZAVj0PX/69TfCT9hzwPoXiW3+Knxse18ZeK7HVri+0G4vNPRLfQQ7HZHbJydypsBldmbc&#13;&#10;u5fLGFHuEAjjGEjVfoKmznvWNSpKodVGiqOqFjHGc/h6U2Xc2QFzT1PanYGc4rn5TY+KPD3/AATd&#13;&#10;+PXw3/bC8Vftg/C34v6Xb3Wt6nfXNt4VuTdJYzLPGihbjY2Gy8ayEhCwJwD8qEfW/wAP9P8AiPN4&#13;&#10;ftrr4ny6XHqz26/bLXRpJJLaOXvseRVZl+qiujBA705ZDipjRhHY3r4ytiLc1tOttTnGctzmml2I&#13;&#10;60H1NIWA4qjm5hSaNxHSo9xB60M3PJoJJQ5A60hkx/FUPmZ6U1pOOaDQm8wU1pMcZqFpcUx5G6UE&#13;&#10;8xM0oHPpTfP4wTVdpCKY0xpklpplAzUbT981CJNxxzRtLd6aQ+hMJc9qVXz0zUSpgU4EjoaqwiZW&#13;&#10;zwRUm89AKr7iF4FOXOOazLjsSFz0zTTIDUZbnFOoGPDAmhnweaZSFl9aAJA4NIzYOBUZkwcmmtPz&#13;&#10;gigCZnweKazgdaha44wDUf2jjk0AWDIOwpplyetV2nppnB6mgCUyUwyY5zmoWucDNR/aQRwaALDS&#13;&#10;EjrULydyahafA5JFNaUEYoAkeXHOaaZ+4P61Xklzx2qNp8H+tAFo3GRkGj7QQMlqpNdYXOf/AK1M&#13;&#10;N4CcE07AXzdHOM0gu89DWab0BgC9L9uDDr3x1p8ormkLwoPvZ/rSDVAeKyzfADJamC9G7g80rCcr&#13;&#10;Gv8Ab91Ne7J7fjWV9tOeW+lL9uxzk4p8qJ5y+07t3qKWd1J3Hj1quL4Dq1RyXSyDg/hU8rK5okr3&#13;&#10;RUZLcY5qM3gx96oRuZsBvcUjxnaxDVXKNO4974KNu7/Gm/bxt+8KoXqSq+5D0FUZb6RHJ3cnHSjl&#13;&#10;FzI3DqAPcioW1Ag8YrFfU3BLE/r1qGXVJMcHP+R/WhRC91obzajgZY01tRx8rsB/d56Vzr6r8zKW&#13;&#10;/Wo21VQMyP8AX6+tVYOY6Q6rtGS3WmrrCL96Uj/a9K5uTVVX5d/3m6jFQvqg2HJ+X13Ad6DOUjsI&#13;&#10;9Xjbk3A6461ai1LK439PTvXCHWGQZB/iqxB4lKDO7g/w/wAqrkuCkdp9tGeDSfbo2HJrkl8Tllz5&#13;&#10;i9elSw+IlZdxb+mDip9m0HMdQrxSfx//AFqb5SEYIrBj1nIBZh/KrUOsqwyG5PGafKxXL0lqh+cH&#13;&#10;7vt71RurKUnKH/OamXVFyFY/XmpPtSynAPT0FLUbZj3AmV9vOF71CWyM9O9bU0EEgLLjPXFZ89mq&#13;&#10;8oMD1oCWxV8rd8yVKllvxuFJ88ZwecVNFMgAGB6UEkZ0tS3X9ahn0BXO0x596ufb4wPlbpzzQNYR&#13;&#10;eGOP8mqjcPd6mW3hCArgr79Kz7vw1NbPujOfUL2rpBrcR6uMioLi9t5VU7x061XvByx6HPQwzwsN&#13;&#10;v16e1bFhNIAA5/IUM1sGyuAWx9RTodinO/8AXrQBrWbs3DKfSrBx0z7Vn294EHzHtUn2+Ic7uDWZ&#13;&#10;UZJFwRqTgHnrTWtw45Wqw1SH/nru9aT+1Y8Fiw/yKLFc0ehI2m2rNvkiyfWp7bT4FbhAPTbVT+1w&#13;&#10;DnOPwp0etwbciTGDijlkQ5GrFZx91FSiCNeayP7dIYKko/H+VOTXt3BkzU8sh88TV2xq2PejzUTH&#13;&#10;zfrWT/a6DOW9u1NOq8Ak/rQospSNiV4pOpH4VC6R4AX8Kz479mDFTTo55H7mjlDmTJpIlJww9+lV&#13;&#10;ZdLsXbP2dc49KmEjLyV/GkDbmG7j5aoWhWbTLVufKHFSJZoBjZ69KnBbGV+mKeEA4x2pSGQiwiYY&#13;&#10;2cVHJpNsyESRBs9c1e6Llf5U0uw4YY/CoCSRjXXhXSZz5gtV3DpxwKpSeDLED5IgP7o/z2roJGC8&#13;&#10;9ugqNpAOg+taXJ5YnMv4MhUbos89ctWddeCvm3pbgsDn5ua7NpIT8x9fSozPGQdg/MVSlJGNSnBn&#13;&#10;EnwKkvzpAu49eOv+f61a0n4PafqEwS50xfmb7xUcenWuujljU5YCrMep7DlHAqXUqbJhTw9Hm94r&#13;&#10;6R8A/A1jKsz2C567V7nvXRweEPC2lwrDaaLbqF+7+7HFUrTxPIrbLiX5ehq62sW8o+aTr71x1J1m&#13;&#10;9WelRp4VL3IpFe98P6DOwkl0xC3qoxVyx1S2swtvDCqhVwOnaqFxf4+6+Rjis261JEkyz/Sp96XU&#13;&#10;6OWMdUjqW1tl6MvtVO88QFkID7fU1y8mtMDhj753VVl1Rn27m59/6UKDB1IrY3LrWFkbYh+tZ800&#13;&#10;0mSx5b3qk11u459fmPFSxTCVSN3vn1quWxn7QbMjAc8A9sVnXtrv+fc2f51oykucE00QPIc7c/pV&#13;&#10;RRlKoYLW8ocoqNtB59+9TCyaZSrrx71tx6fCpwRUxtYQOFFacpEahy50025LIM/LyNtQ3FvNImxk&#13;&#10;xn/a61072kVR/YbfOWTP92jlZPtEYWlafHajKw7W571NdWk0yiZJT6/WtgWkQAG39KVrXORtzk81&#13;&#10;OpacWjmJ/tEDbN59RioJry7AKiTOefl7e9dLLpUEnzND06UsXhmKU/6pfvbunT2/rQLmPM/Ei3vl&#13;&#10;MVba3rk5+tcDqUetwuZHdm55C89f89a+iLjwJp9wv76MMp5xtz+NZOo/BzR7wZhlZeSfrz6E100a&#13;&#10;kYbnBiKMqkro+eZdRvY5cOGU4JXOdv3f0ByPbmrmn+KNS01lwsnl84aRDg884/TgdO9e12/wO0K3&#13;&#10;uFuJg0rI2fm5x1q7P8L9Clh8trIBguNypz/j+tdcsTS2scv1WvHZnmug+NL25Vd6svpu74J/Su60&#13;&#10;nWpJoh5pPzcZ7j60L8JLJH3QSOvdStaNh4CntW4uiV/u4OP8/wCFc9aVOWxrQhWj8Q+O/c/u1fOR&#13;&#10;90VI8F7OrbJGXjqvb/P0rStNBii/j61cW1hjG0c9s1zWO2/Q51bPVl+QSP8AL0xRJpOrH5QflPXr&#13;&#10;XSYUcKvBppZUGdvOfSquEYo5UeHNRVt7scbuvXvVuHRmAAclfdutbkjgnmo/MAGT+dTYZTW0WFAk&#13;&#10;a7arXVtLKPl+9WkZFAGVpknl9hS5UU5yOZ1LS7rHmKp+7ww6f5/CuU12z1xSywxSY5/rg/56flXp&#13;&#10;zRDBBTNQT2No2cwKfVa0T7k+9ufMvxF+HWu6urXFq37zyyPnyVHPcdSAMcD9MV89+OtO1bTPOF4J&#13;&#10;Fl4O1lGSMdd3fHpjjIAByK/QzVPC+mXYLJajce/f/wDV7V5R8XP2atF8bWckcFku7YfL44Bx1x9c&#13;&#10;dPcdzn0cPiox0keXisHKvG8Xqfnvrl/cG5bbcNK3HTBxlgOgPPOPU9PQg5sd3qtsN1tMyNu3K235&#13;&#10;Txj2Pr/X39j+IH7JvxG8NavMV0We6tY1IjmhUdiCDwOBgY6A/MTms6D4AeLLvdEdEmhXy1UvJDuC&#13;&#10;EAZ3HuOnfjrgV7kcRR5fiR8nWwtZzcbM5PQPGs8ccdpfxr0X+A4fAzjJ9uPXt6V6B4L8Z6NaXsOp&#13;&#10;bVMu5JFkbjdgep/L3rD8UfB680pmn+zeWBxtH8OCR2GME5GBjBx26cvNpl9o7N5N5GFjbBkVuFKj&#13;&#10;37nHH1zx31/d1IaHPGNWhPXofYXhb9rNdPtVgM8CIo+8WYdyMHJ+nPBPXA7914c/bC0q4tMF1mRn&#13;&#10;AHygdff2yvuMivgBfEmoRBmJMnzFFUtnCjPAyOME8f4YrT0f4iXdji4Mr5Rv4eGYY7ehzjGOcjqB&#13;&#10;zXn1Mrw8k2kelTz7GU2k5H6AW/7QGla07SAxrhsbvNHzHkfzFXh8RvDs43zXYjyxA3Edf5nt+f41&#13;&#10;8Mad8VLw/vYrtt2Mt8wbdknJy2ccY7dMdMZG/Z/GTV5AFiuSzY48w53MCMZGRk9hycgk+tcc8qiv&#13;&#10;hPRoZ5Ul8R9gyeI9FvZiY7lenPPTv+HrU8d3pTtve525XP0+v4/yx9fk+y+NOoo4E95uWP5mVX3D&#13;&#10;hsdyQenB4JyRxt56Gz+Ncl7ZhBfzn5cbVBbbjGG74+6OvYd+az/s+cTeWbU+x9Iy6hpDx7DfquV/&#13;&#10;vDJ4J6d+KExMm2C5Vht67s59P5/rXzVdfEy+WL7T9sYssZ+b3xycZ7Z6fjxwayD8cvE8F/iXVZol&#13;&#10;34Zo2+Vjjv2GO/IBIPGOp/Z8paIn+1KcdZH2R4GXRtL1Vb7VWjcqCRnBwRj1969Ol1DQLvTypuIx&#13;&#10;vXG1sZNfB+gfGrXNSuDFNq07LnmNlA447+2fbHXPp3Oi/EzW5SrtrUzID/FJgvwPb0+nPXFc1bL6&#13;&#10;mjuehh84pRjZRvc971L4TeAdY1I6rqdnFNIzZUrGOPocfnXVadc6fo9kunaLZxwQrx5cagV5p8PP&#13;&#10;Ga3yR213d7m4+8fYcf5xXotn5TJ5gIx0+U9a86t7SMuWTPWw3sZJygrXJTLNP+8Kn/eqldLZ2j74&#13;&#10;oFDZ5bjk+tT3l8IgVHC/yrJu7l5Muw4zyamLOiWxHeajfSSHEjN7cAf5/Sqk6xXSFbp8q3DKec1O&#13;&#10;IrqcNHFH15z/AJ9sVnalo2tY2efty+exwK0RzyucZ8TPhR8OvFKYvLGNJuNs0agdsDt6dsV5Jq/7&#13;&#10;J/g++k26f4mmt16+WFDbvmBHJxk8Zx0J5717L4l0a9j+/chgDu4ORnGPw/nXNXdlqALRxNls/K2P&#13;&#10;u9R/h0xXp4fEVoRspHh4zB4etUblBHit1+yFr8NyLfTfEUFxGz/LJINpTr257enfvjNdd4Y/YX0y&#13;&#10;2i8/xT4zfdtz9nt4wPmI5bJJGO3TJyegHPaWg1uxYrG7M24hcMRgZ459f6mi98Y6vbrtufN44+9w&#13;&#10;D1HT2xxx1PYV1TxWKlGykcNPLcvpy5nD7xuh/sq/BbQstqIku5I48HzZO+epAA/z9Kkk+BnwXinf&#13;&#10;dpitlMYWTbgEcHg+/asHxB49vobF2iRl2r/F8uPyPI4JAGDXO2fxF1N1aWS7kXHOCBySfp3Oenc9&#13;&#10;j8tRGOJkrubKnDCwklGmvuMbx5+z34g07U7i88ISGa1Zs7OC/B4C/wCJ6V3vwX+Hh8JW0ur6rZyJ&#13;&#10;eXChSsnLRgZ4/wA4H16VlwfEzVBbmPz9w3DazSH2HqPU4+vNTWvxQ1eAlREs21vmPTC+vt69if0r&#13;&#10;WpOtUp8jMcPRwtGuqkbnbaxM0jMFQ7C2A31punLN567/AO9iTcvI46Gs/wAO/E/R1u4zq2jyZbBG&#13;&#10;3GF5wec5Pvx6etd9bWPhjX4RqGnSnnBIVjx7Y7f/AF64Jc1NWaPWp8taV4sy5GhSBTEysx5+b+E/&#13;&#10;jXF+Kdd1OKdltZZFByQq5yzfQ/jzXd6xoOwsLY7cr827r39M+3X+lcJr+ganaXJeYblZj1G1ev8A&#13;&#10;PGKKNrhiIyicrfeNvGFnKxjlZUX73mSMeeO/r/k9c0y3+M99p7Kt9eqgU4LNnao7jr6g+hPUVW17&#13;&#10;WbSy329zEw3NhmMnDLj8cHaG9OuM9K5OGKHxbqq2WiaO81w3zQrEAzJx8uR0B4HPXHTkZr0I04yj&#13;&#10;do8epWnGSSevY9Cb44pfxxlr1JdqkSKrZKsB93r0x9fTnqaMvxFiu4GKL/vSAcYGP84I/DuNjQP2&#13;&#10;SPF2rLbz3yJaxTAvKrbd0akdMEk++M8ZHTBFdhH+yP4ZsIgJdZmMjL+8VZG2nv06Ht/XPNc8quEg&#13;&#10;7X+47vq+Oq+9y/foeI3/AIljmuWS3ikb5coqqWbkDrjI469fr61Daa/cf6uOI4+X5mYZGenI7579&#13;&#10;D8vrX0honwC+E2gW6rqGhrqE0aYaS9jVh1yCBjgjOAfc+tReJ/hF4E1cmS10yO1dYwim2UL8oI9B&#13;&#10;jPXnnHPrR9cpbJMx/svFS97mV+x4x4PupLh282Vgy7fl5Hrxzjp+OM4rvtP8RWunIwY5X+9756dv&#13;&#10;85qVvgPHBums9RGBztZfQe+c+v8AnJwNe+HviLTSyxA7ckqfMPH164HPPXiplKnWlobRhWw8dUdB&#13;&#10;eeNLCaykEcpZo1ywXhh+H+ep9K8Z+NXi9NTSSwW43YwfLzkDnqD7H+WM8Zra8SS61okDebbc8rGW&#13;&#10;BaPnIPIHYEZHHf3ry/xhdT6mZA8rbiDtdn6A9sZI+mMc9e9dWEw6jPmPPx+MlOm4M4jW9Ra3vGdX&#13;&#10;K45DL0H/AOsY9selZo1dpD5bCTbnau3jceAMADucjHOD171f1fR7nON6t833th4OR6fTHc/XHGO+&#13;&#10;jmIjyWPzMf8AVx/UAjH17fQADOPb6HydRSUro6DQfGD6ZNG9swEjOBJG2BkDnG76jGO3P0r0Lw/8&#13;&#10;Q5TaRvLd8q3/ACzzgEc5A4wP1x6nAHmNrol8gjito13GTaqL0P8ACAOeecAemODgCus0L4W+NdUt&#13;&#10;o7iz8P3TxtJ8u6FVHXrjP4989D3rCvGnuzuwtbERlaN35HU3Piz7VEJUuPXcWU8Etk/XoOnTn1o/&#13;&#10;4S+WGKRrB/mWP5GbsMY7DnPHofzq94T/AGdPiJfwbpNKaH5t0bNgcbj97IJJO4nbkfyNdfY/sp+I&#13;&#10;2s2fUbuKNv7rbiQ3bnB4GemQPYY54ZVKEdGz1Y4fHVY8yizy2+128upI5Eb7yjd84ZevJB7Dv/nN&#13;&#10;XNA1zUoJ9skjLnDuqsRnHbjHPQnj19RW544+D3iXwifPeNWj+ZmeJd25iSQOnX+o/Lk3862u9hRt&#13;&#10;ys20CYkADkjAByM+p644OSK6IuEo6HFKnWo1Pf0Z9L/DXxdZeJNHjsLNGzboA+7AOP7wHf39/wAK&#13;&#10;9h+GdksO5lOQSPxNfHfwu13xTol99s0NZWbau6NifmGPTng+nqT9a96+H/xV8cwzrHe6WscbYy3v&#13;&#10;xn6DOffpXz+PwsoyfI9D7DKcwhKC507+h9FSWkLQ52j6elZ93pkLKwZOo/ya5/TfirYJAsd7JGzA&#13;&#10;fPgkY445rRfx7oDwebLdBRsyc5rxvZ1I9D6h1Kcilc+EbSaQs0I3H+IL+n9K5fxf4KiureSEIvzZ&#13;&#10;HzZ55P8A9bvzXVSfE3wqykPddVzle/0rD13x7oKnzUm3tnG08Z/E/wBPWt6bqc2xz1PYOFm0eH+J&#13;&#10;fh5PZXbT3UIDc/LtJDN2H5DuPyrNGmWtpKs8turMjYXdjIbv+X07c16Z4p8TaLqEJaFEOG3Fm4Bw&#13;&#10;ehx79u/4Vw+r2hkuP3W5Ru/1inp7HH+PU+tepRqyn8R87iKNGnL3NTj9Z0WPzUliT7oOGwRjvn3O&#13;&#10;APY9+lZttBfhjAV2Moyqq3Tn+mPzHSu7XQLcDM7btucK3btxj/P9J9Jis47gZhwp43fePboeDz+B&#13;&#10;BzmuyNbliebLDSlK97XE8Paf9i0pZmDeazdicY69e/0/HIJJKa9dzwRK9rMY26/KDk84xwOnHNbl&#13;&#10;09lJbBYhnoNxx0Jyen0/zzRovh+11HUI472LK7tw4GMgYBHXv+Gcc44rl9p9pnoRo6cqZ5wb/wAd&#13;&#10;3d47R2MkluzN++b7r9wRk+4/IHjv0/hT4f674jikm1C8hhhKhRukO4L9O2ORwMdD9PQ9S0qztrCO&#13;&#10;HToVG1QEUL7Y7/l7elZ1iZbWZF8rO846fN/nqfz9jQ8U5Q91WF9TVKfvybOJ/wCFI3Wq682laXcr&#13;&#10;I+5d7lflCg/eJHI/Unn3r1/4R/B9fBkyyarNDNIseEaNfrggfwj2q/8ADqOysZ5LhlXkcbs5z0/x&#13;&#10;7muykvbOc7okXdjHXNclfGVanuM7sFl+Hp/vepn6jb28YZYwNucHj+f+elcJ400/T5RtSJPMHI9f&#13;&#10;89s//Wrv9QQTQu6cf7J7VzOtaIL+XLs3ygYw3TrWFKXLO504inzROBHgabxFeW+j2t0qtNOokdeg&#13;&#10;/A9/z/KvZ/CXwG8F+FbCMnT1mn8sebNIoyx9Rx8v0rB+FfhCM+Jf7Rlbi14X5Rj0/wAK9ZmwycE9&#13;&#10;PzqsRiJ/DF6GeDwdPWc4nl/jbwdotxaS2H9mR7ZVZJEVRypH864+Pwf4e8HRq2iaBbRTdpFhBc8+&#13;&#10;uPpz6d69g1fS45nMzr0+7XKaro5nmyxHr8v/AOqijWkla5GIwsHLmSV+h5ve6VfalOEit/mDMP8A&#13;&#10;VcdhwOpHIHbryelbvhzQtM02Hyp7Tz7h+d0vr+v+foa6fRtGjM7O67tq4/w/GtC08MRC5a+dGZ8/&#13;&#10;KTnj3raWIvoZQwsviMaODXzF/oapCseT6Va0DxrfW6v/AGgN3krhQBg8HofT/wCtV69It5BARjdu&#13;&#10;+Vqw9R0tdshA3b19P8/Ws+bn0Zu4+ztys6WP4r6cm5Ft5C8fDA460zT/AI6eGo9VGmalcrC0nCFm&#13;&#10;4/8ArdDXO6XoFrarJc3EQJYksTzgdc/5/pXkXxrstRGsSTaXDI2WPlhcqCcj5TgEj0znt05rSjh6&#13;&#10;dafKZVsTWow5j6rtNTstZT/RbpHz/dYVoaXY6dazK8ki529TXw/8Pvj1408Dap/ZF9ezFQuZLe6b&#13;&#10;DL0ztPHGCew56Yr0QftIveq0rTyjodzByeTgZ5PHfnvnoOt1Mtqxdk9DOjnWHqK7Vn2PqjUNS0yI&#13;&#10;fLMOP1qC2v7e7XMDd8E46V85237RcsEK2t9b+dIf4kIOT0PHH1ycD+nf/Cj4lTazdSw3EMieZ8yq&#13;&#10;3OOOvXjnNc88LUoxuzsp5hRrTUV1PWrfYoP+cUXboi7g9Y39svbxFg+frVS68Ubg0QZQff1rm5XJ&#13;&#10;nW6kUR+J4/tY27utYVzpZR4zAM8/M1aZvBO/Mmf73vTgoV1w3y7j8tbRvHQwqcstSSKzuPssbvIz&#13;&#10;Hbg5qbS5pbWUeWxJB5U96mZttqoBqGxgxNv49t1ZmnY66y8TW3lqszqrf3asPr9mBuSdf++q4PXL&#13;&#10;eeRf3L7fTFZv2PVoLfP2o7s55Of/AK1EYRsP20ou1j0j+2UnfarfrTra+AfcWx75rg9J8QXg/wBG&#13;&#10;dTwOW9f8mnaj4vuNMG6SUqvTPOKr2fYSrLc9GXVrXyhmTt+dQzX0dwMLmvP7LxqbuLz0kyD706X4&#13;&#10;gwWbfvLhfvbQuT1//V/Ol7KRTrxNTxvc/YI2uFb7v3gveuX0jxJp9zMyscNuxyfbrVjXPEUHiDS5&#13;&#10;BEc7oyF3Dpx+dcDp/n2t1IqytxI3G7/OOa3p07x1OGvWlGorbHr2m30KhXBXmtS21ZV431wvhq8u&#13;&#10;Z7RVmZuQNre3pWsbqS3G7J/Ks5R1sbwqXVzqptYYLgEGs2Xxginy2G3n72axV8Wq+YTCe+d3FVpI&#13;&#10;W1CZpVXDN+OKcafccqvY6ddfMigE/e6c13ngvQ0srRbqZf3jc/SvOfBmlzX+tQ2kpbC8t8tevW0Y&#13;&#10;gt1jA+6uKUrLYqnKUtWPmbYOKzL1kbtVy8mCjrWReXPGAazOmC0MbXVaUMv8J7VwuvWrKSkeeD/d&#13;&#10;7V3eoI05IqlJoFpKwadefStIvlMqkfabHnMdu0b7Vzu6H/CrUKSo/wA7dB0x+tdRr2mafZkFI1AX&#13;&#10;oq1zGsavDYSfI3y/xbT/AJxW0ZcxzuPJuTLaJPMC5bC9ttdPotz5arG3sork9P120uRvjfJb/bP9&#13;&#10;f/rVtabqSk+az8UprQqNkzqY8EYH6VBcrvPliq1rqiOu1TVhJssD1rI1uPtNOjT5nHWr1tHtfK1F&#13;&#10;FNvXk1PByc0DRqWt1hdpqQsWqnbjPWrkUZPFTI0EKFqbMo24IqyVCrgVDKuQcUgON8T2Rcs4Prtr&#13;&#10;z/X59StbgjzG+UZz69B/SvVNdsi43AcfxVwXjHRWuW2x5XH8WK6KfxHLWXu3RwGvavd3SMLmXcdu&#13;&#10;MKR+P+elYEuhavqzsmn2jS/Lhto6n0/mc+34HvbP4a6nqzMEcKo/PtXeeD/hvZaHbK8ilpW+8WOd&#13;&#10;vsK6/bxpx0OP6rKvL3tjyFvgH4ri037XbvG0zgfIrHI+pP8An0qrp37P2raoxk1wrEgyGjY5Zuev&#13;&#10;T6+1fQU8aWsezbXP6jfGObBPucGpjja9ipZbhb3aPlX43/Cu78GE3umrJJAifvO/oAQe5xngY657&#13;&#10;Vw2jQK7FpVzv+Y7vunOcDvnjHrgY619aePfD669bOn2JXSRcMPLzk46n+f1+lfP2pfDSbR9VkGm+&#13;&#10;Wlv5mYYQx+RFx8hJ753d8enfPuYHGe1p8s90fLZplfsq/tKS919BulxXsaKSWVeNp6EdMn+vfp9M&#13;&#10;7gSa2jHO7thvvcdf6/mOeopIVHlL8gVxyW28DoemPT+eKsywl4fMY7V64J6d+v498fpWkpXZGHi4&#13;&#10;xsPjuc2+SrKN3OeAfT8fr/Knxk3D/d3fPlOPrzWXcX5tGbIXCt/eBJ9s/wCR70aHrbXkm5A/zZ5P&#13;&#10;064Gfrx6+5rP2cuVsv20faKJupZoTl/mZeWZl3fr6/480qWtw42xtJ8vI556/wD1jVmytZJtqiIL&#13;&#10;k/IF6dPu/wCcV1/hjwrJGVujCd3VdrZ/Hnr/AJ61yyqcu56FOnz6I42HQ9fldRHZysvViM8f5/wx&#13;&#10;3rW0f4W+LvEsn2T7P5P96SViR+ntz9R2r07RPCaySq00Y3Mc7v8APf8AyK6vTdLtNOXEKKM/7IzX&#13;&#10;PPFyjpE7KeXxqfGzxy8/ZGup4V8rxK32hgWkYKQCfz9frj3rkfFX7N/j/wAM2yzxNFeEHdiFTuA4&#13;&#10;659s9AOent9MfapldtvWobmbz0YSDOVIrOOYYqMtXc3nleBktE18z4yubLUbOeS3uLKRZoyyldhJ&#13;&#10;/T68fyqXyrkyKGVm9gvUkdfxx9cH35+nNY8FaTdbniso49xyzCMc/n/WuR8R/DdLo7oLZWY5Xdn5&#13;&#10;v8ce2cCvSp5jGT1R488pnFPllc8b0iJzeqjxblVs859u3H+PP0FdxY6TpmoRpG6blVWPPHHYfXG2&#13;&#10;pr74W6nayrLHa8KPk4HQdB64H44rW8K+C9Z1C/stCtwkU11KVjMi4GVUkk47AD/Pea9eElzJhhcP&#13;&#10;Upy5ZRMu58I2FwWFvAd7NjGevbGSOnb8eh76H7OvgK8+Mvju41fTLOxuvCfh+9lstS1CaZZFu72N&#13;&#10;mSW3RQD/AKlhtfOMP8vJVgPR7D9mHxVqwutN13xDDa2s1jJGl3aKfOWV1Kh1HYr94HPBxx3r0P4P&#13;&#10;/C3wz8CvhTovwg8IF5LPR7JYZryfHnXsx+aW5mYffmlkLySOeXd2Y5JNeXWxU5R5Ys9ijg6ftOac&#13;&#10;TStNH0u1vDd2dpGvG1CqDOPrWb460C317T5Ip4FZWj2spHUelb7vAq4DVWuJUZGrlUpXR6HKrWPn&#13;&#10;29/Zu0fVNTecu0Ebtlkh4BHpj69/rW5F+y18MZLJYfsk3mYG+48wbmx68Y/SvSp4YVnaQLT4mjAw&#13;&#10;K7Hiq9klJnDHA4XmbcVqeYt+x/8ADaeDZHe6hE3UbZV2jnPTbz07n/A1If2L/BLSbrjXNRZem1XT&#13;&#10;n81I717FFcKi4zViKVG5zU/W8Svtsr6jg5bwR5PYfsX/AA0SVWubi9eNSD5ayKgOMf3VHp/k16H4&#13;&#10;N+D/AMO/BIU6F4ZgWRB/rpFDN09T/St+BlI4NTq2BWdTEVqitKTZtTwmGo/BBInSTA2oMD6dKSS4&#13;&#10;IHJqIy4qGaUnisbM6C0lyH4zTs4PWs8Pg8NUq3XG1jRygaEVwMbae0u0ferPE+ec07zyRnNDAsGQ&#13;&#10;5yKljvMVSWbnl6Vnwfvc0AaaXavTm+fmsyCY92q5BcbuCaolx7CXlnHcxGKRAw/2hXi/xq+DmqWF&#13;&#10;wfGHw+jEdwuTcWqAATdOfTPHTpye/X3IbSucVV1SwiubdldQcj+KtaNWVGXNH/hzCrRhXjyy+8+Y&#13;&#10;fDHxGmkTyrqJopI+JEkXaysPUHH5V2mi68Lwr8/8XUd6539oX4TeSJ/FGhw7JUyZlXOWUe4OT/n2&#13;&#10;xwvw08WXf2gWN2ZG+fKhueO3B7/09K9f2dLEUfaQ+48JVq+Hreyqa9j362mXK4P3qvQ/N1rmtC1F&#13;&#10;riFcvu44P+faug0+QsOQa8uUbHs05cxbCkdKcIw1KgzwTUqJ3ArM1IXtueBTHt8dquhM8YpwhDdV&#13;&#10;pXAzGtCRnFRvZsTjFa5tx0FNNqNuNtPmDlMJ7Zwc4qCSJlGAK33sV/u1C+lqegq1InlOdl8yNuBz&#13;&#10;SxajJE3z1sy6KGySKrvoRC/IlXzRZHJIit9Xh4DybT61q2d3GcYcEfWsaXw/L94fXpUUVhqlnIGh&#13;&#10;l+XbjY1Tyx7hGUo6WOvgcMcg1cjwRnNcnaazfWr7ZIvl7mte11+FuCcfWspQkjaM4s20Ubc5qQZN&#13;&#10;UYNSidc71/OrCXsWPvVBZYCetGwg5FRi5U9Gp3n5PWgB5XJzSFBnOaBJnrShgaAGNHx1ppjx0FTU&#13;&#10;NjHzUAQhPWmhAW4qQ4zxSYA7UAIqAU7OOKjeTB+U1GZtpxmgrmJi4HSgzH/JqsbkHoaT7UGGCaAU&#13;&#10;i4twepqRLgFqzjdejUqXJP8AFQHMaguFzUgnBrIF0wPBpft0g6vQO5reeo4Joa5QGsk37dN5qJ70&#13;&#10;g4VqBe6iBpwetJ5oz1qmTJjpSgSHmsxWLRl7UgYGoljc1IkZHFBYE991MdietSiLHJFBhz2oJbK+&#13;&#10;G9KXy2z1qcpg4Io2jOafKSV2iLGm/ZyelWto9KOnQU+UCAW/tSmIgdalZwvWkL+1UBHsPrQUPanb&#13;&#10;hmkLEdqAEUqB1pGcg8mk3cc0xnwc5pWK5hxcKeaTzwDxTGY5zimM3c0uUOYlac55FMafsKhklxzV&#13;&#10;c3A6kVVg5i005B61G1zhsCqj3LelQTXcnIzS5Q5i89yqnl6a1yNvJrJe6I/iNQteMB96iwcxsG8U&#13;&#10;dDUb3gH8VYz35U7s/jUD6k5PDfLRYOZG494Opeof7RUfdbisGTUnwOexqFtSJbcW/wCA5p8pHM0d&#13;&#10;E2pJnhs1GuqRkYJ71zsmqBVyG/OoJNWZmxmjlH7Q6aTUo8/e9qrT6ns/5aH61zp1lc8tt/Go31bC&#13;&#10;4MnzH7ue9PlsL2lzek1NAMCTFQy6oNu4NWAdV2nG79f89qik1NTwNw/HpT5RcxvS6qP4HPH3sd6D&#13;&#10;q3/TQiuZfU2bjeR2oGqFfmYjinykc12dKdTych/bhqZ/apJysvQkdK5yTVcbdr5+X1/WmDWsDG7P&#13;&#10;cFu9NQFzK50x1Qj5t2c+hprar23frXN/22uMHp0psmsgNw/PUfWq5Be0idR/aqkA7vrmpE1VM7C9&#13;&#10;cgdZUNt3ZHXOelL/AG2y5KPj/Z5/Kj2YnUR2kWprluT6fSntqiBBhvwri01pmY/vOenLVNHqjH5l&#13;&#10;f6e3FP2Q1U0Opn1CNhyfz5rOuBGXOR+VZialI20eZjFSR3G9MA/N0xSdPlF7TUdfZwdpwcVk3V5J&#13;&#10;E2GOO2R9a1H2srEVVvNPM6fKvap5SubsZL6gw5yOWI5qE6lO5yDjNWJ9IkUEKGGaq/2bN524+vTb&#13;&#10;iqsS3K5G+ozKM/Lgc4P/AOqon1Qx5JfOVx+fH6U+TSbhuv1qveaJck+aq+n0/wA/54qooWo6TWmx&#13;&#10;hieo/i6VGdak3/630A+b/PtWLqNvqdvlEiYhZPm4/wA//X/WqNzcXcIw3UcfMT1P8+fWtIxM5VDq&#13;&#10;01oK2Wk+82Mf0PvSxeINuRvxu9ev+NcS2qXG9iZMY6Mp/wA4/wDr0q65NCGLhg24nDc4weT0+n+F&#13;&#10;Vyke2PQYvEO1fmdj06dver1t4gcxKxf9etedW/iGHyD5cn7xeG3Ngfn/AJ454xU8PigQTZ3nbnqO&#13;&#10;59f8+n5r2dx+25T0yDxErYfcfft+FW49dAxhhuUdB2rzOz8W7hu3dBxuz/nPX/OKtxeLQMPvHsNw&#13;&#10;45HT/wCtUyosftmelJr+P+WnpnIqRNYimHLd8feyK89g8S7mWRp16/3v/r//AKq0LXX3fafO43f3&#13;&#10;up4pexD23Nodm0sb4cNwetMEiscBuKwINbHy/O3vxxV+DVlLZz9KxlGxrGoWmjPXNU7iCXOFbr+l&#13;&#10;Wl1CPGC+Px/nTXuY2O7d1oFIx767ls/9YWx3461VbXG6ODuX/a6f5H41qahbRTRt8vQelYtzpIHI&#13;&#10;G1cY4Xp/n/PatI2M/eiTf2+UYAthfXvUqeIHD/K3O35f8/5/Cs5dIDtkDjHHHAq5b6Lznd/Fz/nH&#13;&#10;NU7BFy6Fr/hIGjXzJH6dvWo28TcZLGlvdIjkhPHbuvXiue1Kwu7W52opb0HpwKmOoSc0bj+KSysF&#13;&#10;fPphunFH/CSlzs3/AMR9OBmube01E4CqdpGOB15/yKjk07XJ+YraUM3+z3q+WIc0onQf8JO23Pmd&#13;&#10;/wCI89+cU3/hLLgtzJ1Y4bd0H+fzrDg8Na3OmQhA6spP19qJPC+vQHmPK9enb/8AX/Ol7uxMXKR0&#13;&#10;MfiVmUMrn0Oev8+tSjxJMRhWx368elZFl4fvpY1DRFSPX1zWxZeEbl9vmqPy9sVMuU1XN0LFjrVx&#13;&#10;cP5SscL6H3rVtYrmcbTIe1RafoX2WTaASc/eI/XvW3Y2KRHPXDDrWcmuhcVLqPsrPanPI/nVtIzG&#13;&#10;24A0R5XgilMoX+L/AOvWZoKVGeR2oVR1J/h/Oo3kI7/jUTyhectQO5bKg0FsDmqLXQHy76ab4Dhv&#13;&#10;T1oGpGh9ox95vYComnGeD+tUG1BcckZqNr3BwW/3sVKWoNl6Sb/bzUUkg24B5zVRrxQMg/xfnUYv&#13;&#10;N43bqoWpakbPU9ahLEZGaikuONwzUbz/ADbQc88CgiQlxPNE2/tnsaq/20Ym5kA/H3qeeRZE5H51&#13;&#10;lajpf2hWdPvN2b6dK0jYnXoaEfiOLfxMvzdl61dttdgPH2gL/wACx/WuCv2u9PbD5Xbz16VV/wCE&#13;&#10;heF1DuVXHHGcY/yfTp+dexjIz9s6e56kmql0Eedw9ainjMnHnZ/z/ntXD6R4mLhFMpHGfp7dK3bP&#13;&#10;V2YACTO5c/5/OsJUVGR1U8RzRNKazlbv/wDW5pLfT5mfp9Qe1MXUXG0BTnb61cttS3DBAHYrSdM2&#13;&#10;9pcBpxX5j19MU5LcxHO3/wCvTjqALcUgu93zdP6VHsyZVPMlES43E9/61IgVUwfvVVNzg5x/vU3z&#13;&#10;2HA//XTURcxYkdN3FI8oC1Va7AO/6fj71BLe46n2P1oFzF1pgxHOOaTeG/h+lZ/2xT/y04PpUiXQ&#13;&#10;POcVXKLmLyMPvGngp3OaoG5ON2RyKDfiP7y9SPxo5WPmNJfKUfN/IU4XUaLgdqyW1FiQN1BuyCPn&#13;&#10;/XNHKKUuxqG7OME/Wmi9b71Zq3KMmN3TqaGvkVclv/r0uUjmkjQa8Pc+hppuSD1rPe9x/wAtQv8A&#13;&#10;wKozqjdSVz7HinyyK5u5qGbnCUecxHJ/8erMTUQR14yPT1qVbtcYzT16gpFxpc/Kp6UoII+btxVT&#13;&#10;7SgHL9PekF2oBCvjb+dKQX1LZJbgVHI6jgtVZr0HnP4461E1yMbt3A/xqbFXLDyfeBHX2qN5Dt69&#13;&#10;ON1V/tAb5ge35VG1wpbr7U7MOYlaY5JSlM65+/1qu06n1/GkMo3DL9feqsSmWTJvXcPl700v155x&#13;&#10;6dKhaXvn9ajmu0RcngdKQSkTtPglWP8A3yppnyuuW6Gqr3YQbnP/AI91qM3YzsLe386qxKkS6lo2&#13;&#10;mahEVuLWNm7krn3rKufAejyKUFuu3p93pWgmoEfxYHr/AJ+tDajhvvfXmqjcmUIS1aOcufgX4A1J&#13;&#10;D9u0eF2Zs4ZB+Brmta/ZF+FOpMwk0aNvl4688Y9cdOOew7V6QNRUN8x59KX+0VL8t8wbs3Wto1ak&#13;&#10;dmzF4fDy3ivuPEdb/Ya+Fl6zb7KSMMBt8mZhyM8/Xk+579Tnltb/AGEvhqATo0M0DZz2YY+nBH4H&#13;&#10;n64r6Uk1JAevf86jMkLHJfAbmtI4vEx+0znngcG/sL7j4V+KH7K3iDwnZyX2jJLcLCqmT5Tkc9gB&#13;&#10;9Rjnp+fk0LalYStDewMsy5V1k479ueR3/wAe/wCneo6RpWpAxXUEZ4+bPFecfEH9mD4deMmkuZNK&#13;&#10;SCaQH95D8rfy9OP0Nd9HMI2tUXzPHxOSy5uei/kfD1nqsjztE8HzKTu7bfm7+36jvVqx1cxR/NJ8&#13;&#10;23G4N2xzyD7/AF4zivfPE37EmJ2j0i6kbacxt5XP6dv/AK3PHHPH9iT4h7i0UcbLu4VucrjoePz5&#13;&#10;9/THb9aw9tzhlg8Umlys81XWJpspE8wYcja3A44J7f0OT9aittE8Qa3dra6TbSTNJj5Y1PQk8n9M&#13;&#10;89Pwz9JfC79jzTbP954u04zzDhWLZXHfgAc+/X3659s8IfCDwd4Ut1TTtCgjZRt+6M444z35A4JP&#13;&#10;51y1cwpU/hVzqp5PWrRTm7L8T5H+HnwM+IgCyS6T5fORubleT6cD8QCP5+q+Hvgf4wlgjkMOzcuQ&#13;&#10;jc9uO1fQ40DTWADWq4VsqBWlbraWufJiVMgcha86tjqlR3sexQyulTikmzxfw98JPiHok32i0AWP&#13;&#10;Ksyq2M9c/wD1v1r03wnqHiG3iFnrFvsZeFZWz+tb0l6CmPN9Kia9QNgt+lclSXtt0ehRpLDyvFsJ&#13;&#10;5GuANvSj7MGQeZn6U37dGh5x6U9dRhTnnHRhiuX2TOz6wnuPUm3TEEbMx/WqOoxXUh3pE2O61rpf&#13;&#10;wmLchXHvSm6Tbjd/jRy2NHKMjzvXbe9QbWgbb0bOf89K5S9vprVyTFjHPzL19xn/ADzXst0ILgYk&#13;&#10;RWU/wmsfVPC+j6lAyTQYZl+93JxW1OfLucdSk5O6Z4rqniNlbarjfyCrevYf0rDvtdS6DFY2LH5f&#13;&#10;mwTtH09scY6EeuR6F4i+Cwa6WaxkxHuJ27s5z9fTtTdK+CZZt2oHv97nHTtzx+AFdsatNI4Z0a1S&#13;&#10;R43rj3hUpcRsof7u5h+XJ9B3/nWJZaDr97cskNizM/OxYxuHOMnHfIP0/WvqfR/hB4X08fPaq27k&#13;&#10;/Lx/n8a2IPDHhywTbHpMSj/dxz+WKr68o6JGP9m1HK7kfO/hT4Q61d/NfLIiEbvlk68g46HHI/Qn&#13;&#10;1r0Xw38KLC3jWVrNd/8AExHc9O3rivS/sljGgjFooUr90DAqaJUjP3f+BVlPETkdFHB06e+pxJ+E&#13;&#10;+l3EZP2aMMw79RWloPgs6LH5ed3r82a6UlVGF6UhlUcK2Oe5rFzlLRnRGlTjLmSKQ0bzQTIM+/cf&#13;&#10;4VS1LwXZXkexh9771bQcMTk9v1z/AIU37QgG7A2929Km7RpL3lqcDqfwF8MapJ5l3p6ScdGGce+M&#13;&#10;1peCfg54Z8F3YvNP0mNX/hO0fJnr712C3KHb/D9aPtcXyuTx1/QVo6lRxs2Yxw9FT50tSZPN2Bd/&#13;&#10;GPeo5LUsu73pr6jEgUs/3eMcfnUcmpxbSBJ/9fiudROuVbm0uQPpKSLuZun92mSaNEnyE5pzanGm&#13;&#10;fm/HFQjVE+bLe341oZbDhpyYbpjpVW90G1vU2zxLz1J9frVn+1Yj8wG31pG1ODBHT696NehMrWOd&#13;&#10;ufhz4dvEKPbeYrHnd/F/iK4/xF+zn4L1WORI4GhZsH93gZP+f1r097yBsAN1/wBrrUM7o/Vg3f6V&#13;&#10;tGtVi9Gc08Lh6vxRTPnuf9jLw8+o7L66ka15VUhbr2757eufx5q237K3gi0jxFZzSMq7d00rHd6n&#13;&#10;H4fUfpXuhaFnCF/zqxBp9tcNmQ7fX8//AK9bPGYh7yMI5bg4/YR5D4L/AGc/AmitG8ejRSSpzHvj&#13;&#10;ACk4z/np06V6ho3w+jaJTPCixj+DbjP4AV0Njp+nwlW8rn+81aMRUKdu6uWpUqVJXbOyjhaNONox&#13;&#10;SKdpoVjZwLCkKhcDPyCornRbYcpFj8K0Wck8H8G71GdxHXH1+lZam/Ktkcb4o8HafqltLp95aK8U&#13;&#10;n3hjHPr7dq8e+IXwBs4oJrzRrPdtUnnPy8Hj3GSB9P0+i7q2jlYbsfpWXf6KJtymP6456dq6adap&#13;&#10;T2Zy4jC0sQveWp8f6TBr3gLVhfwxyRsM7o9u1T3z0x0PucfWvQNL+MmlahAn2m62Sr/CxOd3I+uM&#13;&#10;9+Pp3ruPH/wit9bjaexRVkKjbJ+f6+4/oK8Z8bfAvxBYzSNHa7o1yqhf+WffIz9CPpxnrXdzUcV8&#13;&#10;bszypQxWA/hq6O8f4m2Mu02+oqVb+73XoPbr79RU1v4xe63XEt7kMfkUN6dD/PHTvz2rxLVtA8T6&#13;&#10;ZbLNMlxksu1Bk42+p+hwf/rV0fw71TxQhzqOk/6OVxDIWwdxJ468YyWz1OBkA5xMsLTjT5ou5KzD&#13;&#10;EVKypyi1956qPEyzxnc4VcYVfukD/Dp7du4qJ9YW/iZJbttueBu3bvT8fb/62ce0MdzEQY2XK/l7&#13;&#10;nr/L19asPpEqK26UqCSf9XwSece4549e3euflhc7nKs1cuoQG3iRSBksN/T8x6du/wCpV7m2DY3/&#13;&#10;ADZG1ck+vT6f09KqxRW9kree4ZV/554+Xn8P8+vZJdR0xIi7t90j5e/YZ68f0H6T7vMEVLlJ7i7h&#13;&#10;uY/JDfe4wsf4/wAu/wDjSWdpb+aFWReedp6d8Hv/AJFZ01/YNgo3zbgvysOCT/XPAPP9NHSClxtc&#13;&#10;EHdkBTwBx/8Ar/yKvm00J1lI1IrKGIgn8B6e3+fatDTryCI+YQvClW469evH41TjjRU8yQtHlj8p&#13;&#10;J56HnPvx/nFWbW5sXxNF2H1x79fr+P65PVM2hKxpy666sypFg9Pm7Y7jj/PbtVI3V3cTbki3Zbh1&#13;&#10;XIA98d/896mt5ooiQGVdvG7APHPHp2/+tzV62a1BVnK+mG/i46fqfy471n8Jtdz3JvD8+pWsYMkr&#13;&#10;bGB3A49fTjv/AJFdtoQuBYK8jksOzH3/AP1VyttfWKSr+9TkA/e/P6c//qrf0jX9Oig2C6jO3H5f&#13;&#10;5z+RrnqK+x0Ufd6muZ3ZCh7ZB9zWbqK+W25ScbcVN/a9kTv+0rj13fpVHWL6KWFlilXdgfMf1/z9&#13;&#10;PWoUfeNKkuZHQ+BNQtYp2jXq3Vf5GuxkuwFwp4x2avJNF1K7sLrzQVXn7p6kf57/AMq6FfHFyy7V&#13;&#10;Cj1+br+tRUpyctCqVblhZnSapqcUg8tJPu/pWTdSRzpgJ82O9U4dZ+0tg43ZyannlSOIqh7dKIrl&#13;&#10;KcubUqWOpx28370Bdv8AtdBVx/GVvCuwH+H7vToKwXtmlmYhOeqsKh/saMvkjJ55PbJrS0W9THnn&#13;&#10;HRGlLrEOrzb7dfTOOcc0SNsm8p1+bt1wak020FgmVTDFf7v+cVDcN5lxyzdcZoBqXLqZ/iDxBb2k&#13;&#10;RjV8P5YZPc1yLSwXd4ZHEbechzlQQen/ANb86sfEe0S6h3pM4ZV+/GTnpjoOo5/z1Hmdnr/iSyuZ&#13;&#10;EjvZJFUAgE8Y/iH4+mcHsMk16GHo80Lo8vE4l06ijJHReJPh/wCGZNRe+fREkZpFzJu2k4Hbjjn0&#13;&#10;q1pHwh8P6rKrFJI4zHlfmPA55+vTpxjrxVHT/HkN3MYrndI2MLK2Buxwcg/y9DXZaB4lshFtjf5i&#13;&#10;oZefv9ufX0z6Y9wNKkq1OJhTjh6k72RJa+F/C3hBPPsNIj3Y+aaT5n9yPrz0xWfL47n0fUpLrTLG&#13;&#10;OOTjhcAHGRj8SP1/Gr+ratb3qMiOu1Rgtu6evOee3/165bWNEt7i7aYJ95RncmMcZ69+ufxrOm1L&#13;&#10;4zeonH+FpY9G0b4t/wBqWirPuVtuGGCRn29ff2qSLxTK06q8p+Yc56jp79P1ryfULSbTo/8AR+F2&#13;&#10;qCu4YPOOcf5OeOlNtPGGrxyqk6DgglN3Qeg5+nYdDx3FfV47xD65KNoz3PdtO1tZMSRsGGMt83+f&#13;&#10;8ita31PJUucbvTmvPfBM9/fQCWVWChQMlun5f54/Lr7RJDH/ALWPXpzXLKnFM7oVuaKZvR6hHIfn&#13;&#10;fj2/CrdvcIjcN+Vc/H5wIH3f6U4NcAZH/wCus3TNo1Gb1xIJzuLflUmyJ4dhT8u9YqTssYUs2PXN&#13;&#10;RPql191GwcVHs5D9suppTm3tx+7PPpVCa0/tL/WhT9cYFVg9zOcYbr13df0q9aRSheeg/WrUWRzK&#13;&#10;RleIcafpz7DtYd1Y/wCetcDc6/Ol4yy5+XnLZ+n9Ofw/H0zU9GfUYWhkb73f2rktZ+HplBKr91Tj&#13;&#10;av8AWuii4x3OXEKfQy9O8RzuVieQkbcsxP0rb0SL7RMGcbdx+8vTsPwrnbTw7fWF0PPiIbA6gc57&#13;&#10;+30rpNA3RfI0JMjcqvJyMf57n+laVIx5dDGnzfaOx0oIsaKM8DitVrbzYSqdf7tUdK0W7niSZgql&#13;&#10;gM5FdfoelQWjh7ht5HtXDLc9SnFs4aXTpbN2ZoTu/wBla0dCsNQuGbbA3rk967e4srW4mWQxL8vt&#13;&#10;Vq1ijjGEiVcdMCl7TQ0jh9dyPwVpf9mI15Ov71v4iOa6T+2pFXbsqnalNm2pdiMKycrs6owjFWIr&#13;&#10;q+eZtzVTk+bkmrzW245oW0Ufw0FGeEVeSPzrN153jg3xttOe1b11CjIRgViapb5TYWNNGcjidSvL&#13;&#10;x4382RjnoK5rWme6gaN1PXP6f5/Kuw1LSGYsYkwAv5f5/rXO6lpkwVt5z83O3v8A5/z61007HHKM&#13;&#10;jknmuNNkys3168e38/8APTd0rxGzx7BI+4c8HHbtxWXrlosgzKPmUEKGXo39KyLXUDFOSBld2QPX&#13;&#10;viujl5jknLlZ6fperlxky7voeldBY36lcueted+Hb6eVVJRlHGRzycV2FhPKIlZutYzh0OmnPS50&#13;&#10;cNwv3lLeuKuW98iHBNc9HcyJ8o+pq1HdNuxnms+Q29ojqLa8ixuZ6v20ysu5TxXIR3oA3Biv9a0L&#13;&#10;XXzBGExn0qHTZaqROglnVTt3VVuNShj431k3WvvMn7sY9aoPfsfmLY/rTVNilUXQ1L+9WZdgNY11&#13;&#10;ZRXEm91x2pHvuc5phuwwyW/XrWkYcpm6ikaGlx2tkv7pR7+9Xk1NFXCrXPteYGM037Wem78aPZ3D&#13;&#10;2vKaGrTrImQ3WudvbSWabbzt9m61fkulf75/XrTVuI2PBH0qowsS6nMRLaIbTyWTOOOcVyPin4Zn&#13;&#10;WbhrmNkU5yF28AnnP19a7Q3CrwG9qje6XritKbdN3iYVYqpGzPL7f4F6gTtlu1XsO+Kup8CS64F5&#13;&#10;u/3iRiu/N2AMgZz/AHaBfBWO0ge3pXR9arPqckcFh49Dzeb9nUXTiW8vI8DjCg/1/wA+tO0v9njS&#13;&#10;9PmRvtsm1Vwu1iMeo6dP/wBVejPqXcntUf8AaXfOcf5xT+t4i1rk/UcLzX5TB074UabprpJFM7A/&#13;&#10;wsw5rprXS4LVBGo46VWfUMHAft60n9qIOAc496xlOctzqjGMPhRsxSRxkBFp5uwV37unpWEdTz1b&#13;&#10;qaQ6sM49/wClRa5rGRtSXQzuJqM3ykYLflWQ2q5fk9F9eRTP7R3Ddu/NqLDcmacs5ZiFz/hUZ8s8&#13;&#10;7A1Z7aiMcFfXOaadRIbiTqfWgkvyQ25yWC/j2qxpSaVp93DfvBG09tIXhkZfuEqRn8QTzWG+ouWb&#13;&#10;Hb+LdUb6k3Zq0toSpW1PQP8AhPrsqAsmM991A8asI8Fyf+BV5+NQk2Ag55wenJobVWQ9eM8Zao9m&#13;&#10;jT2kjvj4rY8ndj13UJ4lEnSTj61wa6w6DOef97+VOGuSZxv/AIvWnyE+0kdvcatFM3DUxNQUDKk1&#13;&#10;x663P167en5elTxa8zEt5nT0NHKTztvU6+K/Vhy1WI78lseZxXGrr7oMlu+PrUw8ScYLKO/Wo5S+&#13;&#10;Y7aDUtvG+rUerA9D+tcRDr8IXmTqenrVqPWlI5lpcpaqHWnUw3AOPxphv1PBaucTWExjzPzapE1N&#13;&#10;P4jRysr2hvm6BGQxpDcEnO6sWLU1Xipv7SQHG7r2pWZPMbEV42MZqj4g8Vz6UY7Sx0+S6nm4jjj4&#13;&#10;6dST2FVv7SH8NWbW/wBx5PNJxLUjmfD3g/4teJfEtxrXjL4gPaaWsimx0fS7dI+n9+Q5Yj2yM/z6&#13;&#10;LUb7UPCV+19qEs1xaSHbDHFG8jJxkk7QeOPz46kCte2uiyDBqcCKYfvUVvrU8ppzMdBN5sSygHDc&#13;&#10;qKuW7YA5qqgAG1amR8HrT2EaEM3HWie7K8CFmHfFVYZtw5qRnu2cJGBt9c0peQWRjeNvDEHiHQbi&#13;&#10;FU5khYdPY18sWXhb+x/GM/2SOTyVcbF2jg5yV/z2r7HktxLbtET95cGvC/F3ggaPrclxIrGOS4Jj&#13;&#10;Ydck9/8ACu7BVpU7xb3PLx1D2jjOK1RZ8IQyPbfNn0z2PHP4V1lhbMFwazvDunxw2qxqv3a37aAA&#13;&#10;YFZVJ3ZtRjLlVwjh4qdYiOTUscOBmpo4gTisuY6UrEAT1FOCHsKsiADgrS/ZwO1SMrBM07yu+Km8&#13;&#10;sDvS7BQBAIDng0v2bjpUwUA5pchaAK/2UYpGs1/u1O7gc0x5D93NAFaS0QHp+lQyWCnnFXC5zkmm&#13;&#10;7gRWhLMyXTY8ZKVBNpqjlF5+tbDBQODTJI1NFyeVGBJbTR8Ruy4pUv8AUbYfLIWx/erZeBXyNoqK&#13;&#10;SyibkJV83kRy9mUofFE8Z2yR/lWlZ+IIJQNxqjNpQZuB1qE6WyEEHpSahISdSL1OjTUY3+6341PH&#13;&#10;co44Nc0izR9G/CrMF5MhwTms3HsaKZ0CzDsaUyBjzWPFqOOGNP8A7RA5waOUvmRqh1PemvIAODWY&#13;&#10;dSGajfUSSSppcrFzIvyy45qtJPzjNVHv2c4phlYjAFPlDm7Fh5iO9Mac4xuNQAsetJk5JY1ViSbz&#13;&#10;WUUgmYnOajVucUB9vAoC7JvtBB5akFy4NQDgfNTS+ON1KwcxZe5bnn6UwSnHWoC4HP4UokwOD+lH&#13;&#10;KLmuaDRoT0FG1R2ppkHQUgYisDYkXB60uUHSozIBTWkHXNVERMZABk0hlqBpR61GZsfxVQFkyAnN&#13;&#10;G5fWqjTkCj7TkYzQBa3oOrUGVap/aNvX+dNN1k8UAW2cHrSF1x1qmbrnrUb3OT1oFIu+YCeaTzgT&#13;&#10;zVE3mOSaie+z/FQTc0TMmMk0wzRkVmG+Yg5NDXoHzHvQVc0HnGflao2nTPLVnm9IOP4aEus9KBcx&#13;&#10;blYE5FRE8803z+OlAmG7kUANdRjg/wD16qzRvjirDyjO4DvUbyqvAWgZQkhcHKjIqCaGQA4J/KtJ&#13;&#10;3HTtUMoGOKCUZNxDKpJ3dKz7hnjPP6+1bs0JHQVVnskk42/TNAjAnvWUnd696rNfO3/fXSt240WK&#13;&#10;QlR6cVnzeGwrbkLYxwP8/wD1qu5OtzNlvWAx177arTXpP8XvV+fQph8vP1z1qrLo1wOqdqYSKsl2&#13;&#10;xDDq3TFRtcOVILZGcZB61abR5MbT06YxThpLHg8/8CoBJlA3ExGXXo3+c1FLK+5Q38J/h5rWTRxt&#13;&#10;yq/8BbmlGiLgEY6URauTysxJ7gryucjkVC9zMwXc38Q7+9bzaIudvl/nThoG9N3lc4/z/n6VTkgs&#13;&#10;znjJcEbmOMsf8/p0pGeb+Jz93Hb/AD/+qugk0DAY7ccdPTFV5tCwSdv8Pp0/XrVRkgcTELMwxu3f&#13;&#10;7Q4pmJmbJHHTPqD3/wA+lbQ0hvvup9Rk9f8ACnDRgBs3ZVaftEZ+zZhnz+CUYHt61H5kmd5Rmx+N&#13;&#10;dA2iKTlkJz/eHI59ali8OA/OV+b+Lof19afMiXTkYloJmKkAtV+KCUjkMOOK0U0OOLlV568ipfsa&#13;&#10;/wDPP65o50EabKETOXw3p/e6Vagl24GB/sg1I1kiNlU+bp0xTUh28kVLkV7Nom83GeOvpUkcgIwW&#13;&#10;6j9arlsDoenHNMWUIePXNKJUdJalmWJJWxt/XpUEtnGGzjHTt+lI10wOMH/P/wCqmtchhn73Y0uU&#13;&#10;pgqrjhfz600qm5twBqOWcncVP41G0z4OD096qwEN9p8Mzf6r9DWPqfha2uG/dKM/3VwOOn4VtBz9&#13;&#10;7GPb0pjyhW+Y+3pVRumS+VxOA1fwbeWm5hA5TcoHy5x2J/HI9+K5PU45rNykgOM5PHYf0zzj+ua9&#13;&#10;ivG80bScnHHzfrXG+MfDMN5ayeWvzFTu2jrmtoy7nLUp9jzuXWWgbzeqszAYPU8fhjA6579+TUUf&#13;&#10;iG4bADDoQfLbdnsMH2IxwP14MWvaXd2ZaSJJGZXY/KN3OevtjPHU88HoKwTJfxSFJLdtob5VEf3M&#13;&#10;85+h+nFdEVc5OaVzro9ZcDBlK5X7x+XHv/nIzV2LxHKU3ISepztPyevp+fqPWuMt9YcbfnbcWwzb&#13;&#10;iSc47j/JB6jHDo9Wa5lVZVVjjH97r0C56Efn9Oaco8xr7RJHcQeMUh5k3Rs/yru6nkemOCee/T14&#13;&#10;PQaL4iEy8ScNyGYBcfkcf5615rYOzPHNG7NuHVW+8eua6TSr6C1f5FG1XU5bAAAPX68d6UqcTONW&#13;&#10;TPSLXVC8XmCVWGPvJyCeD+XerkOqt8u1vl/Q1ymn6uksQHXJwzY/z/h9aujUS5/u7uPu/qP885rn&#13;&#10;5DqUjol8RLDkM3cAtuqVPEqgHsP94dK5Zroy8q3bC8c/5/OmPKRxu28HPI/z3qVRixylY7Vdfibg&#13;&#10;TLuPAGakF/FIy4ww3Db81cKdRniOBIxwuP8AP4dvepBr0yNtGfThhwDn1/H8qPZdhe2ujtFuo1G1&#13;&#10;Bjb9fzqQXwRtrMMBsHsK5OPxI6kFx7AN169P888U5fFEe8ATK3fjBx3P9an2bK9pGJ2C34PGf8/4&#13;&#10;05obS4OdoOMfw1ysOuwONocBhztFaVpq6IQA3I+lHs7GnOmdDbWFgp3mJc553Y9KuQWdmq4MS+tc&#13;&#10;7FroX7jfw4+9j+o/pVy116LON4444rNxkaKUTdS1sweEX/gK05oLQDGNvFZQ1VTyH9iM/wCf6Uja&#13;&#10;xkn5sD/e71nY0NTybUHCbR/+upk8nG0D6VgvrIJ+V+nJ5qNtbUKSr/MeCoPIp8rJ51E6YPEG3E8/&#13;&#10;SpPtka/Nu6D1rk/+EgbBYy/xYXkenWopvEbjAEvu3OaXI2T7Rbo646pEBnd2xUUmswr0euPk19hu&#13;&#10;HndG+96VVk8QtGflkOAf/wBVV7MftDs59ajJwWx25/z/AJxVSTWVYbgccc5rkm11tvEnXjhvwzUT&#13;&#10;66Vc/NuPX/Pp/wDro9mRKojrjq6nMbMeOvfFMbVzkjdiuTGtgDBfr93jpT211FJw+4f5/nx37/Wj&#13;&#10;2ZXOdKdU+XZub/vmmf2lzuLYY85zxXNtrsYG09efvZx7U2TWhjCdOere9Hsw9sjqP7R/5ZZ59Rnm&#13;&#10;g6lCY1ffkds/yrl/7b/vSHr/AJ/z7U06+UACy4/4F79aORj9podZ/aUQGN5b5eopv2xcbd345rlY&#13;&#10;fESMF3S9weP8/wCRUia9HIuQ/Q+vbP8A+v0p+zFzRsdR9oUr+vPahrpW78q1c6NfK4Xfy36Uf2w5&#13;&#10;HBPc80uWQ+dI19Ttra/TD/huPSua1HwxINpiBI6/L/n/ADj61ow6qpbBfA6VZiv45eeOf0qo3iZT&#13;&#10;5ahiaToTafLlwOuOtbmnyAKFz15/yKUeS8hywJ/WiO3VHUjb6YWlL3hxXLGxp2r5Tp0OKso2wcNy&#13;&#10;aqWroqhS36VK88QXcX7VBqXI33HBX86cHJ4zzVMXI6Ee1OFwoPIx+GcVPKO5aLZbP3u3WkZlxkn/&#13;&#10;AD9agW6jbv8AxfLQbk57cf5/xpWZVySaQICT+Haqdxksdv8AD07VMzrgjeVOcLzVeTduwFpWHJkH&#13;&#10;7zbu/wC+f8/5609Lp4xhfw596jcAJ1P/ANaq0s5Vsk/r061XKZ8xbGqFAW3jn+Go5NWRwef93Pes&#13;&#10;u7uCNw5+7yM9QeKrm8TOe/cCqUSZTsbkN+xORt+92zzUi6gvr8v8VYK3i/dcdW596lF2G5z19KOU&#13;&#10;qMrmzLqCg7sdqrNqjH5snOP0xWa94hG1W3Z4qJrsM3I7+lOMQZpf2k7YXedvPemtfsG3r0b8hWU1&#13;&#10;6o53574HT+dQS6mQy4Xg/wCFFjOR0MWpgNtJxUv9tqV3lie/69M1y/8AaxBznvj73X/PNRnWVRhl&#13;&#10;xxRy3K5nE6z+2cnAZvl5pDrQQtiT/vmuUGv7eGcHc2Mcnt/9ao31zLFvNx06f59KnlK9pE6uTXTj&#13;&#10;IbHPr7Ux9bj38H2rk/7XkcAiTPHUZ/yetKurMPl3d+cd6fKT7Q6saymWZJOaI9YWR8hshuM/gf6C&#13;&#10;uSTVWKfJuKnt6cmny300nK7l+b8KPZh7Q6htSUch/br1qNtU+bluey55H+Ga5uO8uCwLPx/EN3v/&#13;&#10;AJ5//UJvtgK7Wdt3NHKHtLm5/bQxvYHjjHr7e9Qy62kgAG77uVIX1rDn1GMN97jqWH0qjPqyhWUy&#13;&#10;Y2rzj+fsKOUHU6HRTeIIYmwoP+0Omf8AI/KoZNcBGI5Mem6uPvdeYHesv3uNuAR6fl06+v1qmfFe&#13;&#10;0Lj7wHzD/PTkHr71p7Mx9vrY7Ya/bySGMK2R83zfy/PP0oXXI2QgP7N8368etcHJ4tjRnbdu2/Lg&#13;&#10;sPXHTPXIo/4S+Fl2Rzbicbf3nU+31OfSr9iH1jud4dawpYOuNuc7u/50DWHz5hKj8a4iPxVAxUCU&#13;&#10;/MmQ24+wxz/WlTxNuIO5u3PPTJ5/l/nq/ZMUqke52x1YZ+dh+Le/+fSkOsSKrCM9/mPr/nP+eK4p&#13;&#10;/E7D5VmIUYPyrznGefanp4mjO1BL91sfe5/+v/j+VHsyfaRO1j1q52bvlx/ninxa3MMEsp6Dlvfv&#13;&#10;XGxeJg58t34ZeOR+f+f/AK1PGt+YCol2lu/TtR7MftOh3Wm63bRyrJMit/vdunWtRfEmmsAv7tWF&#13;&#10;eZ/2o80fzyfj17f5/GmyXLCYAXhz6E/e9v8APpUuiVGs4xPTn8QWK5UupHPTFOTXrZjgOD3znivJ&#13;&#10;31ue0+Y3RK7uufbjv9P/AK1Nj8ecYkfqfcVLosPrFz1w65alCUlztH3tv68VDP4khRvnlx3+n+f6&#13;&#10;e9eUt8QYd2VuTt3YB3H8vc9vTpRD48SWLBm/BWP6fzqfYvcpYiLPTJvEEWdiy+ylv8/jUM2v7pNo&#13;&#10;bjgDHp/n+Vebt45t2kRVmU5yPUcDOf8APsfWpIfF8NwiyRzNtZQCf69fWr9kokyrneN4hlH3XbsO&#13;&#10;/wDn/P41JFrzbeXbHoy/rXBr4nRwQ8wLbc7Q2e2f8/T3qWHxXbpg+eMbT93J44pcgKod/b684ky0&#13;&#10;hHoP8K0F11FGDIP5V5xF4sh2/JP8uOgb6U9fFEeFK3Hf+Env3wDzR7HmNI1uVaHpC6xG33Jf4v4T&#13;&#10;Q9/E+UR+vp+FcHY+KYpkB8zpx71p22vgrkycH1PA/wA/571DopB7ZnRSajFn6+nrTP7SBOC3t9Ky&#13;&#10;RdJKPlfvgf8A66bIWctt9OuecdsUuQqNQ1v7WG7aJfbHpR9vVl3t1/GsKVwkgDnp6n9aeb6NUDFv&#13;&#10;u0cnKHtuZm4bwAn1xnr/AJ9KcdRwm3O3/a9P8/rWH/aKsSob/E0NqA2ZEmf71Jlc3MbX28bOGA78&#13;&#10;rTH1CMKTvHy+/wCP+FYMmpxD5Wf/AANVptbELZ836fN7VNg5uXc6GTU4gflOM/xf56f5/CCbWFD4&#13;&#10;LHgjrXLtrSEbi3Rc8fTrUNxrBT5Q319//wBdWoke0Oml1sqdwfgcUw64ytkHjvt79P8AP51yj66o&#13;&#10;Hzy4C4Geef8AAc1HJ4g8v+Icenfj+X/16fKLnOwl8Qqz9T6Z/HpULa+5B+Zc5/8Arfz/AJfjXIv4&#13;&#10;phjGAOnT6Z6/l+NQr4lRlVRN944+73yMf596fs9DN1PfOwk1tgmS6/7SjoOP8/kahl1oK3LegXn2&#13;&#10;rk/+EkzG0jSbi0nbnJPT69D7/wAqjbxIrdG+8MD5h/Pp+n+FLlZo6mljrf7b8sj9982P0x1/ke1R&#13;&#10;Nr7sciUkMCcFgPy/z/OuR/4SXJPzZ284OMd+P8/0xUcXieNwuX+X/abjGcf5+v41caZDl0OyTW24&#13;&#10;If8AHjn/AOvU39s5blgVxwu72/z/APXrjIPE1uXVS3Xq2ePz/A/lSP4phUbA+1wMdecev+fWjluX&#13;&#10;HQ7Y6wuN+Wb+FWYcdfrU9r4kiB3nJ4rz6fxbGrcyc4y+3Hr2NRnxvGpYF2Y/xdOPrn/69V7PuTKp&#13;&#10;yy3PWIPFcBGxJdp3dz096u2/ieOVVKle38VeMN45Zj5RmK4/iXnH+c/UVJF8RZQ2Q/31yvc5z0o9&#13;&#10;iZLEqLue1N4hgXDecv8AtfNyPXpUX/CRRtIuHb73XOAf8mvIIfHpJ+WZyBx97K9AOP6f1q5H44Rm&#13;&#10;VWlwo5Zjn3/r1/8A1VPsOpcMVzHqR1+CU7jIPUZIpJNat1XzN/rwTXnQ8XrOwAm+Xr83GPf6f4fW&#13;&#10;nReKIskeZ0+8vcex+tHsTSVePQ7qe8hn+VnU++etc/4ksobi1ZUjXLc8+n079utUYfEkYfyvtQ+b&#13;&#10;lVLDjjoPw9OKtHVfPGwTZ7/e/wA/5xScZRD2kakThfEXhC1uVbNrHvVt3zfd6g56ZxWUmiahBbeX&#13;&#10;5Sjac8jaMED6+mOgx78V3+oRRyJ5iKP970/wxWPK9v5TBYl2mPGQvHTg/X9f6P3nojHSMrnlvjH4&#13;&#10;gz+C2aOSFtyJu9VHQ8njpx1wOe4OK52b9oSOeFojOvTCxrJksfbI6ZPuOPcZ6n4zeDbfXtGu5YlV&#13;&#10;ZJIWAwo5A55B/rxweRXzNqE8Oi301rc7g0bFcMMqD6en8yRj1JqoUlJamsqlpW8j2K7+NP2gyErl&#13;&#10;QpP3ioxk9M9icfh6VPD8UrS5jYSuwCtgMvOeeMZxjjB5PAxkZ4rxqPXrFFzI20hflVcnuP8AAdMn&#13;&#10;p1NTxeIrUTZa9X1C8Z4469egIHOPqM1Xs0ZcyPb7HxzY3e6Z7kLt5RcjjqT3749s84rqtD8bW1qg&#13;&#10;kV87P4VOQvTv3HqeOOTjpXzzZeKIC6QpOPmwY1aP/ayPTrgcc9BxXQaRql3evG0F442su1VBwDjj&#13;&#10;0x1Hb9azdPlYSlG+h7ZL8Q7PUyUs7osVkdHVUOFYFlI7dwe3GOOMGrdhrQcLK0uMcKwbOPm6/wD6&#13;&#10;u/btXJfCrwLLq94tveOyxDJXcvX1H6DJwDknnoR7/oXwz0GGyVZrXOF+bP3vT+XWlKVlYKMXKzOM&#13;&#10;HiWPZua5X5gfl+9kAf4fzzk8VENfvJxhCw744I+vH1Hr+pNegz/DnQolLxWK5zuDMuT9M+31qvH4&#13;&#10;FsY/ljgjX6L09we1ZI1mlE4uC/1LCzKW2seoyMD/AOufp16dqlTXdak28ZYr8rK/yuQOgHr7+g9x&#13;&#10;ns18I268eWv4L/8AXP8A9b06YqXvhUxIVWM7WXOVA4x0Hv8Aj29KoiMmcx/wlmtRH5bp0VQf9WwD&#13;&#10;KeDnLeh756ZyK1NL8RalPGpnvdy4U+WGzj7uMegBzxgc9ehJmm8OsB5ZQr6Zzz/LjJ/Kov7ClT91&#13;&#10;HA20rkjacH6j8/09KLFao1LHxEif6ydR8uFZv4iB/Tn0x16ZqwvjO0wojmUtnO12PI7npn2/HvXI&#13;&#10;a74f1dYGlt9zMPvAr79PpVCC21mBP38TE4x/q92egHOP6Ac9uKr2UZaszqVpRVkem2fj21jb5gyk&#13;&#10;tj7w49z6dx/nia48coZfNkk7/Kuc/gP8968/srHU3TzIYmPzfN1Jx2/mOeelOutJ8XxD7TFbSeWz&#13;&#10;bvk9MH/P+eZlRgVHEVXoehP4wgijWZVbDNty2OM55/z34qva/FLSTJ5d1tUg4+9zwP8AHj0rzme0&#13;&#10;8XybY54m2huBg8nP8+OO36U+Pwn4nkRm8okbcr0IA/yB9P5x7ONjSNapzaHqsHjXTLsqqTbju+7j&#13;&#10;5l7Y46//AFjUj65YO5LXS5zjbkdcc/j1/rXj82i+PNObfB5kiqPugdjn5Rn3/nk9BjPnk+JTs4Fj&#13;&#10;M3ykbmbBVsjrjJIPb6cdaXsU9maSrS6npni6fTruzkRJVYnA5P3jgf0/ya8612CK3u28qLcW5b37&#13;&#10;4/H+n40+y034maliGDTJGwNoUk8D05HPOD/nNamn/CX4mamRLcafBHlSF8yT2wentx6jJropy9no&#13;&#10;zhxFP22qODuobsXCBWw0eAenzMfXPcd88dfTje8Lare2iGC4Qqw42hvl6/3fb8/bnju7X4Aa9K3m&#13;&#10;3F9BHwQ3lse59/bHv9OAN3Tv2e7KFVkvNZkZumI0C5HXHt/9YcVpPFRlGxyxy+rTqcxxthqUiL93&#13;&#10;h1LZbqDnOT+NW472GP77DcMkLjHHJH069eh56V2s3wR00KNl1NuH8e7/AOtXHeIvgz4ptJj9huN0&#13;&#10;bD5c559j6j1+nvzhz66HoQp8sbMiufsl/Fs81mVuuODyM57fkTn61oeGPAVrqF4LmeDjJwcg/gPy&#13;&#10;9+1VfD/w58R2G3z4d0igHhgfXv7/AP6/b0Twnol5Zx+VcRRhVQKu054H4f1pyqT6GnsKctZIvaJo&#13;&#10;8NhAttGnQbTuOc+9bltaxqu0jkf5NRpEsYC7v16dxUhlUdetY7mvKokxjjXOB3xTWjVl2FfrTXnU&#13;&#10;Hg8n8xUby9cj1oEPniTblP5dOKgjs2L5ZetSecpXH4Uq3KrQG5Zt7SMAADp1q0kce7p/9es9b5Q3&#13;&#10;Bp634Ygd/Y0FdjSXYBxTJYYGXKrzVVNQXjlvTFJ9uU42Nj0oGyU6RayH54g27t6/40ttpljaOCkK&#13;&#10;9j92oF1AMuR1/wA8U7+0l659vXNWtiZWNq0voowAq/j3/wA9q1LbXbUEZauQ+3Yyxf3FNW9AO1ZA&#13;&#10;OOMVDp3NYVpRO2XxDabv9cKnTxbYx/dfd7jpXn73u8ct78mmyag6/PHcdP4V71HsTX6w0eoWnim0&#13;&#10;dN4YYq/Z+IdPuRiKdW+hrxxbu/l+/dNtDdM8Vf0vWLqwyyz98kfhU/V+o/rXdHrv9rQqP1qje+J4&#13;&#10;kbYGGP5VwqeKb5o/+Pj3zUba1IxBaRS3U80lRe7CWK7HYXHi2BRtB3N9KoT+IYpztbOW9a5o6kCc&#13;&#10;g/hQNQXP3/8Ax7rWioxM5Vpm5LqMDDHUmsu8gjlJLc5zuqt9vUtjf19e1L9vQnlvpVKHLsS6jktS&#13;&#10;teaHZ3KYMQ3d6oDwHpjXCz+VjqOmc5PNa/2qNl3bvbmlS+iK8sK0M3FMbpui2VkuI4RnPLd60I/K&#13;&#10;VBsFZ736Lwrf/Wpq6soGST7fN0otcSdjU3lTkk9KeJ+OW68dKzP7RV/X604XoBzk++e1Fimagujj&#13;&#10;nHA6CnLddw1ZDXyBtu45b8+lCagMY35zUtE3Nc3YUbSxpj3i4yTis37aobB/z/8AXpkl8B+VGw+Y&#13;&#10;0HvMbucYpovVxgtz3xWXNfEH3xniq51BgjYfJ6/SqJ5tTYa+UruVlxUMmotn5WP/AH1WXJqZPzZ+&#13;&#10;nvVY3jE8yc/3f8/55qY3C5sNfDBcv2zzzx2pP7SHzA8cVivebR97qM/1ppvwuQwx2+gqgNp9Syfl&#13;&#10;4/wpj6ohfDvisZ70H5lPTrk8U03aIeW/Xn/PFAGw2qEtuB/hx6U0agp+65PrzWI+pKi5Y8dz271D&#13;&#10;LqXyfI2efu5GB6/T8aCXI3zfheFkHrTTqKA7/M4H+1WDJqLFQAfwzwTn+f8AKo5dUY/LnrnGKaRW&#13;&#10;xvvqUedqsCPUEg/5/CmPqi54kUc+o/OudN+2cDkqc9M05r7qzNuz3WrUSXM3H1IbcIwPrt/z6/yp&#13;&#10;G1IjnftH+T/n+tYg1Akbmcj+o6f5/wD1ZR75dnrjg4brUqLuHNpc3DqgJJD7ex/xpH1Ldzk/ex8v&#13;&#10;NYK6oTuGVIbqV6GnNqQZtxJ+7/F1/wA/54quV3I9obI1I5JMjBupHpSnUW2/3j/ezjFYq6gZFwVy&#13;&#10;T/CP8+/aljvixVgeRz264/z70+UakzXF6c5wSfwpsl4xUbn9+M+v8qy/tmMZPpyxx/hUbXzbch+n&#13;&#10;t7/41SFKVkbDXzN8rMPl6DmmyX2dx398sV79s5rHFyGO9jnHZscdOe/+fwNO+1PhgcH/AGt3vRYX&#13;&#10;OzSfU8ttX+H72V/XrTU1CT5vm+b+H5gcfrWd55JBGV+b1x6ZpVnOMEgD/Z9OOKrQi8pGpHqDK2f7&#13;&#10;xY7j26VKmoMGz5nXoPWsYybHzg9ctwPSg3LBvlcD29/f8KfKPmNw6i7EIHwOSDt4FMOpzYA3sG2n&#13;&#10;BXoazPtuH2459qGuTu4J96IxByZrxaq/Db2Xj72enpV2PVZlXIb7p/KudiuCW2g89QWFWIrxV+Uk&#13;&#10;dRu/z+FDiLm7nRprUiDHm/MO2c1Zj18quWbPPTHSuZS8R4x5nXndk9P8/wCfeZb0AbQ3TnPB4/li&#13;&#10;pcSuZnUJr3z8v09qmXXQcEyf8C2niuVS8VV+Zscfez7mpGvG+6Tzz1xmj2aHzPc6yPxDD90sf96r&#13;&#10;tnrKrg+Z97oK4X+0X+7u/Jqmg1R0wTK3QZ569ql00Ea+p6TY+IIl++avQ+Ibc9ZBXmqa7Kiqhkxu&#13;&#10;qxD4hZVDoc7vu+prP2R0KsenQ6xbsuC361INXt0Od/615rH4plQ5VvyOc1J/wlEjAM56jNL2Mg9v&#13;&#10;oekR63b7siRavWut27cGUV5cPEkjFVD/AK1LB4mcbWWdvXvS9jIqNaJ6fqGvpa2rNbRNNJj5IlPU&#13;&#10;1geJLWLUbFZ7pY/MABkXrj2rm4/FMpG7zM44+tEusS3g8tpO2D7Uo05Rdxyqw5S5pk0JOI5M7Tit&#13;&#10;a3uY1H3hXOWEkcC4T61aXUUPGRTcSIyR0Ud9EOS1Tx3kfXNcyNRXn95ipE1UqM7qORl88TqFvY2P&#13;&#10;3hThdQk43j865f8AtkngmnLrGBjdS5GL2iOkaaM9HFNNzEv8Vc82tbPlJqP+193y7qORj9pE6B72&#13;&#10;PqHph1BPxrFXUcpkCnfbc4Jbmnyi5jWN73NRtd1m/bFB60G655ajlE5Gh9qJ60G5GMA1nm7296Bd&#13;&#10;g/xVXKxcxoJcDPzGnCdTxvqis4PelM4xkVI7l0OMZLU0up5/rVTzyKGudozmiwXLPmqpwTTWdCaq&#13;&#10;tck8k00z89admTcskrimAqDUHmnqKXzc/wCelPlETl1AyTTWl9GqAt6Ubj61I7kvm470hm3niowF&#13;&#10;zg00uB938qpCJg9OVgDwarGbnilEhPFKxSZaDDGGprNgcVD5ue9L5oIwaRVyXfxyaCc1CXUcml80&#13;&#10;Y60BceXA71Gz9800yAcFajeXHQ9TQSyQy8YzTWl7VGHGMse/rTd3qfpTsSarTDNIbgYyKpvcjb/9&#13;&#10;emfaj61hE6C6Z8jrTWnzxmqZujjg1GbwDqaoVy4116dKabjnrVNrjnAJphudrfeoJuXXn7ZqM3WO&#13;&#10;M1TN0T/F+NRtc5bGaB+hea4JHvTGuOOaqfaCvRv1qM3IJI3dOaBFpr3jNRte/wARqq8x6HIGajaf&#13;&#10;58UBctG9zjBqNrw568VVa4T1x7VG9yAPu1URFr7STuOaa10cZ/u1Ta5A4z+vSmvcBf6gNVWAvJc/&#13;&#10;Lj+VTLPg8Cs1Llgcjt3pftwHzA/WgDTNz3zTftQB5PFZpvz3f8qZ9rZiTuoA05LzaMA1H9rUtnPT&#13;&#10;tVD7QQeG/wA+tI05LZHY0AaD3QA61H9rA5GaotO/ykf5700zHdlenqKVgZe+0AVG0ynkCqizu/TI&#13;&#10;x39KeGZuM/8A16LAPaXaMhT+dMaYdAh/OnFCxP8AnNNMTdaEgI2CsAGFRvbxMc7evWp3gNJ5B5IX&#13;&#10;9KYFN7KMnP5002EbdVH5dKumLI27fxpHgIbB7/7VAFMWijgr/wDXpyW+Bhl/3skce9WhCSAMcHvT&#13;&#10;vKGCf8iswK/2aNhkrz1+vvSfZos4x+FTlCcsp6n8qjZWzjNPcCNo4wR+7H4VA8aFshamdXH8B+ue&#13;&#10;1RZLHGKpaAQ/Z1Lcmo2ghPzDGfpVgh1z/jUbL8uBx3pPcBoRAPWnM23gfSmsxGCTxUL3DRjOMD1x&#13;&#10;/kVQpMfJIrggntTC0R4b61C8x7VXa6wcgt6UEc3KWnYY9ulV2YFty9vXsKiadh1JqN58DAb3xTKc&#13;&#10;tCaRsjBqIZGCfwprTgjp26ZpouAoxnkfw9cVSMm9SQ4J+bnGetNKgchv1przAvktjC/lTUnGMDqf&#13;&#10;6UyxSBnbTQnmAjNKSSwzj+n1phJwcZqomcpaiMh7kDt9faq82flBU/ex16VYdjtyvr/d/Gq8rBhk&#13;&#10;H8TVE8xXmkbcQ5z24biqlxDv+V0yvPbp/h+dTXDHPyOPmqrPIBxnn/8AXVRM5MzNQ8L2F6SzWiuc&#13;&#10;/LuH5Y7+3XpmsLVvh7p8sbbWbcoO1W+YL6/T+Z4rrWcZxg+nXrUM+HO1iv8AwFunI/L+tXzMzlFW&#13;&#10;PFfEngHULBpfJiV16ho8kkZHH4jHHseuMHC8i8hdfOX/AGmLRnn0JyeP884r3HVtPtLm3eKeJdjc&#13;&#10;N06cZH5ZH+TXJ654SsSDiMblXLbR7Dpx/n2reMrrU5ZR0ONtLpVKFVKjrt/vcD6cY/QVONWnbaPP&#13;&#10;btuK4+n9PXtUt/4fmtxtRf3e7kr0HI6H9Op+vNUZbeWJ8JJ91vl2tnAyP8/j+NaRMeWSOktfEjMg&#13;&#10;Ys3zDb82eecevTqfT6dTeh8T+SFWNj8y/MQ+OOvA9gT9M8H14mN5xIPKl+bd/wAs+OwI7569OQCT&#13;&#10;9ak8+5Cs+8/I3zcZAJx2Pcc9fT60csTT2kuU7yLxa1wVVJe55bpuz3//AFfpTl8Ro7BTJjPClX/X&#13;&#10;/Pv9K4CG/uFT92erEsrZOPQDPoOh9sc44jHiO6gzCrnOW6HHYjHt/k0ezVyvay6noreIIpF25+Xk&#13;&#10;NntjqOv+fwqRNetC4zGu3oxXByP/ANXrn8O/nJ8S3UJBcN8zEL2zz+vT+WO9SHxbOj+Vtb7+GHoe&#13;&#10;PX159Sfwo9mT7X3jvZ9XCorCba3HRev+c/8A66zn8QssvmpJ06E+n+QB17dz15STxH5yqEbvtk4J&#13;&#10;5wOfX+ff3qsdbLHzHIC7TnAHY4I7kYzjj1HuKOUKlRHf2PiopIEc8/xDf931J7Dp/nmt+y8RwSRq&#13;&#10;HlUDbnqTjpnj8e1eSQ60gdQTuLYH3sZyBjpx09O47da1dM8QsPlZx1/Tr3/z1ziolT5io1j1IeI7&#13;&#10;cptWRf8AaG7n8cD3/wA4OL1hrkc3O5d2M7lfOP19q84tdZYkxs/JUAgkYU5HY8Z59ex+lbtpqBz8&#13;&#10;smR/D6nH4/TOfrx0GEoWNYTk5HdLrJjOGJP1amvrxVWJbv6A4/wrkzfyKmc79oztPOcE8fr/AC/E&#13;&#10;TVZWYJKVz2+n4f0rPlOn2h0kuusx8zzP4j17f5/z6GrNrpI3ebz1XOB/n/PSsOW/cpjDbn+6B29u&#13;&#10;3Y/mPwqv58kijGR2bn9P8+lHKKRvHxABkB/++fp/nrxTH8RBzsZvlbgLx+A9Rn/PSucleYZLEnd2&#13;&#10;49P8P0H0rPu5rmMOFZuxI64ORx9PftuHHc1yicuXY66bxNGI2kWX7vXLf4+30wOvNU7jxLHu3ZOe&#13;&#10;/qpI64rjZLyaGQZZjubux449Tn0/z2z5dXkUeX8zNuw6/lnp+eOPzqlTIlUudyfE6GZv3gwzf89A&#13;&#10;f0wO/fpz6VFL4rIbBfc3Xacc479K4EeKGkdSs6yKr55fdjjjIH16jt71HJ4hCovmTN/tru3E5BGf&#13;&#10;oe3HTFP2bMua53b+MW/1qzfMvJzn8O+P/rfSlTxYzERM2PVW9R/n/OK86l8UKQZhOFHBLA8BicjB&#13;&#10;6Yxz15H1qL/hKZceYHbC/wAKxk+vHHXnH59upfIHPI9LbxafJ3r8vHXd78fTPNIfFsgP3wR3/wAk&#13;&#10;8fy9Mda8zPi1trIJNvb5mUZOecHJ70xfGBZ0Yzsc/N15Hr9O/bp+NNUxSq2PUl8WEo2+VQvzfdbg&#13;&#10;fX06H8jnHFJJ4odTveQtxlgOM8Z6du2BXmMfiz5VPnDbjBPmY43Zbvnp+VO/4SuSWLMs/wA2Qyqn&#13;&#10;VueSR3/DH5g1PstSvbnpC+LJUZSzqquo43evQ/5/P0ltPGQ8wnzCy7uG9DnrjuPoP1rzL/hKECgi&#13;&#10;4ZvmPqOCSM++QPp/3zwQ+Lkz+9kUt/tMMY+gPc8fljPNX7PQPaWPWYvFyOQfNGG5Xtnr6ev+T6SD&#13;&#10;xXDvyknQ/wBf/rY79DXksfjpY8887fl3MO46YznOMEjg4b6kzxeOrc7glyu1CVZmftgnrg89B2/n&#13;&#10;jP2Y411LqeqHxKm7YJR/tbu3px6Zqez8UM4XDEd/lIJHP+P5+2K8qfxzEYvMSRvlbswyM/jj9D3p&#13;&#10;B8RltyXD/MOO+CRz+fPT2+uK9ldaE+2inuexweK/KXe049AfMJz/AJzVq28YqqriZD0H3sd68ZX4&#13;&#10;gTjcxuflfBUBiMnPPy8nqPfj8asR/EJ/mIbd8ynluBwMj8gfqaPY6B9Ztse2W/jJRwy7W9QeRUg8&#13;&#10;Vxy8xyjO7+Ht714nbeP3cgeavmbuucsDjpge34/jV+D4gOp/d3C/Ln9cc/Q54571P1expHFOW57H&#13;&#10;D4kjcAA9eevNSjXlY7d38Xy7a8kj8eM0WJZ+n8K/y/In/PItW/j5lXLXBPAK7SN38+M/TP5EVn7B&#13;&#10;mn1qMVqeqJrIU7ct37dfenDXUEhAPG3kjv75rzWLx35hO1lVf+unJ56+3H1/DvZTxjE0e5peq9F9&#13;&#10;fz/lU+xZSxEZbHof9tI5AY7s+56U9tVhcbcH5hxjv/n6V54fG9uA0vnfKevPGcfy/wAKcnjPEiqX&#13;&#10;5zt4Oc/ln0z7fhR7K5Xtkd8+oRSsqg/d6ntmo5iHOQ47cen+c+/9a4ceLspvknX5l/hHHp/jV6w8&#13;&#10;UF7dla4yQdu4+uOn+fapdFqJMa15WNy6UEbV/Q9apF8MP/Hef6UxNWiuRkSr/wABPr/9bFRT3qbv&#13;&#10;lbuflz6ZqUjSbW4+WfDZI9zt7/4d/So1v18zAk5z278DB57e3XNV725+Rsn5ip+X/P8An61Rurwh&#13;&#10;mbGNvOegP+SR71SiYqp7xqPqYA2Ofl9M/rUT6mApAPHq2Pasa81HcGMUnzYyOMDPr/n+tZsuoyfe&#13;&#10;eTA4O3IGP/rYquU0lU97Q6C81xFDDzORx8rZ+n0qrLrsYG35mYEg7sDH+f16+lczd6uEkVN7Mx5T&#13;&#10;ADH0P5cnOOMc+lZ8mqytKxMjo2AGWNiQMDGPz/DjuKPZmcqkrnXPrUTbiku4KoZt3p9f88kU2TU/&#13;&#10;MY7XPXtxn/PH5iuYhvmX/W3TZ6E46de/5/pxg8yy6lHEQHusHg/xc9OM9P8AJ6daOUHU93U6AX6k&#13;&#10;g7z3G71Of8/5GKG1FWK5YfMvTOT9PrzWCupbyrxPuWRtu5emOMHp0IB/76GfWmzauUGS7bRtz29/&#13;&#10;r0/z3o5RRl1OgfWPLxvlz/ePYf8A1v0+vaaHUhI6/vP4wN27jP8AkH24rjn8QNHM/wA/zBv93GP/&#13;&#10;ANXOe3tipU8SRQDzjKzr5eGVs8Nnrnof8+tHs7IXOdrb6hFGfMVlbC/w+w/TpTpdatldjvVRyew4&#13;&#10;xzwef8/lxEvit4Hw9yv8Suyt0YHk9T9frnpyKryeKC/73zRt2fcyeCTw3Xpx+FHIzSMtDum1uJON&#13;&#10;469ePz/z/jVK619VkaJjjb1XJ569Prg+4/KuKm8RhVkZnyAp/iIyeuf85xn8BWuPEU3l+VnlV2Ky&#13;&#10;92wM/T/D8TRGN2TKSsdpceJN2Vcjk43dxVK51/I/csVXAZiflx/nj2rjZfFRlVisq7d2NrN0HGRz&#13;&#10;juP/ANVUbnxGC7r553Kw528Z5A/n/I9ORpGBn7Y6jVddh25RgWZctlvunkeuPxPQjkg5zzV34pLX&#13;&#10;Pk8HhgTtPpz6c/lnisTUNYaYbkdT++Xb5nTqMDB79Rjr7dxkXeuKD/o5IXaFX5eg9RjqcADjvzjq&#13;&#10;T0Rp2OOrUvO6Ojl8YTOsglb/AJZ5VU6544GPqPr2x0LR4tzteXzDvX5Srbht28HPdcZ5/QCuNm1Q&#13;&#10;ojMB6MyjjIx3Pp3z7H8Kra1JEFXeu7+La3TvgDI65P6Zwc1XKiOaVz0I+JmdHXzW3feVd33uvPJ/&#13;&#10;H8e+M1JD4w2SLJ54XaMrubr9MnP5D6GvL5PFbInMw27twbcCOTjP5fh+eahXxiWGJHXbu+83T6dO&#13;&#10;OSOaqNO5Mq3L1PXoPGDyRb4n+6ikZYhcenUjj36jjpglzeKJpAyRyfLgBlyS2OOeefX1456c15TD&#13;&#10;45mi2tK3y7V3Zx1yARnsf5cc4IFaEPjmGBQrfdXGCWzjvjntwenIzn1qvYieI93c9Og19gzI87E/&#13;&#10;dZdu3bz78/n/APXG3aa7HsAjC5dR9P8APB9en0ryKPxwk4V8MrRths87eB+eOR+FaVn4/hmO6SY4&#13;&#10;jJCrkYK9eD9ffnt2pOjIccSesR6y8BLb/unG5epHXGOvT261Hca/cHPySNg52k9x+WT9D2OK4CDx&#13;&#10;vEY2MkwT938w9Djke3TOOOv5PuPHCSFQjqrEcAnvnP8AnoeOeORHs/e2NfrHu7nZDxHGpZZflXoW&#13;&#10;b8Oev9eKhnv7C9OWuNpIJPzc/j/j9Oe9cW3ikySbzcHgliVYdcfh/iPas+78UlZlmEm5v4gG3fLj&#13;&#10;OPxPr/hQ6aM/bs7KZbaKNvJnHy5YKGwBz7jjj/61ZGpXF/aBjFKTwNuB07+vp6flXLTeP5rQZc46&#13;&#10;DHTPHODwefb+XFOj8cG8kRFmB/2gc8gcHA+vQdAecYxVKjIz9tE3JdeuZDveZldpP429iM9OevTH&#13;&#10;tjsFfxXfxlZI4920Mdw5x+HTHHv9MZrCgv7eVFdnCszAKrSbAMnGMk9fbg8547aW+C5BCzq/yAbd&#13;&#10;oP8APtjt7AcYolTFCo97k0/xKuIQYmkb5I1Vn9M9xnPTI5GPY1HD8UkDfvZWYth/L3Y2+vHt06de&#13;&#10;x4rH1bw7JqETSW643KAgyGxjAyD0OMdT6/ljQeBNZlkCmQNHyu0/L3HXjkj16fmCXGjTtqKpiK8d&#13;&#10;j0XTfiE1yqmOcIST/CGLDB57/wCOc+wG/a+KJbgLl9zbVG5Y84+bAOOO3Y/41xXh7wvPbJunfcWU&#13;&#10;/wAWAASTkj1/Lv1zgdVp8aWUPlsyq38TbcgYJ/XnHHPX0wIlGKehtTqVHHVnT2d1O4XZ32sqs3Tt&#13;&#10;nOPXj8K07fVbpF3Hd6/fHp7DnOPw/nz9vdmX5IgxbdyQuMc8jGPfn36Vd/tJAOOv+1zn2P8Anmue&#13;&#10;UTshI3ovE88KbWmIPHOPfParKeONoxJJzuxwvX2//X6evFcjNeszNhT83C/7JHp+vr1rPvbm4Us0&#13;&#10;bFflUL2Hv/P/ACaXKL2kos74+LIpiVWb0GN2cHHQ+/Hf3601vFCyj/W9R8uF/wA4ry+XWrmKRT0C&#13;&#10;+vv789vr601fEzMnmOxxuBPTjPTv3z7jA70/ZE+2kepL4lTZlJVJyFBVhyfT/Pakk8Uo5zHNlf4S&#13;&#10;wzn/APXXmp19XAYz7s/3l64BP5Y9f1zikPidgcCQspX5SuBkeoPccfT61Ps0bxrS2PRpfEKuP3k2&#13;&#10;3oNxbB7c/wCf6Vm3viZmjyJOSOpyNrc8f/W/WuHuPF7KfLE3TpnKg9ePX15J759xRm8RMXx545BL&#13;&#10;fNyOM5/z/Os1S6lTqe6dtN4pZl+a4z8pKruH4c5GDz06+p54rz+LNrsS27Dcbf8APp+XtXns3iln&#13;&#10;RQ8nDKd2flx8wx2P+1zj69Kr3PipXi8xZRgj5WxjODnpnI/Qjgkdca+zOeVU9Cl8Vw7WCyBk/h2s&#13;&#10;eRj3GcVTm8SEl3lnbG0ksG6+4z7buvfgkZrzubxcN+S7bGy/zyfdX6kD9cc1Dc+LJFaTEnzZ/eZT&#13;&#10;kcHPt03du2ee79nYcKx6I/iucvu8wKWYnC/NjjP4/j6jgA8wSeJJmDLCS3T5cg9eB1IxnnnvjGK8&#13;&#10;/fxSFG5nRhgbegYgHg8/j+OQTioJfFQXdulVgq5O7txg5/DP1/QHsypSUtT0RvFMpPlyTNnnOWIA&#13;&#10;/T0/yeyN4niP+pnY7SpTdjI4/Ht+vc5rzYeLpE25b5WAbaCAQvB7d+46ce9Rt4m863aFxtdmx5e4&#13;&#10;YC56gjr64HHsB1fshRqrY9G/4SM3IU+b6jbuznA6Y75xwahHidonZ5PmO3azbuSMAZ/L3GQOxPPn&#13;&#10;58XSRuzwTc7mXduJx83OTz/nPtUc/illaaNbhdoZhhVIbbx6ZXt2zyTjriq9mRKoei/8JIsrMPOj&#13;&#10;ZWUlW/ugDtyvTBPv0wuCaf8A8JCtyxYH5nT7u4n2HJ7fr9etedQ+ICt0qpNn94u5ix2jJ6njp9PQ&#13;&#10;YyBzoWOssAAZdxDANgj0HPP4n8Ce+aXINVmonap4geRmlA+8235ec9/fr/h+MU2sXZ8uUHgruXb/&#13;&#10;AHevBP1/+t3rnk1GNk3TOyttxx/COOfr/wDq7VctbiaWVZIYtxHLbuhPXP5n8/pU8pLqcxbl1WZH&#13;&#10;ZienBwx5IGR/jgdO/Jpja6Y8MW+8oO0DOB1x+HSrC6TNJISSV3KQuY+evvjmq9x4Yu54C0UDLkD5&#13;&#10;effpn6//AK6oxlzDm8SMZtwk3bm3kBs4XOOcZ9M9OemehqaLxEYpdshztydqtz056nI47n3FY0vh&#13;&#10;nWpZ/wB9EVRc5U5B5yOepBzkDP8A9epYfCOouGUPISBlg0gG0ZPGccHJHTH5YrS0RwlM3I/GlwOt&#13;&#10;yF3cjpz+OB16deBk+1WrLxs8jKWmKhgSHZcbAcc/Nj056/l152Pw5fyDYsLAkYO5/uEYyM/r+HSp&#13;&#10;LDw5frMrN8oXHzFunXnGcNx+Wec5xTXLYTlLmOns/F04UEzFsYJJzkfUduR/9c99Ww8dXgjAFxlV&#13;&#10;4w3bt/n6j61ydvoCIdhOzsqqOnbH4fgeTkDrWlHYwpAq5+bonP3l57/X+Q7ZqJRiaU5SOutvGv2m&#13;&#10;Dy2dVG0nC84+b0/wz0q0NRW+yFH8QLHb+vrjp/kGuDnmk0+1Vkm+feFIK5zz0/z6d+Kg0vxnLaTL&#13;&#10;C0/mAcLu9NvfHUehGf51Psr6ov23LJXO5vdNOr2zW88X7qRWEin3HfHp+leO/Eb9mCLxDPPqGjh0&#13;&#10;lkQBVD4DuCcHP1/rjHQ+raT43snCu7dEzuOSCT6ev8q0rbxLYyxgSD5do/hPOc89OelZWlHY2lOM&#13;&#10;tT4Z8U/CH4l+GtRm0hbH7RHnJwuVXLEAdc+vbAx1PeFPAfjd1UzQyliT8rHrnkkdeM+549Oa+7mh&#13;&#10;0HVDm9to2XcAw29eQcZI7nHTt9KhPhDwlPJuNlGdxz3x7fpg59h3ya19ouqMPZy6M+N/AXwl8W3l&#13;&#10;0s1xatGsi4XgKxIKjH5A8egJx3r6C+G3wLvZHjS5Tbuwskjdh6859xyR616Tp3gTw9b3Pn20IX5j&#13;&#10;nGDwTnP5/hz7YroNMu7XSo1EYUbsDdu6j19x+J+prOb5ti4qUdzd8G+ANA8OWn7iFVx95mHOfXJ9&#13;&#10;cfU10wuI4Rtjc56betcfb+KoUQvuHLEBV7c/1z+NTL4mgOcP2+U+o9f8+naud05HZGtHRHSPPC7M&#13;&#10;DKG4/wDrf56fjULyxlvnfqcZPNYZ8QRMdwY/d+XHBA/H/P50Nr6oN5kXIOWy3Xv/ACpco5yubw8r&#13;&#10;zMHvz/8AXp2bdhggnPHIrB/t2M8NMvTH15H+e1H/AAkUQUlLgbs7ssPTr19/8O9P2bJ5o2NwQ2gb&#13;&#10;DqvTOMdaclpYKNwRcheRu68/5/KsJdeJkaPfyvGN3X/P9fyQeIgi/NNt6nlscD/EenrRyGbmjoDY&#13;&#10;2MhysSkqOrHNOXR9MLjNqnT+6PXNc6PE0SNskkCrjhs9PqPqf8kYqaPxdG7DbLtY/wALN0Oemf8A&#13;&#10;PT8qlFmkakDojZWe3YgULjH4ZqSK2tlf5V7/ACkDp7Vz8XiYNu3t91QSTz0PPT0/pzU0PiUMcO2P&#13;&#10;m2naevHPf/8AVU+zZXtIvU2JdKspgS0a9cncufwqe30q2YYC8fzrITXkGMSjnn72P5n0q5FrxB/1&#13;&#10;nGOlZyiOEka0WlWq/NsX0+bnNTQ6LpyYLQqrDGflGf8A69Zo1+M8IT9D9KlXWc7k3lcrkfNjjrUc&#13;&#10;rL9pFmvDb2kTYWML0PT+fWpk+zcFlWsUansJ3Sdjk+vv+dKmp5bLflT5Soy7G2pgJyEFTB1Jxu6D&#13;&#10;msT+0s9GXnjvTk1eNSBvX+vSp5dS24mz5UTH5nH9KqX8EMgxncKof2uJGUB/mPPr+NDahuyCf4fm&#13;&#10;xQK66E0cEUaElOOpx/n8KtJtiHHpyCazF1BSduQc/wAvWkbVwoxj269eP1qpC5jUMynkbc9Kia5C&#13;&#10;p97Pfms2TV1aTYX7ev8An/P6V7nUiqgSNjnBDKfb/PSpHfqapvF+65/Pn04qJb9ncjPt8x7Viy63&#13;&#10;t6nb756f55/L8arPrTjjfxxy35/5+tOxPN3OibUB5bEkrg92qH+2ocs0rtt/2eh/z/npXOS62A2G&#13;&#10;f73CsT/nNQtqcoTiToudu3gD/OP8inyj9Dqf7VTcy7+nHt/nmgarjJAZu3Dfn/n2Ncx/aD7uJOOh&#13;&#10;+boM/wD6vzpEv3J3eYOf9rjt/n196diHLudU2slvldcBeeTwP8/XP0oOtbOsn6/1/SuZXU8nzQB7&#13;&#10;LuI5/Og6iFXcsnp8340yeY6RtZKjdnJ5xUcetuMszHPoDz+f+eoFc6uoh1+R8HaPTaeaadSVcfvG&#13;&#10;bjHzY6c8H9fz+uRFdjo31yRWbD/Lt+U7uv8An+tJJro27mfd0/H8P8j9a5k3iZZBJjOQPfHam3Gp&#13;&#10;9o+Tx9emP5c1VtQR0F34hMJxubO37u45/wA8ilh8RvgAyA4P4/561ylxfSMSCdxLkKOmeOOg9/zx&#13;&#10;7UQ6lgYWT5j3Hp/n09TWkUuUylKVzuItfTyw+/rz1/zzViDWc/KWPPGM/wD1/euIh1Yx4BYfT8O/&#13;&#10;t2qyuuKBhm645Y/X/D3pOPQcZNnaJr8bL8rfd689P8+9OfW45CGVx/wJs1xD+IC+GV/b68cd/bp/&#13;&#10;kv8A7bZPlMhHOflz0/x4/lS9mHtDspNYyg2svQbtv8/1pq66+NzzbGLZfc3K+59q5NNedgBI4znH&#13;&#10;oP61NbawrjBP3W/L0/XvU8tiua7OpOs4Yhjjjj86RdXRnOHbpwf8/wCeK5k6rvG5HHHI+YfT8KBq&#13;&#10;oK48wjoc+v8AnNNA27nVDVN3zb/8+1OGqlV4Jx79a5pdVOQqsMKen51Kl+GIIcY3feJH41Nioz6G&#13;&#10;42pZT5jx0706DUGD44x/e7VipdvLGR97bk8VMJzjHX+7+H/6qaDm1Nq21GQ7QsnX/Z/SpE1JwCS+&#13;&#10;QF71iw3saHd5n5t06fnUi6gyrlQenX6UnuVzaGt9vAGSpz25/X8/rQt+wPIxjjnA/H071inUudrN&#13;&#10;xnAzn/OP8aP7TMKs7SDG3GfTj9KRKkdAuogL5mR06E1DLqe05Py47/41jNqvlE854YbcdM9//rVB&#13;&#10;NqzZKn6/e6cfzqeU05tDZl1Rn3Mo2/Lwrd6rPfBiOvp1/wA+1ZEmpFlOS23JB574z/8AWqMXwUbW&#13;&#10;OBnP+fTvTWhO5snUDu3K65P3uc4quupfPhjjj/P+f/rVnvfnOQSO4Wq/2wO275fm7knOD7E9P/r0&#13;&#10;IJGw2ouVUjp6g8/4VH9u+faZPlz0/p+X8qyTd84GPQZHPSgTjbtbkMM8en+cUyVK5qSao8YHzdOe&#13;&#10;n6fypkt8/mZHzEkDGf8AP+RWZ9qIZXztYNknd0P+H8sdqabxUPlqPdR24znrTsVzSL7XowwY546Z&#13;&#10;4z/j/hSNfFl4GTn5R7/jWZJertyPm+U/xH/P/wCv6Uw6hzuLZ/i3cd+3v+tXFGPNqaz3iou3nIX6&#13;&#10;Dt2qNrseZmQ59+pHPX/I7Vm/bjjYA3HX86Rbo7d47Nj5cfl/L3oNOYvm8d32F84U9WBwefT2z+R9&#13;&#10;qjScMd5Ur25H+HP9aoyXrSHcBu3N8x7Hqe3X8/y60R3DOST/APr9/wAcfU4rQz6mkZ9xLBj07460&#13;&#10;klwB84Poctx/nJrOW8G3L8ccYzn/APXyaDcsc4GPlz8nr0wPf+uPeg0k9C4bl3Y7upHzbjzx2/T/&#13;&#10;APXRHdHcwJOT6L05/wAn8/aqP2hs44b5cHaP6/5/WnJclcASKOh6dv8AJq+hh1uaUNwOJAjf99Zz&#13;&#10;x+WfapftJDEI4yOhLA+vv/n8KzY70NteSXnHzbW/Xv8A/W/I0ouZfL8wjduHyqzcdv8A63+eag1X&#13;&#10;wmi9w2NxPbK7gR9PwpPtYY7iPut7f0+g/wA5qhHcEIR5h3YXZkdev/1hSxXJIy5GM/d79c5p2Jk7&#13;&#10;l4TkbkRWb0Hr+n+evSljnXZt3djtPr+vv+nWqRulHLsF/usO3X1/zwKBeAAv6nBXHJP+c/zNMmRc&#13;&#10;8wdB9WX/APVTlfdlQevXHfp+fP8A+vtWfFfbsyA45IJK9D3/AM/5Mn2lEHJHXI7g/wCRVBFlveAu&#13;&#10;XO0bvbjAP9KXz1KhWVvvEbe/09+v6Vny3LsVHmbcN067hjpTTcH+Efdx3/z/AJ/Wkib+8ah1Bsl2&#13;&#10;XnOMZ/l/n8R1pou1eTa0fO7j5ug49+nX6VREwiXbnavT7x9Oe/uaGvAOO397/D1pLcDUFwpKsgHt&#13;&#10;tPXv/ntUkd5sbaWb2yeOv/1/0rEN8SAVfC7QPvfxDmlXUyXDM5HUHcPf/wCv+HWmoickby3wb5/N&#13;&#10;+vtQ1+5O4D5uqqV/l9KxU1XLblPv+H+RQdVXOGdst/Ce317f4cVUYjN1L4ckHB/2e3b/AD/TrU63&#13;&#10;+G3GTCknnjqf8/49a5v+148Mu/8A4F3+tSJrKyDA3Fm3bV3fjRyk86Oi+2blBLkLxn8v8/hSreCN&#13;&#10;SqH/AHdvf9Kwk1QNuWJWG3gfnUiajtYkt1Pbjn/P60cpN+x0Ed2rtgqfQYb9anFyp7++fWucTUNo&#13;&#10;wXb7xyF+v+f0qZNVkZNry4/HOenFLlK5tNTcFwEf5/uryOenvU8N55i7X9ec1gLqQLkAZ7r8vI57&#13;&#10;8+n54qxBfgNtVvybr/8AXocdBRkbwuIwOM9TyT/n1qQXRQ7Gbnd/e5FYq6kiyqgYdeFNOS/3EAkE&#13;&#10;9fc+9QacxvQaioCtu+90A/z7VaGpBOCePZa5ldRXduL5z1Bpw1fJA3cFR8oNHs2HOdIussTtZuAM&#13;&#10;fWpBqRZc7/ptrmV1KPK5/u5bt/8Aqpw1MZwj/N6Z/T86fsyPaM6aPVQD+97VINYcHb83pzXLHVJW&#13;&#10;53np19af/aUm7IJ64Hy9Kfsx+1Z1A1WVjgNx2qQamwXO+uXj1hi2yM/N9cU9NZLHZgDPH3u9L2Zf&#13;&#10;tFudKdSU8K33l/vUHUBjHX+9XPrqWRlG+7x1py6kO78d2qeUftDok1RwQjHvUqam3Tf/AJ/Oueiv&#13;&#10;wxJ3fQ5/nUy3x7feP0pOI7s6Aahxnd+tH9ooAMnFYQvWHyqeaUXxYqAOlHKVztG8t6Cgbd+tSJdA&#13;&#10;nAbPvWBHdOSMHHP61KLp1/OjlFzcx0CXWOakS8BHzCuf+3SKNg//AFVIt+ytt3fjU8pakbgumA+Y&#13;&#10;0G4ycE/7tY41Jtud3bmnfb2IwW/+vS5UPmNXzxkgNS+cO1ZaX+WyX/8ArVIl4SOSM0uUfMaHmjAx&#13;&#10;TkckZ3Vmm9xyGz/nrUi3rZ5Y0coubU0Nw3ZoMijgtVI3/HDY+tRNekjAOeanlFzWLz3Kjv3qNrsP&#13;&#10;wrVTluGI3bvakEoOOaOUpMti4JOWpwlA4qvFljnGOasR2pbnNBRIMsoI/SnbSO9SLF8vAxTjGvcZ&#13;&#10;oAhIYfNuyf5VGWJOS1WjGzH7tDWYk5rMqxVz8+W9OtNaQdD+lSyW0nrUTxkfjVKxIFs84/xppKZ5&#13;&#10;pVGBhgaUjI5UGl1Aie4YAnNRm5b1pkwNV2dv4awibSLDXTfdY1G95xiqry7M5H+9UDTsRgkVRJd+&#13;&#10;3Z5LU77WD96stpwDjbQbkltpH/1qCbmg9ypOTUZuR/f9+tUjc45XofelE5J/2T71UUF2XjMSPvVG&#13;&#10;8wX5gelQRyHoKXo1Iokedi3U0wzHoGpkjFeQ1Qs7DmrQrjpbhiuM4I9aiec9c0mGxkD8KikwvTmg&#13;&#10;gWSdzw3UrSCQk803YepFKVx1/SgmLF85xzmlErscAj/69MwCMClhB3/N/Oq0KHqXbg/rT/m6qaci&#13;&#10;k8kUHaeB1zUgGCRyPmpMfMFBp5bjkU1cs2fXpQA9Y945pVjDNjZ0HrT0QkDjtT9mBzSuW9iMRD7x&#13;&#10;5/Cl8kk9cc08LtXdTlXkH8hS5gSHIgA6U0p82cCnc0NwODSuMXyVI5pPJGacGI4OKBkZOafMAhgU&#13;&#10;ZAFHkIRyOKXnHTtTiQMUNgRGFV4ApPJAGQKkc7RyKa0mRgD6UW0AjeIDj/PSo2j4OV71JJIB8oHt&#13;&#10;ULNnnNKwEckYJ4IB7VC0CjkLU0snALLUZYdP0qwImhVTnZxmopYztyCOlTOyAc8+tRSuF5/H86BM&#13;&#10;qSZzgJ/3zVdwxfKd6tEr/kVGAr5JoIKTRtnJB9PrVeaF92VU7urHv+VaJUEkAceooEAVcAfSr2Jf&#13;&#10;vGW8EgGUHPYCo2hk34K/Q4xmtYxIDnA98im+RGT0X2PrTB7GS9tM5xt7U0wT4JYf/WrUaKPptDU0&#13;&#10;wI6kE9R6e1Bm/iMwwurquD93J/L/APVTxDIPnK9utaH2ZSfM2+nFRtbqGJCkcdhTT7lFJgEGDz3+&#13;&#10;tIrFjjdx6f59sGrTQgRbTtXuP8mo2hwflHt16e9PQnXmK8vAyp96ruMKTnado/8A1VceEgfc/TpU&#13;&#10;MkB4qiZFGcArlT/3y3f/ADiqElowKsDx0+7z61ry26seDj0pEsEK7cd+Plpp2M7OUjAnjkU/dPTj&#13;&#10;5ev+f5Vn3N/PECWB4ztHLf8A1z2/z07CXRVdCMDd0WqOoeHY5VO4bvl4q1JDlTl0OPutXeLe8jBV&#13;&#10;2sWbpjgHOePU1i32rIw2lcj+FPu8j+nB7evauj1/w1cRIzW6YXruXr05P/6/WuYuNDuSo3q21Tgr&#13;&#10;t4PGO+MenPqK3p8vKcVbmjKxkXl5G8m9SvzDOX/i9c9eh/Pv1GMq7jW5ycKeflXjB5/mf8iukm8J&#13;&#10;tKxll6HlVLen/wCrv0GMday7rw3eQs37p+vRfXPoOvT/ADzV80SWpW1MtYJJPuqzbu+4ZOeP8fzO&#13;&#10;OSc2P7ODMrzFcZzz820eg49Pb/CtS10F0ZjLGfv/AC5X/IHT25P4VoroMjR7ZEbavzYPByOe9TKR&#13;&#10;rGOhzUWlBkI8nad2dpZm5+v4AenTA9WyeGRLHuTJU9iwzzxxn14zzg4/Cumi0aZIyrIxPf5Txx2/&#13;&#10;yMflk+wvGdrR+v3s8j09SPpxjr0qfaahyxODvvDZDB9m3uzK3PGOx5x2z9PTFZr2l9BOyxxpGnzb&#13;&#10;MKeffH5Z9cD049EmsY2RYyqsSSeFOSDnPP5c+1ZGpeHGkCpGm2RfvfLnOSe3+f6VpGoY1KdtjjhD&#13;&#10;cAKsX0X5A27079cfzpPs06upG4/eMe1+nzH069AeBjPsa6638HXLHHl/KxIy0fTn8eeenp78Vo2/&#13;&#10;w+Z5VkeAbt2cqoJJ+71+g+uAO/FU6kSPYznscKLe5LbghbDfd27sgj2PH4/0rc0Xw5c3YVfLbjJw&#13;&#10;jkdyD/nj8BXZaX8Nkmbymt22scNuXOGx2x7Hp3/n1mi+Clt8YgC/NyOxrOVaNtDSnh5c2px2j+DJ&#13;&#10;Y3VHyyjhtq4wMev0B/LpzWxHod9aglRw2ONvH5fTn69uK7ex8LlWU+Vt7MuM/rVyPwxuJBH/AI73&#13;&#10;+uM1zyq6nZGjY8/azvg/llS24YztPPtgDpnP5H1qaDTNQkZgY3G1QemMf0/P09K9Eg8JwhNojCrn&#13;&#10;kenNTL4VtEPEX4j61PtC/ZSPP10eWXgx47fePTn0/A45x69zIdGwuWzx1C/56ZruJPDYTa+wfKuO&#13;&#10;lUrrRCo2bcBW/T/9VS5D5JHFy6WR8wDY6N6Y/r3/AM9a1zpIBwfwXdgH6+3866650pxJuZeV4qo+&#13;&#10;lggsYuuM/wCT+P8A9fpT5mZyicNqvhsFMRrt2nOc5OcdeuSc9Pyrm9U8ONE+6JGZtqgdB64wcDj/&#13;&#10;ADxivUbjSZAendeinmsfVPDzSrxbqcYx8vueK0jIzlDqeTX1l5fWVikfCttIJP1z7kdffvisu9jM&#13;&#10;MRgjKgLIDySO+TnH069evvn0bW/CL+buMOBu+6Vzu49ex6+nv1wcO48KHdtUNtZfMXapG7rlvbIw&#13;&#10;SffHud+ZMx5LHB3guMso3b1OCfu7R+HYD8T1wTkiKaSaNmjaNAi/eYqP8gcen07V3Nx4SieLz3jP&#13;&#10;QbtvXr7Dr14456c9MHWNFEURYtuZW6bcZbp14z933xj8KcZJkrQ5d7+W3dY2RsCPIU8Y5YcjOeAM&#13;&#10;4P8AhVc61LbSrtPT+H8Onb8+n5mptR0xkO5eASdrfdz7kn1IPGR7d6y7q1dRnaflBO3kenPTkY+u&#13;&#10;fxzWsbHLJs0Dr8qoF+08ck+dk7Tke+Afx75xwMkfiJ2wW54Pyuo3cAnHGAeg4yPyGax51lODHIy/&#13;&#10;L0554HfGR27Z5+maUgu44F2rhOmA5wMjp6H8Ov41XLFke0lFnRjxLNjdjt8rM4zg8f8AAegz6kHg&#13;&#10;c1GPEhCkLn+E5ZQRnsOSeMZHU5rmJ71olJ3e/wAsmfT0/wB7r/8AXzCuoxqq4DSBX5ZnOMA+vfpj&#13;&#10;Az+fFP2Ye2kdO+t+XJu85VVs7laNVCsQByfy+vY1NN4tKNG73e4urBWMgG3+Ij8MdfTn3PIx6mzz&#13;&#10;MpZgyyfM7ZGWyQOvG7gcex/u0ramwEgWQHbJjdnhgSMdBjnsevT6G/ZkRrcqOvXxVIDncuScfKrD&#13;&#10;C8ZGf8gd6E8US53rcMPnz5eRjrzkc55weoJK++RyQ1pIWTfJ7lmO1j8vJ757E+xOeBkrb6yrBJDh&#13;&#10;B95eQuCMdRz7+n3e+MgULFSrI7NPEhX7hO0MSzMvIOfXp0FIPFpjO6ED72D1PoF6d+Dke1coL4MN&#13;&#10;5bay8MSuVx29h+P6Uk11slAdhkcbmyDz2x0HJ/Dn1NVykSm2dlF4sbBzLJlVxt4PoOfX689sc1ah&#13;&#10;8bLCVaKUs0hBVi3ToQc9+/v9c5rzx9Yc7VEu1Q33uMDn1PT09MkcZog1CV33PIz7WB287ivGOMDr&#13;&#10;g9s+mOtEqY/bWR6hbeNSy7DM/mfKR8xOCOg5HbPH0z9L1p4yVQ2ZgC3O0MeeD2+nfGcd/TyyDWrk&#13;&#10;BImXO1gqt2HIx1/Toc+hqSPxDNs+QFT/ABAKCMHIAHYDp1INZ8gSxPc9Xi8dFjjzwq7R8rL19Mfn&#13;&#10;24wani8azta7klXv93nv+n/1q8kt/E0qFlSR3XkhtvAHGD6joeTx+fN2PxI68B3j7Mw7D0+uM+n5&#13;&#10;USooqniObY9Qj8eBpS0chOCdgUkk+vX6L+Y+hcfHg4jhcswwy5bG5u2MHnGT7fgcjy1/EShjKjKd&#13;&#10;pZh90YHr2HUDsTxT4/EDmZVkbaXb8uPTHb0HP4VPsVEPbVO56pH4/G/CT7F3HlV5/IjjjA7gVq2H&#13;&#10;jyNdyu5VVUbQsg9cH9Bj3JrxZfEZD71lGcZLbuBz6jjPB6dcH2qe18bFHYyOqjG6H5hntx6du2eh&#13;&#10;PaiVFNFU8TOMrM93074jq0mfMX/dYle3Xv8AljjPvmtWPx9aOoiEoyQMfNjHt6+/44rwH/hN2BUv&#13;&#10;IMebnn+H5uR37/THFWbbx1NxGbh8Lgu0mffkjv09fWsXRizq+tSjoz3seJrWbIU4U7c546juB+P8&#13;&#10;vaibXLCRigl2s3HzEKSP14IPXt9TXjUHj/Me1mKqARtyPY4z3/8A1dua0R46W4iTM3oqnjGc84/H&#13;&#10;joelQ6DRXt420PSpNSgnXHmEruB5HI68j/An8azLyaIrJJEPl5PDdOe3t0POev1Fcpb+NojlBd4C&#13;&#10;rtDFgoxnrz/9bJNDeKEkjVvl+Y9MEMOcenB7YOO9R7ORp7ZGjqF6jEM3zbW6Fc4HPp29h0HryKor&#13;&#10;qZik5dty/e/ADPQ8HA6cd881nXeuBkBEkalVJ+ZuFXg+vv8A5zWTc6p5knnLNtC/eYjO0984BwRj&#13;&#10;2PHTmq5JWD2sTqrbWc7o9q+ikqV7Yxn8+x+lTNqTN+880KzNy23kcfX6/wCTzyumXxeWQ/dXYRt9&#13;&#10;OpwBjucds88epuLfkOqiQbcDcu3JAyRnHYfXHXviiMDOpU5tjoDqrvDvKbWP3d+Tg7ehOevJ/Mc8&#13;&#10;YqvcauZvlAwE4PQkAfX/ACfbpWK2rSPwpLFeJFXAx69enOAOOg4zTkuVRWkJZt0fy8Ak8Efy/wAm&#13;&#10;iVMKdS+hJd6vPG3zM3y/7S4H6emPp19qptr89uxYnnOc7cEjI9Px9M/XkR3lzEsXmRuzLu+Yhj/9&#13;&#10;fPXr+PFYl5ebo28txk5+YD3Pf8Mj8D3qlG5Mp2kaN54p3fuTOq7Y8rjHGT055646Y/E8U0eLFdt2&#13;&#10;8L/sjJ9j07EY6e49a43Ub5YpZIQFXb/tbcZ+p449+n0rPuNRLB0SZdzKPlH3j7kegBPXP5UckbEe&#13;&#10;2kj0BvEypLn7QpH8R3nIB75Hv6ZHOMnPFe58QPdbZhIpVowuFwflznA56dgPZQeQMcOviPf+8WT7&#13;&#10;rYO7IwMd8j0xj+dTLq91OG3KV/dkcqSQBjGT/kZ+vK9lZjdXmOtn8RvDHhZTjgcDgc46gknkZ6fg&#13;&#10;cc5l34gkSFQZzHuydsanJOOv4Y6Y9eMAVivfTAAIeFYDnr7c9PoM+/GKqlLiVtkcbM20qW24+Ue4&#13;&#10;+o/Hr150jFXIfMaF3rzvtBO3bIQG3Fvl75z68ZweSPTFZs/iZyBPPKvzDPU7G4JPHOOp9RwOvApL&#13;&#10;jw9epD+9t/8AWYG5l4Ofz9ffsOlZd/pWqeX+4UNnsvVucj6g/wD1/TOvukS3Ls/igASNHOu4IfmX&#13;&#10;ACsduc+h6989yDis6/8AEcojaC2ZlKqWXEgIzz0PBAHY/jkmsr+y9ddpI0t5C3P8ByeecD+YwO/t&#13;&#10;T28J+IZz5UisMcttUbhgYJzyOpHsSQaqMY3Jc5SjoRXutSzTHyi2G6c5DDJGevvjHJ+mAaqjXZbZ&#13;&#10;xG0+cfeVmxx2x1/z9RRc+CNW6LEXdVJ5XgYHJzz7de3PTpNp/wAK/FmqS+dbRxx+YucKoJwRzjse&#13;&#10;nOMdO/StLxRx8tSUrJFdPEUhGMhRjO5WPLFQD/TIAAxwOpFWLXxXJI/lh+keVKLu2tjsSRx2z154&#13;&#10;x1rsNI/Zk1u8tVGGDMFC/Kf3hI4xx054+o64FdVo/wCyzcafa7zJu8xBmTaCzLjr+WOD09ual1ac&#13;&#10;d2dDwte2x5jD4kuUbyGk27RlfNHHbgdv0GBjg8Vah8V3IEgAeQNJkRsM47HGe5GWJzjr1yK9Gk/Z&#13;&#10;0gB8y6WVm252qqdeORgDAz7Dt15oj+BdtbAnYyrnO5u4HQ8A+vTI9R0Jo9tTM/q9fsef/wDCbvb7&#13;&#10;olfar/KA390nPoMA5zyQST1xWhb+N5XdpBcNum+Xcsp2k5zk9Sc89c9OvSuovvghO+6WNFG0cKq8&#13;&#10;g46HkHv6Y/QVlxfBLxAn7iKJvL+7njDN6fpzz0GT61aqUXEz9niIys0QweNLmU/apCG3c7W6Z4GO&#13;&#10;Bxxx6fpT5fGdrM5Vm2yKNvAH4Aenr3HNPb4N+L7cK8kHyxqBkKSScZ9vT1H15rn9a8EeMdOkaebR&#13;&#10;3aONsb2yFLe/t+HcYzkUv3cnoypSrU47F/UfERmXakhVVXHJPy9R7D16j8xwakGpSq5lfKg/L0BK&#13;&#10;8n1zn6HnpnOc1it/adrMJZIpFRWI3LGw5wM9hzjt/jTY9Xa2di8X3Sf3hXCj6dR3zyce57actloc&#13;&#10;0py3O4ttVl8pS0Y2rIGXcDtOP64zjn/EXrLxLLatgydG+8M5xwc+3c9zxzk1w9r4mgHIZV3ZXb0b&#13;&#10;6f07DkH6Ov8AXIUTJcqWBI7Z6f8A1j7cE9yJ5Tpp1PdPVtJ8a2bxxmWPzBHgMysM5wcHp9eM55ye&#13;&#10;nO5aeJLAIqNJG0irhW3HbkDg559TyTnqPUj57/4Si4gLRR3IUI2G3HnryPp933H8tG3+Itxb5juL&#13;&#10;rACr1YdR2wRxwf8A63IolRCOIjzan0AviGwC+ZDIu7HPykEc/wC107fX8xSSeJbKNcJOu1RxtAHU&#13;&#10;Zx3xk/TjpnpXh6fE6KQwol0zBQWZmX77bugAHQZx6gj6E3E+IUcrBElba20cttJ7dj6579e3Nc8s&#13;&#10;PJHQq8XseyReKLWCba8u4HAj4GfTP+R61Y/4TF2hYJMfu5C5GCM9xwOOf614+/jq13sBdIy/KI2y&#13;&#10;MtyRnv3zUv8AwnsKlpI5lVQuRzz1H5dQRyPwJzU+yNpVuQ9bk8TCRw6XLeXswTkfl/P0FNGtAyM+&#13;&#10;zGP4twAzyoPPQYH4/iQfKbfx+hdnN6u5QCG3DPpn8PXp9c4FiHx+y/LDKRu42r6YPPQf3tp4xj0N&#13;&#10;V7ExWKW9z0qWRZ8JhenXuV7c9uOvfntWPqdlK/7yJvm24z90np3A+mc/nxmuX0z4gysyxSDcrffV&#13;&#10;srnjIAwOD0Oe3fitaPxmJv8AR9zHcqjqfl6env8A55ACdKUTRYiEo6Mz9V1nUNMnO6Zh8uNrN75B&#13;&#10;68HP161Wt/Ft1HGyiZstwZA3PGAGPTtt/PsMCtHUVivIVM6fMcj5QW5HUevH5+/BrF/sQTgLHEcn&#13;&#10;gKCGPUfXPp7+vBpuMeUmnKXtL3LUPip5pHbLZcYUK54yMjk/h6dSferFveSyFmMgUFd3yLj8cAD+&#13;&#10;uc5qnaeE9QDF0i3bm+X5cjHv+Wc89/Qmtqx8LakEUSbl2qSvygY/PH+TWVuh0Rk2QwpKI9sXyqyn&#13;&#10;dtwAM46Y5PT69PQYjuy07Znk3NIMyNt6kjqcds59R9BnNq60fUbdGZ4j8uF4QYPQH6deOnXnIrPu&#13;&#10;4LzysPEx2ruXcuMYwe3IAA6eo/Nmc5cph6hLtfe8n3lG1S3r1xgdfw755qrcTzPHhBu3fKvzL90g&#13;&#10;HH4nOffpnGK1L2zZ5TCC+NuFzx2PHPHf+ZqrcKlsjK88e3J+Vjt7e49hz9evSqepnF2M+41C5SRm&#13;&#10;kmbO8uGz95mzntn+9k5wMcY61nza9JGuZJN3GcZxuO3p6+/XI9zgitq9xPbySSrEY1ZtwPrgDngk&#13;&#10;sevTJ/M1miITYikKsSwUq3JYd8Dv2/LnsarkJ9q9jVXW5S2FYuqyMf3jbeBzjjofw6elTJf3TEjJ&#13;&#10;ZSrKeq4JOMdCd2OTjoD35zT0/TT5hxJt3YKlsHkdxgc+hx0PpkVsPaIinYcAghPbBHAJ4+vb05zU&#13;&#10;yVi41CO2k1O5kjQsNw+7wOMnPb8OfTmrsOn6g7bI4Pu4UK3QcY+7+OevO0Z9Km0tIiVZo/vMejZ+&#13;&#10;U46j8+oz9MGur0a1t3O6QK3y/ePQe2cd/wDHFSXF8yOTtrO4SLzBBtBbd+7YnPPcjnJ46n8s5rov&#13;&#10;D+lXk7LIIvut+8bPBPOR9c/r65zW1BZaYzYREA5O3A6Yx9cdQe/I45Fa1kbS3t/OjdW39G45xnp+&#13;&#10;p/8ArZqZGkdtRth4ZDnzJYyOny7unB4OMdfx6DPUiugstCtIyEQAlcdBy3PHce3r+grOTWIVjUJJ&#13;&#10;8zLlQTjPI5/+vSya/CAsgYdh9/PqCcdR+PXsRUNXKjyo6KGwtkZcqqqvZsfLg9P/ANXpn1y+KW0R&#13;&#10;Cvlr935WbAB9PUf05rmj4qgC/NKp+73x1+vTr26YNMbxFHNHvWYhied3qScZFLlkNzidK8tqQHCj&#13;&#10;auPlA7dP1Hpx781HttHDK5Ull4Xjntjvjj37e9c2/iOGT7t0vCZU7uvPJx9MfnjqAakPiFXZ8Sq2&#13;&#10;1c+q+/4fpxRym65XsdAq2kTKY9vy/dVe454P/wCv3+qvsESgKWUL8w6gk85/Q/8A1uh59PEcar+9&#13;&#10;kPXb94e/OT1HPX3pj+MLZWWBvmYMWbdH1HBOMdxken3h26HKzKUox3NydoVjEg+7tI2+x/H+Z784&#13;&#10;qneauYo8beeu4r6g59u3oen54g8UrIqxyfLy5Oc/Lk9MdfUn6Z4zVe71aOaIuHb/AFfG3vlcYz6+&#13;&#10;nAyRVcplzdUPvNX+0nO794W+ZQMgjHucnHIAJ6Y71n2YuLi58w7vmbLLk/ex1we5wOp689aVbmIB&#13;&#10;l8zcqjbu3ZB7Dgdj0Hrxn0p8FxB5vmRlVZuWXj5eTz9cY7fzydFoZc12b2jq1sGZpFYdNxbDMPT/&#13;&#10;AA7H8Kvec79JQrmQblLdfx/HqfpxWGmtqqM52+XjJ52jqRnof64O72pw19VO5wp53biv054HTk/5&#13;&#10;5qbam0pbG9FqdzaqvkyMeN2xjwvsPUj/AD1Iq1beKjbABw23+L5RzwPxz1P+NYJ8RWsSeZllwuG3&#13;&#10;fMeuOv1wOPbkdopNY05tsQk3fKcbsHjjOP59fqBjFTy33Qvaa6M6n/hO18ho1Mm9v4ecdMnPvxjj&#13;&#10;jpxVW48eSGYMJFOW53MFVDn3z6jgnHPXoK5W5vrcoXhO7cP7u3GcfpjpwMY5A7c9rOp3lq7bcsp5&#13;&#10;Xyxnbk4zwOuR/wDX7VUacSZVZcp6RF8QNpIe5/hGSFAYf7x7jryMn8Oj0+I5QITNt77dg3c/qen0&#13;&#10;ryGbxRfRiR2mOGkZpCvoBj/PbJxxwaIfFN0pMZSRdp+6rdMDnoOnGOlV9XuYxr8sj2pviFCzjEu9&#13;&#10;VTosnt0HfsPf39ZE8cgsoXUNwDdd3b14rxm18UXky7k3K+4fxdCeNv14568++RU0Xia8tljklVgo&#13;&#10;xtCKOV4GevY4Pb9aj6udMcQpHry+M9wba+5ufucqfXBHUc96tWni55GZmu+duWdmJJ5I7/8A1u+f&#13;&#10;WvI/+ExezCmXcoPG7dx06cdeB7fyNTWvjd9+ftJxn7qqe+D9MnHGPfPfanSZHtrTtc9eXxco2r9o&#13;&#10;AU7sDngHnGPqehGMY70L4u3R4WZV+bOdxUdPw7H0ryuPxjIn35v9r5V7Z65GcH+vAPaox4nf7Lv+&#13;&#10;1fNwFC5z1bHPfvjjt3ycx7M29rFnqp8XlG2ebhmXb2JPbHbvjqfb6tTxcGUMJThvvc8gZ9TwT1/T&#13;&#10;pXmA8Vqsgj+0EnklTxuGOQe2eadbeLUbd5d1GWZem7759e/b27fUBOAoyXMepJ4rjfdvf72CzcY6&#13;&#10;ep/H8B9cyp47EZx5m1t2ZNv+frxyePWvLF8WMz/NMh+6dxbnIIAOPX0x9ahh8YQoyo8+0nA5ctkY&#13;&#10;HTPb/PfmlTvuOVTl0R7Bb+NXaTe82N3Dc+3HUjP+euBWtp3i+VzvClsrktuJJ/8Ardf16V4nD4xS&#13;&#10;LOw7O6sSOo/hyTweP0J9a19I8eRjb5YX7vQrjvz6le2c9MjjvRKkEKj5tWe42viaOUfKf4QPXv8A&#13;&#10;y/OrY1uVkV1btn5WP+PpmvJtE8e2TMsIuE2r8ysCpx1z3/8ArZFbml+OFDNvuV+U7Tlupx05985+&#13;&#10;ntWMqVuh1Rqx6HeLrlzHKJJZWZv/AB78gMe3A6/XJkTxFOAplkJx947Rk81ycPimC5cMpBZuu1Rk&#13;&#10;YHHHPPt/9YnUt7lZot6gKo+8Gzxzj+dZyp2J9rJ7M3Rr1wx2+ep/2o14PXjt70g1m4ldo3bgg5zn&#13;&#10;n0NZobc3yjJ53evTv9P8AeeixyeYNwO3t068/wCfQUuVG6lzGpDq5RAssm5eOOOvOR/nn1Oc5cPE&#13;&#10;TKGxNt6g/n3Pp+v65ymcFNxXgdN31GaX7MZAu9/o3+falyoaZov4gOAevOfmzgccn/PemPr8rnfJ&#13;&#10;K33R2+77fmT1/D1FZbZ2zJ/EzYwevXPt7d/6iq9zYyouI/Qr8vYf0qXEpSLw8QvOoMJy235v8cc4&#13;&#10;qjdeIJ1XkbV6MvHp057/AOe9VDFcgu7Rdvm/w/L+VQTWUsgZApbjBVee/Yf/AFu3epVNXM6lSVtC&#13;&#10;1J4jnMeWJHynn8P0/wA9KZLrzu+4Ej5iflHBP+cVUe2YLnH3lIXjP4H/AOv179KhNrMj5ZWzj7qn&#13;&#10;qMn/AD+NU4k80upppq8zr5odmbjaeQevT3+vfOaeupMOVG09cA98VmrA5jZivcgLt6j24H+c0CGd&#13;&#10;22hNq5xw2CPbg/Wp5TSM5JmkdT3HZv8AlxnO3OD1/n/k0JqYA3+Z6E+uM5/x4z/WsqRpFkyGI/2d&#13;&#10;y+lVrrUGtyrShvLVicfkemP84qlEpuyudA2tEfOS33s5wSB3x6df84qOXVWBz5nOMLlcfn+lc22s&#13;&#10;gWxkjdRtIGV5/wA+o6HH44rrrSlhtm+8M7u59/fIP+elTGNzN1IxOsTVpWO5ZcN977v3T9eO/wCf&#13;&#10;1po1Bg/l7wBj5e31Hrx7dOPU1ysOuIP3Akb7xY9ck56+uT/n2cNaG9Q0mOPlbcBnAHGM9PU44+lV&#13;&#10;7M0VSNjpl1QkbjOuPXgenH+etJNqmY2jVlLf7XUfhXODU/O5lZcrn3A6YH0+oxz1qQaixVYTNzkB&#13;&#10;d3fPTGfx9/rV8pHtDaOqMSY/RsfN/T8/rjimtqLSbR5i/Mm7se/X0PX86xftYz8kRLMudjrnjHQ9&#13;&#10;8cfUfhUkbzynCdFXGFPr6+gx/IdauxLlqa0WpPKNzj3PTgHHPHpj3PHr0sC5VnOWZiqgYyMn1+n5&#13;&#10;GsuM+Uvzs3DcfKecDOen+enGKlhmRY8GZdoAPzY+h/z+pqbDuay3Hlt8kvzfwbVH8vT+mOKel3iN&#13;&#10;SB820AdemO/J6D+VZqyKAo3bWH3Sy/1/L0xnH0sK2X2l+Mj1H+fpnv3osSncvLcs0u5U/iA579Pr&#13;&#10;6/n+k0M7LHkjJ6gEdD/h19qjtbQsNybiCfx/z2qbatsu5hx09PoM59cf07GobNFoTK8zLt3N1I27&#13;&#10;u3+fb+Zqbe4T5JPm659Ofz7VlnVY8sYZBuJ6AHk9vp0prasDwH+704/z+tNIalzG3DNHEWBLdi2O&#13;&#10;PX8/89e1iC/RQduOBnpXNHWQ5H79A3X5eP8A9XUD29qki1KRlTDnczZ+X5uMew6n8eneiSGjoDqC&#13;&#10;hdrMoAzjj2/l1P0HenrrDYDM3zMem79c/wCelc2b5iwy46j5cevf1/p/R6XIc4bdvPDYHofT1Hvx&#13;&#10;+XEySQ7HQDWdx27m+YEfX9KBqhRtpYHnp/kf5zXOLe75eH+VW+bjjn/OO/TpUhvwFC7+uT1x09f0&#13;&#10;7VLiCN99UAZgJ/4uWBPpz0OM0z+0yEA3epwp+g/z/wDqrAOpu67S43DBHzdOfrx7/WgX7H7zf7uP&#13;&#10;XP8Ant/SjlHzWN+S/DDBK88BQT68fWke63D524Pdu/8Ak1g/2hKGD7z0/u5x04+n+FSNqMjrggj1&#13;&#10;b/Pf/wCt+I4mqlHqa7X+T8ijjBJ3e5/n6/1xhDd8bVk/r0571km+kK7Wf5tvX09j+Q/DGaeLz5iC&#13;&#10;wG4ZUnv+X+H5UcpLkjRa5maNSW39jluv+fpTjeSqmcNnr168cg8HP1wOOlUvtG7Ijb5eNv8AnH+f&#13;&#10;SneesKJGB6D7v3j6/n/PiqsTzXLKT7VJxg52/pmmpcbXyGyuf73X3/X9arByueN3YLwGx06cY/lT&#13;&#10;JLpVby93HBxnqcjH8z/LtRuTsWFu/wB4okkfO7rjOO5/Xng8/SmyXEmFbqv/ANf65/rzVXzcLteR&#13;&#10;f++enTP4flmm73Zg3Tc3G5vu/wCQR71SRqtUTSzu0Z2Sbtx6jp/X2/8ArU1J23MQgxz90dB69xxn&#13;&#10;9aq7iUyrHHqen6/T1o80qzA9X/vZ6kcZ9M/T6d6pHPb3i6bpkVh83KsN3Ujjnv60w3nmIGkdcjB4&#13;&#10;HP8An/GqL3QKfuDuw3TuPQY/WmC/QquWxlflbdn5evYdcfTilYo0WuGzjftAXPzKOf59/wBfwpyS&#13;&#10;FVJEe7aOu7k/5/H+tZv2358jcu773Xrnufr9P6VItyzPuH90/KWwM89+fb6/zYGh9omWPYWXcefb&#13;&#10;0B9+1OSQH/lp/D8ylSOPr/npVP7SoTO/tj7uM/h+X6VHLeKY5Iy+cp8vP09eB19s570Bcumf5lwq&#13;&#10;/d52/wAPpj159P0pBMAWUchvmPqTj/P51RF750hUsGz77Tz079D/AI+9Il1vYwx5Hou8fy/H68/j&#13;&#10;WhJoxXJABMnTHUd+f88//Xp0dwwPl4wp6rz/AC7fn9fSqH2jaMlgOOmfrng8np70v2vYpQdOp/E5&#13;&#10;xyfX+tQtyoo0FnBcuxDbvlLf3h3HP+fSnC6/h3dcVmm+IclG3Hd0Hp2H0/yM4povV3fKwb5fmYds&#13;&#10;/wBeRVgaTXfysWfGevAOf5emaPt21WUMqjHzBcev8vf+dZcl7tYsrlj6LxnnH+fTP5R/2oX6yfxf&#13;&#10;6xWPPBz/ADPT36U7Etmot6yBgp+8Tgj3+nt1povyHO5vTjcRxkfl+RxWWt6xOCe+eFx2xj9P1PcU&#13;&#10;C7EpUyuv+6DjOP8APf3/AAaINQXO4LuP3SecnjjH4en0H5yR3SKcKD3OR9ff/PH5Yv8AaYST/Wbs&#13;&#10;uT7MTjv7/wAh65psmqSsrbv4QAWVunHX/PQfjV8opNLU3l1Dag2t6HHrkjp6/nTWvG2ZljC7Wxt5&#13;&#10;9P1/KsOTVgHySPkb8s45/wA//WqNtVZgdwX7xA+U/wB3pnvz/L2pqNiXK5szX7LH02t0Pt+n+eel&#13;&#10;RrfEJgt8u3r0z+voTWVFdgj7/IGM9+p6nJ6c/n360fawpDBvm6/hn/P8qoyV+prJqEqtjcwHX72c&#13;&#10;8cAjjJ9+DxTxflVAYn7v97oB7/8A6/wrCa6XysF0GOBtPtz9Pr6elPbUFRiSD93KHaefy6fXrxQV&#13;&#10;zGyb9QSkSscrnrknjNEOoBjtV1Ydclf85/z6isEamsj4dxtLAFS2M/UfX8eD+LhqLOFCv8xX5WPG&#13;&#10;DnHAHI/+v1rRR0M+Y6OO+bYytJ043c9B/Ltj8OvNT2t+zHyg/wApUkru6DPT/P8ASufg1CPGZCR8&#13;&#10;2Noznn6fUfpmrFpqDO4cEdc/Lggce3/1/ejlHzao3o9R8oBRtXDBkG7HPXj/APX6VIt2Vj8uJiOx&#13;&#10;DNn07+1Ysd98gjWVWVcso25HTkflnv71Nb6hglGl2sQCvpjr+f8AgelTyj9oubU2o55XZeSvAP8A&#13;&#10;L6f1qe2vW2IZH3MvOfb14rIhu1d8RyL/ALOR/F0x79/8ipor1OrTD159OeenuPr+FKXYfXQ3I7xV&#13;&#10;GCcM3LDt9Pzpsl0wIy5wODjH+f8A9XvWV/aG9AyTdfRh97/OeO3HvhzXRx8zbVYc+/5+3+fSFE0c&#13;&#10;tC/9tkyVZ2b5s8r/AJ/z+FTfbs/JuOQOPf8Aw5rG+2DKsZFOOflAwfX2HT9KlS9WNQu4Ha2cbcZ/&#13;&#10;Xrj/ADxWljDmNhbkIwCnqP7o56dPQVItw+F9mHB7Vkf2lDt3B2HPzfNn15p8d9GNuH53ABM9Tjv/&#13;&#10;AJ7UrMu5si4k3cfkpGR+v0qUSSBstKw78n8P8/0rIj1NByr84IwueP8A6/8An2qzHehv3/m53HI2&#13;&#10;8g88/wCf/wBQRpoaCTv8oLYU/wCzmpFmYHO08+1Z32wEYzjPoPT271KL0E7wenPT9B+tBNzSjnfa&#13;&#10;ADtJHb/GpI5ZDubdt7YrNi1H/lnv6N8xqeK/QgENu/IdqzkikzVjmJXOT6jmniaQjy+x44br/n+d&#13;&#10;Z0V2drbD0XJP+fr/ADoXUEJyDx1G4/zqLM26GsLhwuDgDOG/OpPOfdkP78/SsuK8DJvRywP3jztq&#13;&#10;Rbrd0K9iDu6daQX0NQTuvQ9/m9u+ak88j5TjpWd9sEZ+b0yvOf504XaluP8A9dARNHzTnb792pwu&#13;&#10;Dt4bjP8Ae61ni5y2F7mj7UqNuJ6dc/560ijTFwF5xj/PSlFzuXYOvWs37aiqxDdOOtOF6m/KkDHv&#13;&#10;+tLlJ5jUSXnrxR9oZSVDjnnnvWfHc5+Tdu9W4qZHWRsD1/rRylF5bls7Rn6+tSJMW4D0Q2aSAZA9&#13;&#10;+KnSwYDaw/SpKRA1w6ts30okdjxT/wCzmZh8n+6KlgtmVhuj53fnQSJDDK/QVattMlJ5FWrKz2nc&#13;&#10;avRxcY21m5anQVoNOEYAxVlIMdB0/WpVTmpVQjt+NRcCFbfNO8od1qYqMdKAmcZX60iraEezFO25&#13;&#10;/hpxTIyFpQnHNARImhVhjbVeezUjJXPerhHPI/8Ar00qCKB2M82oDsCKPs5/u1caLsBTTFkc0EGI&#13;&#10;8ee1V5YiF3Y/SrpTA5NMaEAnNYpm1rsybiA4xt/+tVSSJgcYrceFQuDVO5tQeFFUD0Md0ZRjtUMh&#13;&#10;ZTncP8K0J7UgnBqtJbnO3p70GTRBGZNwHzfnViFW+8fxp8Nrhs9O9TxwqO1MfKNVMAbaf5ZB2het&#13;&#10;OEYB3AU8IMUiiKWHjG2oGgJIJP61cZFxUflA98iqTJaK3k559qiaDJq8Ye36VG8IJ/8AZTVElNh2&#13;&#10;PpmmFSSARVtrb+9R9m7EfnQTErGMt2x2pY48Hnt96rSWxAxSvb4GCM/hQXYgD44/lTW3Hn9asrbE&#13;&#10;NjHvSm3JGMigRXVflUtU0FuWAVh7VNHaHdtI/SrEFps+XbQUkNWEbckfjTWhyPXiraw5TPQU5oSB&#13;&#10;kisyikYMDkUeVj71XPKBPT3+tN8jA60AVdnIBH4UeXu4OPyq15GTmhLYHqPpQBXHDcrQQRwFzVh4&#13;&#10;io5qvLhTkCgBjPg7SOvvTGmAzzTZyelRGR2GRx9aAHtcAjb/AJFRtOT8oaombPK5/I1A8jNnK/5x&#13;&#10;VIHoTG67DvSGc9+PxquWY84pjzHO7fVE3JnkX+9THl7Z/MVA8xDc/qaiM/zbmfbQHwk7zbTknPvu&#13;&#10;xUM02BuY/wCcVDJK+Cfl/nTDIqruU9KA5h8ky7wA1NMwz069qrzXKFQCy8VC15ztJ7VoZvcuNMoO&#13;&#10;W6e9DShRkKKom8HUn6YqP7ZjgNx/WgLGh5w24DfTNRmYZ57D/P8AntVB79eQDUD6k2N2/wD76FNI&#13;&#10;JGnJcqHyDjimG6U8Ifeso6kxH3v/AK3tUR1Tfklvb5e1PlM5NXNr7UvGH/H+lRvdJjbJjd/Dkd6y&#13;&#10;W1jYxiPXGAfwx/j+VNOpqwwp+924/wAaOUOY1jcqOM/Xnimi4VsZPbjvWONSJGAev8X+cUqakScM&#13;&#10;Onc/j/8AWquUlyNVplYbwfpTTKjAAfTrxWat6Cu3Hfp6037cCPmOCf7xoA1BsJ6e3NACY3Y9qy/7&#13;&#10;S2qVz9PmHP8AninJqi7NzSDr1H+f8/pQEe5rfKgwEo4kXc64O3GPSsk6urOMPx/F7/5/+vSvrMeN&#13;&#10;pP3uvanys051fUnvtNiuYMAKueOntWbLoFsY8LGqkf7P8qml1gsOmfT8u1Nk1HJ4245H3up/z9Kf&#13;&#10;vRM5csncoXGi2iAHyk6Y+UdeMf5xVV/D9k22UxKfXvn86v3N4A2dnA5+br3/AM80i3OUwv8AP/P5&#13;&#10;VWttDNxjczk8P2KFlMG1RwAo6dPT/PFSRaVBHwsPt93OavNLnlUGfbjFNMy7ArJznuuaAtGxTTQo&#13;&#10;G3N5XBbPKj0BxTH8K2xyDEuGGP8AP0P48mtaG4RRztPsV6/l361aEyM3Kfl/WpbZKjE5eXwXbSNk&#13;&#10;QNnBxu+bHHf3pIvBtsCQ8Ab/AGW6Z/DH459/x6yLypDnpxjmpGWItlm+bdj6+/P+fyo5mUqcZamH&#13;&#10;ZeELSLd5drtLcdOD7561oQeHbZBtWP2+X+X+fzq9HKAFTd9fWpYrpUUbutS2zSMYxILbQo8/NEv3&#13;&#10;T/CKv22mohyq+/60iX0P3AwOf4uB/nt+dOF2oGEZfp+uPyNZ6mnMloi1DZxJ296m/wBHXhVHXp6V&#13;&#10;QOpBTwc0w6puy25V7Z3UW1BSVjUVl2k9qHeNR93v0rL/ALTzldvHpQL/AC5Bf/e+b9fpQVzaGgZk&#13;&#10;5UmoZfKdSCqlvp0461T/ALQUHZ8u3HfjFN+35bqDgZoFcddWcLM2E75x6/596oy6au5sKvp1/wD1&#13;&#10;VbN1wU3cjP41FLcRsOG/iwMY+lAuX3bsoz6fCXwV3DqxK/hiqVzpqnpGPqo/z7VoSTpI24Nx/vd+&#13;&#10;ef8AP41Azg8sePyrRGO7MefSY2Dfu/4jj2/yKydQ8OrMD5cC+6nGOR6f/W/nXWExkAcdc/KKqyxw&#13;&#10;kZVR0HtT5mPljI891Pw6sMTKLbGOWXAx154wc/T29OBzGt6FIjeUBt5YDbwR0P06/XPPbNeq6vBE&#13;&#10;ImVwvPH3ffp+X+ea4/X7NH3BXGSeucbu2ee/b0z3rSm2c9WCizynWdFkQZSKPGCpLsO2ff8AxI+n&#13;&#10;FczqFn5K7l3YjbgdMNjP9f1HNei6/EyN5iQ7z1GAcqeuOvHT8wD9eN1WFVRizjAYbW7MAOvQdh14&#13;&#10;J7ep6UzilHWxzl3GI0I2YDL827t9cd+fx+bPes6/YNAVjO3Khtu38cAf57cY4F7XP3cTFl/h+b5u&#13;&#10;uS3TOPQjB68emK5vUtRVR5TNxg8h93Oc5xng8nqPrW9PU56ujsJfsrPnKhiuNrLzknryeM4OM88n&#13;&#10;pWW9wITIC204BVm5B7c5/AZ5ziobrU4wu1z97DNtXnGB1Ofw64/Oqcl/E481ndOmGUhdxPXn16/5&#13;&#10;5GsUzFEmpXjI7Fo9275dzR8nqOcnPHA5PPbOKbBeMjruCjC/exggYwTknHQ84/E44qhe37SqJCxO&#13;&#10;Ix/Dwc9cAfQnHQcjtimfb0JwX+aPltrdV9T3JwM4wcAfhW32Dn5ffNaW8iMYUleVztGMkA5z9QTk&#13;&#10;cccDoOZE1S3VM3LfMrqcDPBGOmOowB/s4PXPFYk91JHGqNuyse7luV9zg88d88Z+pLJbv5t7PtBB&#13;&#10;CqzAjjqP58Z55PAqTaUeXU3m1+3hVZX/ANkjn5fujJ6+npyfbnEk2ql28tCyqo2tEVPvk9cdf8jj&#13;&#10;POPeNHHJIJNyqvysE+Y+2fX8shfbBS21dky85yGk+8uRgtwOnJU/5B5NVyrYx9p7xuT6pITHKz/d&#13;&#10;4Unt/QD/ABHI61AupNHIuE2hW+XAJPT9Rlf/ANVZR1NpWV1U7mVs8Y5zzjk9z1x9OKhnv5DGyqjK&#13;&#10;WbgdB24APXoRx6Mecc0trFm8uqYO6K4+VWBXnhufy7d/6VZXUCRuaRVZeehztJ74OfbHt9a5dr9P&#13;&#10;N3bQ3OfvYx68dV4P16YznFPXUJo3UYOd2PmGQv1yB6/jxkAGhoUkjpPtZKfN8q+zZ6Yx25APfryM&#13;&#10;GpF1CdE8tJF+Xnarfp2/z+GedGrgKriXaNvyMFGeOo/TPvgg5BzT0vpDH5abu/0P8sk+/NSZrfQ6&#13;&#10;NdYlAzJKrc5VpW69sn16A46dfxcmsIr7Vl+Xc27dj5vr1wOvbAzjjg1ysmpHGdy8Lz1wSTyD+B46&#13;&#10;Hv64ik1RmlYSfvO4jxnqSOmOT+Hp1zmly8zK9p7tjp21791kPzt52npwBn6n1PGAeCesaa3K0jKJ&#13;&#10;dvXO47s+3sSf8etcyurSsFRp97KuzcxO5hjrnuSc47ccVFFr5fbCZR8vQenOeMng4z3+gzT5bGft&#13;&#10;feR1o8TzzQeQzKm1g37teeRjjt68YHP4VetfEIcGWFhtXJbbncGPXb374ySce2eeB/tBn3Rpd7lH&#13;&#10;8W4fTJ/ln+VWItV27hv+UxYY9PvBfwA749vQHJ7PmN41JS1Z6HBrs67i7HCL82GHb0wP5cc8c5q9&#13;&#10;B4ju44sC4Y7GJxyBwRx/X1/PnhBrsijaJPmP3dzDn9Tzznvx61as9aaXhisgyNxjk2qPQjB54+ow&#13;&#10;BjPbPkL5rHoVn4qnRmuGlZZMZ3JkY68Z5x16Vo2vigmNSZmyuN8e4+n1PT8e57154mriRGCzKwZh&#13;&#10;uPpz9epyTnHPB7gVoWV/IJWThjJIRktt+bOT19/wGDzgVnyGntbaHeLqiSnzgV4Xn5T8nXA45HJ/&#13;&#10;U49oWMjSL/pHVsRs0gOBjnac4wcZ44J9e8XhzRdR1L5I4PMY7dysuB7k+nf9c479rZfDK9mjjSaV&#13;&#10;VUEB9zFjz04x1x361jKUY6GkIzlqcza3RhG4ngL91fQY/Af568g25LoEYmDMobsuM8Z7459z0/I1&#13;&#10;1tr4DsYI/LMm75cfMv4Z4zx7fTHoZD4H05YJNiLxwqtjAOfx56fiM85zWakjf2crWONk1SQtsa5b&#13;&#10;qc5baueMHHt+PA7ZGBL+VC0r7/mBIG4c89uP64Ht0rfvvBMCjzfKXHXcqDbxnn8+O/X64yLzw3JA&#13;&#10;CoVVYKCvy46eoI6dPbtmtLxkRH3ZFK/vQ0QVriOQqW3bZCccDA68kjkenT2rOupA8LxCINuDDc0n&#13;&#10;Xr8v4nqMjr9QX6grRIQnBLFm2nOcfn0ODnqD+IrCk1qKKSRWGNu3/dx1OSfw4zx3x2qMOZGdSVnq&#13;&#10;RarZz3kjNHIwZvmO7duGemc9T06/40628HSXMWJlC7W+UdVHI7dM8DnGc4PY1LFrsMz4DbWZVEa7&#13;&#10;f4snPXngjk9uOnIq9BfTR7oXZhtjBXb0UgkDP5gZOBxz6Uchn7QgtfAqF1DbmXdlgFznpz144yOv&#13;&#10;04IrZtPh5GrNH19CxyT2JP1I/EcZHUx2fiWC1Ch5k2/3Rhs4J4A7njjnt7jOonjNA/2hGYrnDY75&#13;&#10;wBnP48evbggzKMuhtTqU+pVPw2mlCiIAfMC2QOFPb0/HGOeR0zoQ+ArHSoFR5FkKqRgAjnOQ31Jz&#13;&#10;9Mjr1Ew8YQmBljYDjaGwvvznPPXPr+FNn1yWVizNI2JMYY9h7nuOe/bNSoyLnUppaEMmgWUgy0K/&#13;&#10;eGG2ZwOe3ckZGSe9VG8CxXEcai2H+sJ2MM59cDpk59u568Df06xnvyqRx7huwPbkevf+mfSuo0rw&#13;&#10;1LLtZ4uCcZyPXvj3z17dfWpk7Dj72p59afD8hcCDjOVDKoyeB6dwuPXIOM9pz8PbhJ2CQ7WVtu7y&#13;&#10;xxjgc56d/wA/pXslh4btkh8k23GCB8o56fXIz/8ArPFXH8OWzfP9n6qc/KMD0/LHv/OsfbHQqdzx&#13;&#10;vT/hmJtpW05zvyV6enp0Ht+mRXYaB8MbSxWOU2SqRzwo49un4dT64yM13SaNZ27booNv0Xp/+v8A&#13;&#10;WpUh2kAj5sVMqkilTUXoc62jR2aqlnEFVV+X5SSAcDGfwAOSc98cGmfY2EeNoC/xHv8AX+f+c1vX&#13;&#10;EKLuG1c/xfkDg8dP8/WnJDE2BtXPQ4P+fSp3NL9zDOnAsxkgVjgY3AHnH0PT/Pu1rNVU77cN7tzn&#13;&#10;64+vbtj0raMGxCzH+AknPT8/bvVOWJg+yJN395eRx36/5/Dq0SZLWcALL5Kn5cFS3Ufj6D6j+liG&#13;&#10;KMBjNCNzFTuZueO/PTv6+5q8tnMzEpFuO/PU/Kw/D+p/lk1Ky8mNkkjz8vp19+f6e3Sn5FcpXEdm&#13;&#10;YAi2w2k/NtYhfQ8cduMHpjPFVZNI0q6RYbiCN2+XardVwOBx047dgeMdayNT124tBIrNGuzHzFhx&#13;&#10;xnPByOn6e/OZF44lZvnuFXHPGMbTjnP1z1HA9a1jCXKYyqwukzQ1T4feGr53mn0y33eW3Hl5wQR6&#13;&#10;9vb8+1cX4s+DHh24hWKDTYh5hb/VnawY9STkHt68e2DXUL41EwCmXbtBLK/GR0HQk4/zjsYbjW3u&#13;&#10;4fmjHy7gqkDn+ff/ACeouLqR1uYzjRqLY8F8YfCXU9ImeSzRnVpSIk2Dgdzj+Y5wDniuM1K9n09v&#13;&#10;LlHlqvG1l3H1646/X9OtfSfiWKC6ikWSNQqqfOby+G9OT35644wfQ58d+KnhMPIslim7ccSHOenz&#13;&#10;feJ5Pt/sjrjI66dRysmcVWnGnF8p5XqGp3CCRUm8tm4KrJt/znse3Huaq3XiGXy8Nc/L91vmxkf5&#13;&#10;HqK0LzwZq0oCwQNy2FHY4IHcY9OvcdBkCuf1nwxrcWFeydW+6F2kfNjgA+npz0Pbk12qR5VS8S7F&#13;&#10;4qkuJNznA5AVgOOckD8x+vGKu2niu82KJ5pEDMAdp5+v8+OmeTwCDg2Gi38tx+6X5dw27eeQvXv6&#13;&#10;45x26c4vN4euILTLyZbbgKiZHB5z0IwcfU9RzUyNKS00NuLxrdsm5r0t8paP5iVPU/xdR25/oKd/&#13;&#10;wlrrtImYbNxXb/FnJxk++Ovf8awrPQ7yS82QiQ7mO7erZJzjPGOPy6/iOq0H4dXeoQrbmA/M24x4&#13;&#10;GQpIxyOuTjGOuB3ORPLFGr5nEj/4SO5Mqrb3Mg3MSoXJHPb/AAqa28U3xkUC9YsVJB5z12k8duTz&#13;&#10;3/Agbh+DN3FIDHNuZmziTHHXGTx6Z79fpnV0T4TyzMXeNtqMPMb2zgfj0xyDn1NZuceUI0ZcxV8H&#13;&#10;3GranexhhujZv4h7/hg/h1/I+l6H4bneLdMWMmRuz34OP0Hr+FL4Y8EadoaYW1+YEFmZh97t17kH&#13;&#10;ofXHA6dPbIqJ5ce1dq7VzjK98D15weT6evzc8qnY7aeH5fiKtnosc48q4DZ4CqzHHU8fqK2tI8KW&#13;&#10;roEljGxuRuwT/wDW4/ED61HYxrt3pIApHQNjA579ce/P6VpW9xJCFjSXt2BxjB/lkHHTntkVzylJ&#13;&#10;nXGEYly20LTkP3AW/wBnrkdOvfr7VJLp1rCNxtflxnPQE9xnP8vyqOG7BbJcKzFeik4PXj9P584z&#13;&#10;VxWSThiWXn6rjqOnpn/6+eMdjVRXQqS6fbyRGAxMzMwzlRx74zgjoPyHTpkX2iWgbeEG3ClVU4Gd&#13;&#10;3Tt3J5zjtnAxW7cRoF2LuJ53cZA6enpj36dxVC6SeIrvi69FjYevtntWgVY+7c5258JW9w+SF3MD&#13;&#10;90Dk9Mgk8dvqexHAyL/4f28sJSKb96xyqrIeRnpgduO2McY5HHXpZvMiIqqVZehX5ivY/j+I7VI+&#13;&#10;nS3SlY1QtkLhWzu3fTPHbJI/D71CbM4xUjx3xr4ej0+HfKuwMxO7+Jj129MdsZwOoHAwK4q5umgm&#13;&#10;aSN/lY8eUMMemPX/AD+n0hqXwqfxDGRcS7VC5LbNrMvoOOnBOeOTn64epfAbT7SJooLVZW6NK0Z5&#13;&#10;4xkfT2J7EcAVtGrHZmdbDTjqkeI22s/Z9yqwVunLEZABH6Z6YP8Ajfi15mLQiZv3a/xdO3GByoAy&#13;&#10;PTB/Guq1/wCBt658zTI9x3EbVbGOc5z9Op/DqMGrpPwI12NGa7kXhdvXBHGfqeO/buelac1Nq9zn&#13;&#10;hGW1jKtNbbA2kY3bfu7cdR37Y5+nHsdrS/GUVqokI3eYvPA4K8EdyccDng5pNV+FUOlWzNPL86lj&#13;&#10;5Yyu3BP5cDjn154rldQ0i9s5pAZfuqCOg9cdegzznqcdMZwLkkKXtKdrHbL42ilXzIWZm8xvlVh9&#13;&#10;7qCfzGffpVhfHmwiUztt7/vDgEdSM5/DnIz7CvIZ/E81oGhmJRdxXcRt6A59/TB7449aWPxdcPti&#13;&#10;klAZUCq2Ov49iOevSn7NMUa2mp69H40jZ1dkxukX/V45ODnofrjPXv2JV/F9rJDnzPvL/DjH0Ht8&#13;&#10;p6dx715KmvStFlXO5YuWbCqGXIz144OPz6d54tcvU2pLM3y9mYcAd8/0HXLc1MqZUah6bJ4uARUM&#13;&#10;zArgYZunGRnp0JP+TmoW8UKEwz/dZcb1Cgf4fp17DIPmk3iOaBB/pJbb8yhifm+nHTt+PYVGPGKY&#13;&#10;2wuWVVG1lX7zbT6cDk+/6Ch077FSqR0PS5PF7wS4FzlmkI7eoOOvPUHv/LAPHRDGBLj5mRm3tJwp&#13;&#10;GTk9+x6/pg15bP4qiluVSOVV3N91gF3DOSeTzjB57jnvgxx+IpUuGk+0fvGUBMgNjPOB746d8AcD&#13;&#10;in7O6MHiJRl7p6lN44naGUpOVkDKh7YYD8uABxjuMCmnxW7Q7DOzRhWHyoCMDk5xnI4z0OfzNebr&#13;&#10;4j4dYXYbhk/KDu9uOO59+3FPbxJ5Uq+ZJ5m4/e2DaG6Y/l2/PnBGFhSqc256PH4xmSA+Yzf6vLFi&#13;&#10;Tlsj3JOSDjPQ4x0qw3icC1jiRNrbf3nyjK4HqecYPY9+a8tPi0gLuuQ+2Tse+e+eOnbkA9M1JB4v&#13;&#10;kiXMbbuONx5OeM4Hfb2GCd31olT6jhiOXQ9FfxaR80jbcsdzdD93pnt3/EeopYvGCrM2L0Iqsu3d&#13;&#10;gEEkDgZyPT37ds+cyeJ3dvNEp3fw7iOBjsMDv69enFRv4ilaJVRj0O77vOBk9TjjI579M9Sa9ndE&#13;&#10;qpKLPTh4zuE/0cFsJnCjgAZ69cfjxxgDkk02PxkUPlyFVYoHCFyW7DAxg9P4vf0wD5pb+JnWP7Kg&#13;&#10;RWXaRjnA7d+x78HoSfRLPxQJFUTIwygDtkgN9c9T+fXOeaqFImeK2R6la+NgCsUA2t82d3fH3RyM&#13;&#10;5xjr6n2xYh8U+Wu1CqqIwGZWOfUH2PX1H615hbeIHYRxNJktyu9uvBA54GOvJ6dhUqeIo/s6yQu6&#13;&#10;x7eWUHAxjjn0HOOv54o9nEuEpPU9OTxY8gDCdflUYb/a/vdsd/TkcVVv9flmt8ll3KoDEkHnkYP4&#13;&#10;8dMcfnwaeJ1VRvlYrtHysR9NvoTwevqexxTR4vgUzJcSxr8u3KEjqPu5IwB16evYURplSrJLVm7c&#13;&#10;XJDFmZuMEtu6cHOR7E468D8TVmw1WyguFj3DDNtALdD1H5+45x0HNcg+uPLdN87bw2WAU/Jzjoen&#13;&#10;06DB6CoJtcIkWWMtlgB8zdenGOnTPtjk+lacpzwlzO6PSrLxXYYBtysXA2+XxzgdF7g5IAGOo4xi&#13;&#10;rI8VWg3Yul3eaPvty4JzjjnJweQQM+vIryYeKZIH8jzWOVUjL8H3xjJzg9Bnqe9Oj8bS5IDAYOeg&#13;&#10;G0D3IB6A9u3YgUvZXNPbSjoepahqmnzxtG8is20fLySD6duenHHI4wKz7q7t5FVInUqRtPUqR2/L&#13;&#10;IPoc/lw9t4pllXdLux0kxlsHpgfjjn6g8ip5PEqNwH+8u5Mcc8/Lj9P557pU+UmVRzlc61tcMKfv&#13;&#10;S0mcFW6gNkf19v8ACo7XxLMJ/JZWVuNyhhg9h9Rkcc9R2zXGt4lEsOEcso+jLnGQeRjGe55/rGNe&#13;&#10;aXewn3D5j94fdznGeucnuPbrUujfUuNb3kd0mvTR/wClmdljVSP7vOPftg5yc/mORPFO6BpmONqg&#13;&#10;bGJ5yAMfj2Gc4x161wUesF0j8qX95z8ysRzjuMDqfr26HoybVChWMb2XaBtQgdMdO3b16dueZVNF&#13;&#10;+2tG56AviSJz5yXK7thwVyMg5IznqMj0+vTFTpr0eXQTGQLtRtzYOBjrzwAP5H0NedQa7cpMrRN8&#13;&#10;zfxHLKeR09M57eo61qabcXVwVj8s91O7vzz355OTntjr2PZmLxEtzvF1jdb+YCsMeVjRmwDtyOuR&#13;&#10;z0IyeOADyAakGvTRQ7Y7rH3flYbcDt1PbH3eMfmaxINGvWhjOdqcbtu0biDtA44zn37e4q43g3VL&#13;&#10;m0DQh2ZlXavLdun8j3PbAoUY9TT2lWUdjZ0rxbdQqpa4fdtXO2Zh/tA8fMOSQD1zg9TXcaDrUt/b&#13;&#10;kwTOFX+633uwJ/H2+ma850vwD4htLxrmSDfGJAm8NxtB5zxwMjHTHT3x6z4D8GXG3yJYtsbcszA5&#13;&#10;XI9+/wCdZ1JQWx1YaNSWjN/Qlur11jR5M/wK2eOSe2SPYHPBAHSuw0m11ARhHQ/e459fw/z6dqte&#13;&#10;FvCg0+HzZowGbkbUzye355yT3FdBaaWFfci++MdPfPfv3rz6kuaWh6FGk47mbb6feMwkWP5iD1A/&#13;&#10;w+n5CtK10mQBVlGePvN29R274/KtazsQiqEh3HAz8uM8fh6VoRaaGYSMO2eF/wA8Vi5dDsjHqc/J&#13;&#10;pgVWOzueo6/5/Go2geA7ZVx3OO/tXUHSomGAvy+lNbQ/OXbs65/XrRzdwscy/wAkWdituDDAUZz/&#13;&#10;APr5HX+VTR2bygMUXH09/wBa3h4b3YO3aec49CP8/lVu30HGOPmPJ9+aOaJUY6mIugfuuFbcRnse&#13;&#10;v8+1E/h9B83lNjnbv5x/+r9K6aLTUT5Ce2am/s6MD5jz646d6z5glA5M+GVYlRb4yc7Wz6Y/w/Af&#13;&#10;Wmt4RjDbwh65b364P15rrls1TjbzUkVrGDgDjqOKE2G5xEng5U5jDAZ6q/QcjHTjjt/+qqi+FkVu&#13;&#10;uAuRz+tehT2Ebq29R/KqlzpSMuSeQf7o5+oo5iuU86u9BKjCxZAPHykVgapokkRYxIWBbIGzGO4P&#13;&#10;Hv8AgM16jeaJzkxlduefT/P8qyrvQvM+V4z/AJx6D+v9aqMjOWuh4lqn2uxfEsTYUL97O78Seg4/&#13;&#10;T8azTqEqorE/LuI2k8H5e469SPbPUjv634m+H/8AasSwJGOdoAbBweeff/PB5FcfcfC7UVnEawbv&#13;&#10;mDbu+ffPr+WfTttFxOOpCXNoc5He3TKxB7fxdzjjn0x+v5VaWeWJsNvYbmG1lPHQjOfTGPTP411d&#13;&#10;h8KbxYh5gYD2XGOPof5jinyfCy+HzLvbceN24c8dznHfnoT+te6PlnGOpzNvMjsu5M75OdvPuBwf&#13;&#10;/rgnt1q3CfMO9B8rtu4UjkDgnjnIAwPryAK2U+FOtsPNtYmZlyPlzz75OO+R09vqsnw71u0YpFa7&#13;&#10;h0VmbblQT36569Ae/PWjQS5tylb2kTxMwiVl8sNt4wfrjOfUdf6VcWLyGRFX5QflwvT/AA6dfx6V&#13;&#10;oWngjV7plt41YLt+ZtpAHPA9evf3ycYArorT4VTSqvnSMrbSVYZGTj36j8P5VLaRsk5bHFRh3LQe&#13;&#10;T1XH7vAG7GM+3/6u1WWhuSvmNjls/n/Xj9feu8tfhZHEFLIze+eR/wDX7e38p5vh04f5lb+8w4/x&#13;&#10;pcxfs5cp509yqHAG1vu/Mow35HqQP0/AaGlxzXEalkZckbcZrql+EvHmgr1Bw3zHPqOvr9Pxq9a+&#13;&#10;BTaFWePdjrjOT+npQ5IUebqZen2T7A+zedw6dP8A9VWZdKe4jWN12t154PHtnj/PWujttDKAKq+m&#13;&#10;O9WodK2LlVGM+9ZN2NeXmPObzwVqTnfC3y8Hv17jHQflUf8AwhuoQ/MRuCk/cXcpOevBB/yOO1el&#13;&#10;SWa+Y2IQvzZA65/z/n0oFlGOSn+7u/z1p8+goU1GR5dc6LrKN5QtXJ3AH1H5e3+TxVZrPVoosy2m&#13;&#10;4j72FyzcDsR19B7ccCvVDpcLhh5XGehXpx/n/Jpw8ORTKR5K9h93pj09+v8AkUc3QvkcjyNBqDhh&#13;&#10;LE3yueq5+Xnrxn0qxbxXJiyFwx/IfQ//AK/616ZL4EtJhvaBcbvmCqffofTk1A3gW1iLFISG57DG&#13;&#10;c/X1/nT5kRaUTz42Vx56TBNr5+Zgv+ef/r+tVxDcFxJuYMMBcjGB/n/9Xau/n8HMnJi+ULwdvv6U&#13;&#10;i+DcuGkh27fuhhz+NVdbi944eHTr0YYTMqn+IZHY8egGR+me3M8WjXORvYfdz8uf8+v0/HntY/DE&#13;&#10;UDAiLHJ+bjHJ60NobRkq8Lf7TFv8/r1qdCzj/wCzp4Tkrn/d9c9weRwfT+tKLSeBm37vl4HHzfUe&#13;&#10;vPrXWnSg3yFN3/Ae2elQ3ejxqvzQbegHYUPsVzaHLtZDzPk+VuQFRDz6j3/Lp09actsVTciNw2Nu&#13;&#10;7OOP8j/9dbz6VsDFk+bp93r/AJ69uf1gn09o4x/E3zdO1USZREikMTk5z82M/wAuvQdD0qT51QgN&#13;&#10;t4zjsMfh+H+cVPNaPEdrLjHXt6dePf61FIhDbV3fezz/AIfWptqUpe6RyFihJ27vTGcY/wDrioJZ&#13;&#10;cr5Kc5bKt6AHj+X6E+gFgWxY7cdfurtP+PH0xTJoyX8wIWV/4towR065xyD/APq7URIhiR8gMmfm&#13;&#10;+VV6DjPI/HH5+1SSB3bfj7x4Ze3YDj2x+Yz6U0MqRlGH3WyCV68fTp7Y/KoZJXByE/hxjowP48Z4&#13;&#10;Pfnr0zgHzcqFeYE8liCT7ZGM8/kKqMzKuEC88FQP89Pf60ru3313N833Tj8s5wfxNVmmWMbVl75B&#13;&#10;/mf0A/PB71VrER94JJnD/I7Y67lbkgeuf6DoOe+ITPIJCWB+7ztGOuBjqBjP8+Md45rkRP8AvGLK&#13;&#10;vYnGPbp7Gq0lwyFTOOqLuz0/n/X60+gpaWL8k4kdgR820gN1PT+XPc/qacdRDHcW8vvnfypz+Xpk&#13;&#10;9PX0rL+2buRJ8zSfKAuB7dfXnPXqPYFBeKU3Att9vXjH1Ofr/Olyk9TXa/doVMDnpn5f5fpjse2R&#13;&#10;UTakwxLGzdinGCDng/y/+v0rOiusxbFjkXbwzHA59ueuB09/emS3GGYPuJ2dAuec8cfXH5dR1AkW&#13;&#10;aa3yyIscb/d+VcYGBx/T+uetKl/Ism4yt8y42qRx24/H9PbrkNqG5Y/I+624bcEdO2O3H5j07ILt&#13;&#10;42Xczfdxx9MHI69+OPXuAKoSkbRv1KoQ21T935uv+f6U4amHl3DPp5i+/p79Onp274i6hIpOH+6p&#13;&#10;JYN+PYen04/E1H/anyM5iXco+ZsZ6ZyB3GPboTx3JCuaxuPqEY3NI5ZQobjoME/T26/n1ph1PClP&#13;&#10;MO5Y9rMvUMF6c9senPHTkVhS35ZSVk4YNyykEAD/AD9Dx700aku5mQ/eUFjuOckfz6nggcHJ9a5S&#13;&#10;ZSubRvXUuhZ124z8/Xvwew4Pf8jxTZdQ3yuGPysxPfj24wccfX61i/bIoUYuJFYjHQAfmSM8j8uP&#13;&#10;Sle+ljlkjkbG3oG6Drnn+fH19qijK75TZl1HEe2NmVmX+FiMcHoe3T2FRvqygFS7bePl+6owfY8c&#13;&#10;en4CseTU3SMyoVZgdy5HQ9e49/QY9uTQ1/FHHlWZmGQu5QPz56fWqVhXNI6jJv8AlYnbJlcN+B/H&#13;&#10;GeevHoTUMl95oKgbhn5V3DnHv/k96yZ7uJmPlH7rZ+UHjsCcdO/Jx+hIkW7jmO8Hpxz1J/D/ACR7&#13;&#10;VpoZ+85WNSK+KtgSbl6qRxjnGR6dPp7YBqxHeou47G+X7x9Pr9O2f5Vgi6PmMFRdv8Oxei59F7cf&#13;&#10;p06mnDUVkmVTN93hWGeenv37dcdcdqLD2Oghvi3ylOGkPH8sfy7fnzTpbtY3yTj8P1/r+HHOa562&#13;&#10;1lfMMZZVXcGfYy8DPXKnGOnr3NSrqaecu+T5lk5VSOcH9Tx179uvE7DuuU1ZL5mdiOfmHy7vrx7f&#13;&#10;pjJ54qM3sbLvD57Rkr14x07579OgNZH9oBHPyZVVUrtAOBzj0498H64waY+oFUYiXG1sO2fUjn2x&#13;&#10;9a0SM5XNZb4FsmTH+zuxkEDpzx26delTQXAVE2suAT7E42jHv1PYYAx2xXPJqqNlN7ZOM/LnA4Y+&#13;&#10;+AMenv3NWItUjt3RvNUhmx8meufX6D6dvetDFS7nQQXm7hgTuOAeCeBnpj+Xp26VYi1Fc7CFHr3I&#13;&#10;9s8/5JPNc6uqfvNrBcqyhl7H3Prx69vXinwaicyR79x4C5B6kD9cc5981O45PsdKl8WiMoG7thW6&#13;&#10;j9fb8uO1TW+o4kYyyfd4yCW/z+H+FczDqe8Ku8MrDIVXH90cflzx27esyapgM5kw2Pvbun0/T0OM&#13;&#10;dqTVhnVQ6m52+W24f3d2Oo/xx+tWk1GEL8rcspGVIPT09P8A6xNcfHq5QYX7pIO3IIx3H6Ej6d6d&#13;&#10;Fr06rs83cx4yD1yeefTnPQe/uuW5pGSidcdQVI8PsbA6eZwevr15z+PrzTpNWVVaIyt1+7u6Ywcn&#13;&#10;v0/yDXHprZcNulG3ruX8Rnjr24z29acNWkJLPuDLx9O/I454HuaFEJVNNDrE1XzUjj81l+TA2t/L&#13;&#10;I7D9M9KkOoGRG2zspb346denbHqPz5rkYtW/hkbjp37Hjrj8/T0qxDrKNGoZgQD978OuQScYP0+U&#13;&#10;d+tcpjGzOk/tEk+Ysxb5stkD+f17/wCRMupupLB2K7SFG4DGevb8fyPOK5c6s6FMFhxjBX39iO4x&#13;&#10;1xx7VdS/cDKu33cjPboPoPxxgc0io7nRx6ooOc4XnKk/nx39f8Mc2Bqj4BeVVx/ESOuemfrn/wDX&#13;&#10;nPOreNEy5myeSv8Ahnr1H9Kc+oBBnzDngfe6c4/z/wDryuXmNvhR0Z1OQAlpVPr85PGOuR+WP/11&#13;&#10;KmouGUO38Oflb29q5e21DKLK0/bPDdeef88dauJer953P3cfN94UcttzOMrs6CPUzE7Jnp26Z6fT&#13;&#10;r/nHJNyPUZg3lxv8qk85PPp1+lcql67TMUO5do/h4Iz9PqP85q4NScsB5u7Ppgk9fbnt/npPKaRk&#13;&#10;dImosEyXbbu9f85/z1qzDeeYc729c9fqK5mG/Zzn5tvyjqenHpn2/KrtvdsyhtwXpgd8/wCR9TUy&#13;&#10;j1NFK5vJdLjG7cQR368frxU32vjd+PPPX/8AXWLDdho96Y2/w7s8+nX/AD9amS6kzvOfmAx+frms&#13;&#10;7XNOY3I7pWG9R2yPf2/LH+RUqXHz4L+2PT3rIhuyy9PlH8O38P5/XpVmORww68c//q5/+t9KlqxU&#13;&#10;WaouE9lA6t2/z0pJLnL4UHrtX5f88dcVQimkb7q9h6f1qYR3EjE+Xx9AMfr7dqkblcspNvGN/P8A&#13;&#10;X/8AVT9zbcKvy/mDTLTT5ppVaMnG4K3H/wCv9K6fR/DoTbJLF046dMdqB8rkY+n6deXf3I2GK3bD&#13;&#10;RWQ72PNbNvYInAQD6DrVhbVc9aylK5pGNirb2YQBVFWktjjkfpU0VqPSrEdsV5IqLlrUqx2QzkLU&#13;&#10;yWKL/DVpIccin+Xz0qWy1oQJDgY21IsQPNSCPHJp20dc1IEYjAp2McGnsB6f/WpFxnpQVEQR7eOt&#13;&#10;KUBFOpv3c/LQUNpwUNzQ2PSg/KeKCftDTQDxwKcFB7008HFAe8NZSeaZtX0qWmlQ3NBJideaQlcV&#13;&#10;EZAp5pDIw5zWPKbcw2ds8e9V5OetTPubqKhPJ/GqDfcryqHbBPWongHAx0qyy5PBpDHk8CgkgEe3&#13;&#10;p+eKUxk81KUP3TQY/lwKAI1Tnin7BinrCyc1J5Z24Y0AQ7fl6U3G37pqbbnvSbMnAFAEWwmo2jwf&#13;&#10;bp9KsBMtTfLJOVH6UAQtCuOaFhJ4xUyxn7pPapY4MNyaLhYhWAZwOlPFuSy4qwsOGyBUohx82Pzo&#13;&#10;Aq/ZuxpFtgR071aZMnIGKNgA4FAEK2wAyfl5qVYwDj+dSqrdCKcI8/w0FEYjwvP50jjipMNnGelI&#13;&#10;ykpigHsQ7cNkUKmevSpCrYxmgoxPHT0xQSRnGOaCCBk0/Z6UjqcYAoArzN8maqyDdnFXGhLcioXg&#13;&#10;Y9qCkU5Izu3Co3hbOQKvNBjORTTDxyOaAsUTbtjIHPeoJLcr0X361pSR4GFK+/NV5Ysgk/pQDM54&#13;&#10;sdWqrOF3Zb0rQuItvU9Kz7sSA4/umtCWVJ59vO72+nvVaW7wxwf4qbeMyrubis+aVgch+c9+35U0&#13;&#10;Zl43nIzTDc5T72KzDflW+/05+7UMmqBiyg/gfy/z/WnysFJXNC5uscZxiqst6d2QR2wSO9Un1aPO&#13;&#10;PM74+melVp9QDFVZucfN8vp/T9KompKJoNfHOM/h71HJfrGpy3y9R3zWXPqvlbhnr07jNZ8urB/m&#13;&#10;3eu1mYDI57fgauMSOc2p9TCklm9ue36VWk1YCXyj3Hoaxp9Uj342/Mf4mHQf59QP8KNzqyxnasm4&#13;&#10;dSd3Aq4xI5mjel1lAW+fbgZB9P8ACqr61MCdr/MMk/N0P+elc9Jq29gWXcu7afr7H6ev9OIP7TDK&#13;&#10;qm4z8vzbjzjv37mtOXQ5+aUpHVDW40kweM88Gl/ttM7w3059+cfh/KuOk1jYCA5YAscqw7dR26fl&#13;&#10;UMmtlQQz/dXcvBPH4Dnt0z059aPZh7Y7X+3IMKGf/d569Peg60vmcP8AT+priDrbKgUt/CAdrEf0&#13;&#10;zz/h60w69gY3Z+bChP8AHqcj+XTFV7MJVu526+IRkLlehCn/AD/n6U2XxIu/cj/d68D045x/PFcT&#13;&#10;N4iUp5ajG5SBlc57dj6+vtUTa68UiyEthWPzM3QfX16jHP4YpezJdTTc7Y+JgXxJIF5/h9uD+oPp&#13;&#10;SXHiIA7tw6Y2nGMf5xXD/wBsyeX97bhPvN24A5x1zz0/pyS+IZUOx3LdDuHQEjOB36fT6cVapkwq&#13;&#10;SaO2XxMTmNnztX5lwf8AD/P6VIfEEeP3jsFHTr69ffqP5euOGtfEAuXIDZxyGX5uCRyDyf0B+nWr&#13;&#10;P9rblJjuwcN9/t/nk89/boJlHXQfMzsJNcATYrbs8sd3I+n608a6CcCX73YH3/z7fnXFDWiCPLk6&#13;&#10;cE8ckL05+n5evSpBrRKqrzMzfMcqvf8AyfX+mTkCNa+h2H9sBsE8d1YH8u3WgaxlNq7fceo9PfnP&#13;&#10;4VyL67IvyRsM4+Udc+/uMA/5zTV1lxubzfQDzOCRj/Pt9cZo5BSqPodomp7yMu390n198np/nrUy&#13;&#10;6jHnL9+W9/euLTXJmG8yED5SAy5wMdfc8emKVNbctt87ndwdwbIHfPqPTH40ezDnO3/tCPfszn3/&#13;&#10;AE/L+lPi1dAcs/tz2zXHR+IFXYDMdvAyWGeTnjHtnpzgU4eIlRw8jsvfLN0A/wDr/r27iXBmntIn&#13;&#10;arqbJ0kx82cHFPbWVPytNnHoc/rXFHxDKP3e7q3ygHv9P07VEfEyO4A+Ule7cHj5T9OvahU+Yr2l&#13;&#10;jtE1bP3ZflJ7dMc+3rUkerENw46DHvz/AJ9q4eLxE6E75dy7cDawPb/P9atDxHHGoieXbI3qTnj1&#13;&#10;P4jj/IJUyHVudmur4l4/u9T1NPGrqF4lGTx9fauLj8Txwz/Orf7pY8+v6/l+FKfFIbhm2kY3fMRj&#13;&#10;rxj9P/1VPsyoyudnJqisW/eA5/SoZNYiy2JSD9f0rj5vEgQ7nZtoOflHTjnGOvHfHAPeqr+KYScB&#13;&#10;14+98xHHH+fw79aapidSMdzt/wC3MhkSYcdBu65GR/n3FJ/wkHben3v61wa+JA7tKejcLnIH8h/+&#13;&#10;s0L4lbbtL/w5xuxn696v2YKtfY7w6+zcA8MM/WpF1pG6jj+9/n2rzx/FixN+8myF4HOeM/8A6+x/&#13;&#10;UU+HxQfmVptxP8P9OvUnp/8ArpezCNf3rHfHWgCQW+gYU19b3LhJc8Z+veuJ/wCEuhVpEc55z9Bn&#13;&#10;t7daD4qgjIYyAMW4bb+Q5x6/h69BUumEq3mdkdTWQqofH93NB1ABM+Z8ufvbv8//AF642fxdEfki&#13;&#10;m6cAY9D9cd/wOahj8WJL3+VTyoO7HH/6u/en7Nsn6xGJ2v21SNxKjjB9qrXOqsOicnIP5/rXKx+L&#13;&#10;VMY2yY+XK/MDxnHIPbj/AOtQ3iW3mUN2bnqOWyBnHfp9faj2ZSrI1tR1L92YmJLMv3uw/wA/1rm9&#13;&#10;VvDvZ8qp7ccf57Z/lUl5qcRdpC+NvP3RgD8fz/PrWRqF8v3Q8e5Tge/PTHU859OlVGJjUneJheJG&#13;&#10;86IxKobljliWxwfz49fpgDGOK1aRDOxZTuXJ+VQOf/1D2HSut1SVfld5lPzNg7V25J45+mc+g5+n&#13;&#10;H642+RxBLuJ4G2QKQeD1z169QME84xmuiMTl9p71zlfEF+8IaJXCpuI3cjHf+THPPt7jh9T1FolY&#13;&#10;qrbfnHEgyT0IPc9P074Oes1/z8+abMyKdo25PGeABgDr16ZBIHfnzrXbi4lDOijld2/ruJcDI/DJ&#13;&#10;5J9B0rqpwtE460rzKd3qp3ZiCuu1R/rBknAAz6Hj9Peqy6xLs2oindjGQMEY9AOh4/ySayZ737PG&#13;&#10;Y0bjnHHAXjBwAMD07HPbpVO41BsHYVRmyNpP3SDjB6d/y9K2jHUzU/dNx9SDgts+TcRt8sNxnA/H&#13;&#10;+tNOsNEjbdpJK7W2gbex+vP8/wATzcmpui7GkOVycso/LoMf49+TUMmrGOE/KzZb7qjbzkdjjvj8&#13;&#10;PzFMmT5TqJNVSF/IUqjLtC7DzweOmP1yP0NRvqoa2LNKysrbV44IGQcj2yD179RiuZTVhNEAsLfu&#13;&#10;1JyMZPfsf5fhVhbiWeZXkb7v3d2BhuOPfnPoenWmomdSo3sbjanIq5edtzLhnLctwCDx36+vT81/&#13;&#10;tNw4OF+bI3L17/8A6z7DHqKzoWMi7Y0VhnIJkz68Zzzjp3x9TUk0ifMsmf8AZXaQxzjt0/wI9Mml&#13;&#10;9oz6XLg1g5jBwqqwATA49QfU44+nHpTbfUS8alvmxkNu+bt78nvx7dODWeJneTCIHbf+7HzcN0A+&#13;&#10;nPb8OhNNjScRb0b54/unaASM/dIAz0GcDPI/KjVOWxtJqKna/OWYbdrdsr05+vTuB14wSXYkSPMo&#13;&#10;bcFO9c4Jx1/z3rOjtLkQhpAQEUA/u89wPTn/ABx6Yq2sLbtvmJlj83ltk4x055OORn/ZHvnMc3oX&#13;&#10;beQDbtP3l2nbjjp/Lg4yT06VKikIvyr0xx0B9B7foDnkc1DaWLTGORj94DDM4X26kjjnoPUdasR2&#13;&#10;rK3mRp+6XO/cw+XHrx9f585qWy4R0KN5O0E+FG1SOzfxf0zgZ79PrVN7vEoKuq8blGOB/wAB9emB&#13;&#10;yOvJHS9q0EqXLO9uWMR5bac8kqOM8YbHtx68VkSW11BsCy8Bf4WPQY5x/e579Cec9KpGct7Dk1Dy&#13;&#10;0LBR8yk/K+Mk/wD6vz+gFQf2u4bZEGG1ju755Bxj0xxj8qgkDZDFd2RjcoIVWGec+2O2MYOO1VSs&#13;&#10;jHzEG1d3y8gY7+vBx+Xt2vQwlHaxrJqzSoUYD1O3HXnnOOOKRtVuFy5Gdy42hiOBkgY/x6cjpxWX&#13;&#10;FyvDboxjlAcAH6EZHIPfqPempF+9wrMrsSGDZ9AM/p175ycjormkbnQW+tIS0e5yQo3D1x2575PU&#13;&#10;c1saZcPKo2KeuMMny9TwR35z6/rXJWrSSuyNHJ+8jAwq4z2xn8+f5nr6V4A8Fvdy+ddgeWV2ojAZ&#13;&#10;O089evccdwPoVUlFR1NadOVSVi3pdhe3QViBllB6Yyvp3zx9OBiu+8E+A7q5u455od0eBncT8hBz&#13;&#10;9PU/y4HNrw74WhglZWjwq852njjAbnuDn5TjHYnOa7/SLnT9Ot9lt+8bOEZzjgk5Ptk47/zriqVZ&#13;&#10;dDthRjzXkW9B0KHTocZKtuG0+n48+30Hc9K6CyuYY4sgDOMbigPH+f1z6VgXWs+WMAldvC4Ocjj3&#13;&#10;x69/Wmpq8p3fvMclclgec9Cfpjt7cc452uY6Iy5XY37zWkSFhJKv3h8rHgk8e2T1/P8AGsuTWi+/&#13;&#10;c+0dD19Tk/5447HrnyXUIKxhfkX/AGueR7d/x498nNO6vre0jZxMy7ePlQgdOmcdP1/qrFuWlzVn&#13;&#10;1pY8FhjcvXGepP6Dp/j3zrvVYJD++br1DccDPbt35+tY+paxFOBE8uPmP0wOvvnqOoxgkY6iml+k&#13;&#10;e6YBdu35hx0xjvnAxxn1/MbKPunNKXvaFzVbeC5T5kxu5+WPJ45zj19jk8ZznNcX4g8A3kcwktCm&#13;&#10;3v5Weox8uPTOeSeCfbnsEviBkp7nPbHbGDx+P86sKqyJs8r5i2fmI29eV5IPIwOD1PvVRnKOwp04&#13;&#10;1FqeYW9nfWF4LWdRlccsPmLZ6k9yPqRxW2rXAjYxtn5fmyOD+QHr29PY1rX+gxvHlBv/AHYDLuHf&#13;&#10;9Oe/TryOtZs0RhQlRtdo9v3QTtyBnb9e3P3sDkc7X5jmUeS5TkkmuQtt5LfMuzYQR8vOQB1P07Hm&#13;&#10;r1vZSzH7TIwbPJ59cZxn6Y6DoPTASG181v3YKhh8zSLle3PTp3zyCOxJxWzbWLQKzeWfmYrx8pIG&#13;&#10;ePqOeCSRwT3ym0YxvcNNs/JVgyjac49RznHTp756/Wt/TtCN4wL5Oedx5/hHbtke2OKo2dnJjyU3&#13;&#10;MeNrFtxHPGe2eR079D3ruPCGlyuiztEFHy7Bg9ceh/DsPris6kranZRjzOxo+E/DcRkjBiQfNt2h&#13;&#10;emPw46Z/Gu307R4baMRxwqo7+o/z/WqGkaetoiwwjnd0z9f/AK3tx+Nb1sCkfynv2/z/APWrinK5&#13;&#10;6lOKjoNWzjUfMMDvgf4fSndfkKH/AA96kHI+U/LwfU9M/wAqjyxXc3AHfrj9P8/pWRYko+XDE4Xt&#13;&#10;0pnkHOQM4PTbirCxggHb39D/AJ/z7UpQxoBGcem7v/LtQXymc+nM/C554+UYxTY9H2nf5a5X/ZGQ&#13;&#10;K0o3CZUDj7vv3/z+NAkkDb8/MD0NF2Z8upk3Gmnbg54X24/yf5/jVeLTGEm1h97GVbvx7c9zW4v+&#13;&#10;rUheFUYOKZhB8wHb5irdf8/0o5iZR1IINOghj/eRfNt+9uPr+VU9atbaVCNuf3f3sD+f+GPxq5cX&#13;&#10;LbMJjbx9Tx0FZV7M5TaSckdMHIP0/nTVyubSxwHjHw+RdMsafKeFLZ6n05z68eh+orhr/wAKao0z&#13;&#10;LbguGfKo3ADYPHI6Ag+pPBr1fVdPF5NtEbc/NhQPf364Gc5wO/c1Zs/Bdo6LLKPuKNu+MNnjnOc9&#13;&#10;x7/quOqNTlicMqftKlzyrS/CeqKYYzCSWb5fm52kjn2GMjitq38L3qRLvt2+bAWMPgHgYHAzjr39&#13;&#10;+a9Pt/DtjDwY1b+9nP4/5/8ArU8abaqNv2dSMkbdow3Q49Pw/rWcqsmbqjGOx5nc+BYr8xxyxMPn&#13;&#10;UeYyHPXk5x69u/5CsO/+GKyTh7mLLKx3fvCfX/PvXsDaZDKRtTcu47cLx6+nJP8A+rnJFS50ZZCA&#13;&#10;U2p5mF7nrweff6dOtONWUdiJ0os8K1H4daci4TT4w/8AFtX0zn8CW/HB7VzOu/DKxlbYtquEOdzL&#13;&#10;0IIPHc+/ftX0JqfgxrmTelvtVWLfNggDd8vUcZ6e+7PPOM29+G5uotsk20Bdv3c7h6e4zz3JGOhr&#13;&#10;eFfl6nLLBqpdHzPcfDT7K5P2X5TwQOegycYG7p0BPbOagHw5uJwCIDnGWbbkKfXjrg544x1r6N1T&#13;&#10;4YQzqJDBzuyrbVxzzyD3PTPB9c1Xi+H9vAAZLSMhW6qv3iBxyQOcEen4g1bxF0YfUpR0R4xoXwem&#13;&#10;d1aOwDbiCV5HYHkj6/muR1r03w38MIbfTA8lku9OY9xxt/DA/wAevTqe4sdE0+0Hy23OM+u7kH8v&#13;&#10;Y/XinvlU2svyhM9c/L/ePt+fv6VEq0pHRRw8abuzjX8Ixwy71j2gf7OM+v8AntipYdGtooxEI1A8&#13;&#10;vGPL7dx+X06DjvW1egZwzLjHzD0HqOcduuOMVg6jfeTE0YUfKo9fvHPPfnHv1Awe4mJtyxgrhJBE&#13;&#10;gCxOp7tjAz6n26AfrVORmUbVRR+8PzbV449uucZ69+arNrsbx7DP5jLJ04HIPT8+O/T8KgOo+d92&#13;&#10;TdknOGx+P1/wPqM1yswlUXQ3rS4jjTJX5Qxxubjt36dCfy+lW4TLIqx7cN0C7uv+ffPAHuKztGg8&#13;&#10;wLMiLt3A7iOmTjB4xnn8cng102n+FdRnhXZGfMXnaYz7YH+cnnvgGolZG0ddipC0asEbj5SMFsfh&#13;&#10;/n/61a9ppk96d0cTGMjp1BHX/J4/TNbGieAnjdTJ8x6MMHAH/wBfP05/PrtL8NQwgRkKxOf4ev8A&#13;&#10;n+hrCpJdDopR7nG2vhidtpMTEfxFlO4ZPr+HrwPrUyeD7mR/KaLdtU/MT/nj3Oa9EttGjCD5PmHO&#13;&#10;3b156f8A1/8ACrUOlQKm1UU9x+HT/PasueSOj2akeWt8Orm5ulnSRo1UnaNxPUr19Tx+tdBpXgO2&#13;&#10;gG3G7DE/TgDvn9a7hNIh42DqueO/I/p/nrUw0xPusvRcc464pe0YRoKLObHhm324aEBtvoPT/wDV&#13;&#10;/nFVbzwpa7GZ4F5yG+Xr/nj/ACa7EWKjLEn2561BeWysMfxZ/ve1QpSOjlTjqee3fhO3DmVIv4s9&#13;&#10;enH+H+emMHUvCciSNLGnzDO7avT1H45+pz65r06903zVyw/H1x/+uqMuhySLknGTgr0x/nNaKVnq&#13;&#10;c3Io6JHiOqeCmnVytud24jv/AIev5+/WuV1/4ZSTWfmwW5zklTsGckk889cfqT9K+ipPCkChkeAc&#13;&#10;8jjOPw/Oqk3g2CRlHlbuchef88Yz7Gto1rMxlRPifxJ8GfE1/evFZW5O1iMuCMgdz6557fj0yvhn&#13;&#10;4F6xv2alc7AY8D9383BweOcdv8nj7Qb4eWso/eQj1x+QAPb/AOsMYxxVKT4ZaS8nmyQKSuNrKvsR&#13;&#10;3zj/AD3rT61Llscjy/lqXufOlh8CEMYS3kVvvfMF4POR+v8AiOuaz9V+Cd1CRHFbozKPmOMFT/e7&#13;&#10;ckD3/KvqCbwVbJCfLi6rt3N37Y6fX/6/Ws/UvAqTBio+bbjLHjvg9P6+hwKj6xI6JYWPL7qPkPXP&#13;&#10;gnrvmK+nxSMqJlWER+6e/A+nbHpwGxwuteF9f0qN4bi2dVTttwAP6/nnFfcGoeG7S1RohZ4IZvvR&#13;&#10;4YDGdv6f/rzkcH458EaXqlo8RsU+ZTn5dxXjgDBz1/8Ar9q3hiDjrYPm1TPj/UNSvNNdopYmX5gN&#13;&#10;wzgj8Tz9O2RVWDxFJPKMylQGDMjYPv8AQc5HTpz6V6N8Uvhw+nSSTxRBVLbirZ5Xk5OckncMk/Uj&#13;&#10;jivGdVivNGuPsd3bSB/4DyF6g8dcjr6npxjGeyLjJXPJlzRnY6d/FUm7b9oyzYDN68de/bGM59PY&#13;&#10;rB4oIjWXzl69N2MdMDv/ABc+lcrZG7uZvIhTdITgbWyc/rnof0z056/Rfh3rctss0ls0fDMGkyNv&#13;&#10;/AfvN1HHtziiXKgi5ylZEFxr8LLtDbo85ZexPfP5H25+pp8XiKJVKOSxY/N3Jxnn+XXg8iql9ol1&#13;&#10;DO0UA2gMQu7I2nG4cY3cY/hBH4dc+60m+sf3i2jsDMNrKsjBTtPbGAOO+evQUdDTU6CDxEX2tGP3&#13;&#10;n8IyeR/+v2zjjuKbFrMvyLFy24Y6fLjIz7DOTwOufxwbKG4mlVJYm2lvm3KTgAfTJ/mPevRPBngC&#13;&#10;G7s0bUFjk3MzL5bN8jHp83TIIHr39OTmUVqa04Obsjl5NbaAZLEdf3bNgdOnP589STmgazjcV5Y8&#13;&#10;FuzDnJ5Pqf156mu91r4RJdlWsbcYZs7Vkxt+m7qdo7HOR0rlNY+FPiPT5vKtbWRlZd6bLdhkZzgb&#13;&#10;sZPK/MRzxnAGSe0jLYxlSfNqVf8AhIpoNssSksvLbXxhs9eOvPXv9OMkPiuWFt2CsbLhSuRsz2/X&#13;&#10;PrnPStzTfg9qZgUT34L8bPK+XIyB3OBxx14JGeaoa/4DuLGLflJFY7RJGCcYIxzj5ep+XBxntjJq&#13;&#10;MolVFUhsUh4oFxBmK93BeN0cmMnIPP5emT69CA+I5SFZbnbzlSuD68c/Tn+VYN7bvaxZeVm24x1x&#13;&#10;6D/d4GfQDPpWfDNctMqRndu/1fXPXrx+f+edYnPL3lqdQ3ito1eKK42fw7dvXjgDn3xn2HHSopPF&#13;&#10;rTP5oX/VkBcr0yD+Oc856/jWJHDesx/cbY2bMYVcAA98j8uTk8HHTN+y8LzTh5U+UZVG3xjjPGfw&#13;&#10;46nP1qpctiKfNGVkTy+KHLKxJVssCpbjIIH6/wAzzUaeInB2ZYKp6t35HYn6/wCcVc/4QO/ZFEMU&#13;&#10;ilm3hFVuNx6cA4zyRkDnP4a2k/BjWNSbdarIytt24ADdeevX3AHoMngmOaPc6pRk9bGEviJijK0z&#13;&#10;Lu2jjH3cf0/l37GeLxiY5BMbjHzcrt5YHnj07f8A68CusP7Net3Fst2t/wD6zlR5B/iA4ztxnPp+&#13;&#10;G7pXMT/B7xIbjy7QzZZtkatCcE4IX1Jzxz7HpwamNSL6mcuen0LcXiJZbhXmuw38II9f5n/AfWrd&#13;&#10;ndvLzCsjDf8AKoGB78A46HHp7im6T8EvE8MSySK8kknCquTwOrHIHoPQZzn36jw18IfEQkWG7tfm&#13;&#10;Vd21k2ntjJwD+GMgH8CSlDuVGnVfRmFbRSylRhmJVvl3feAA46fTtWhDpk8m1yBtVgCzKef/ANXX&#13;&#10;ivQtF+CN68kbz2zsIxlvkOBxyOcYP4d+fQ9cnwW0yONWuLSRndWwyKCD6jnjI5yMY6+2MXUp3NvY&#13;&#10;1npY8dttIIXzNv3SNx7qfx7+v+PTqvCulxCRVSL/AICF6eo6c/0wQfU7+ofDpbCRZCjSRnlGaMLu&#13;&#10;OcY6H+LJyBj1Bzgv0TQ5jqyxJEW6hSRyW6gY45+pPXt3qVSMo2Rmqco1EpG5pWnT3SeTGWDbV3Ej&#13;&#10;fjoMDP8A+sHHvXdeGfDCrECbf5G5bzFGW56dOc/jj9BY8G+CDcR7Vt/L8xQNrfdY9jjn6dvTvXot&#13;&#10;h4PiiXzl3Hb/ABccDPTn9DwfqOnn1Ki2PZpUXuctb+HEnRStmqsy/Myx7ic+/Jznn0PHoBXZ+F9D&#13;&#10;jto8iNvvZJ49z268f071PZ6F5QWSVPlz83Tnnkcf5Nbml6cvm4wVwvfJ79fzJ6YB985HPKV0ddNc&#13;&#10;sizZ2bNH86YXdg578Yz/AJ5rRt7BVYrtx82G+bk1YhtRE+1VHLfl/k1btrcoy4OFA5rHmOnlGWtk&#13;&#10;NnzKPXO2tCK2zgg9B+dEUS52mPn2qdOPun+HgVnJ3ZrHYQQbjUgiQc8H1xSFueD2zSmddwUmpDlJ&#13;&#10;QAowP/1U5VVTk/j71CZwBwB1pGnJQZGPWgpFk7OWYDjhT6UgK4J/P3FVvOJ5zz60huc8H8D70CkW&#13;&#10;iUPAH3RQpVn3VTa5w20NjtinRzODndmq+yR1LhZUTIPTGPaozhhjg/NxURufl+U5+nf+dMWddud3&#13;&#10;vSsaPewsw4wVXp0NQS2du3XPqP8AP5U+aRVPDHjnp1zz/n2NJ5qIu7H8WG/X+lUjMjGjW7vny+vH&#13;&#10;AHHt/wDqpy+HbV3XKLnHzVOlyqgjO3Hr9P8AP51NFd88svcAD0yKZUSsmgW2ANq/z49OaE0qFQwW&#13;&#10;JeWx93t/Krj3KHgnjd/FxTftKKBsYdM89aRXLFEa6fFnbHHjt9fai40u2kUhsbcfxd6DfHPJHzY/&#13;&#10;h6cU0X6sPldenT8cVSI90LTS7S1k3xwDd/srkjA/z+FWrcQoygYbC47VTe62nHPK87u/H+f8806K&#13;&#10;5Tqr+5Oen+P8qt7CWmxoJLD/AAL/AA/1odgTuL9eD/T61mteoq7N+Pl4PGPQf1pJdSTYwMo+X+72&#13;&#10;/X/OKzKcvdNRducY3cdPWldUbCbB789f8Ky21Ebtu8DnnnjP41ImpMTlnZtv3fzp2JuXvLjXGMdO&#13;&#10;D6fnTvJUFh0LHn2qr9sBPLA88kEkUR3wxsB6nhh9fb8aW5S0ZZe2z8xPOO3fpSNZoRnZ7Cm/awed&#13;&#10;w68qvanx3G9ck/7tFio2ES1y+0ZP933qaOIjjHPYEUiTluBjngAEc/l7U9J4/vBj/L05qZFXsP8A&#13;&#10;KbYBj71IYAeex55pTOECkDnNBuFZsY/iNERMY9nEW4T8vX/P+etQvbof4RVgSrn/AB/z61G065x+&#13;&#10;e2mhFd7ZUO9R/u/T/GqtxGjHcFXjjp0/ycVca5+b5MjruxVWaVG/I4bg5H+FVHcmTIvIG5cR9W6t&#13;&#10;+FMlt4nVWI4759ad5zYXPUeuKa84MgEeV4xz/e6//Xpy3JK89pF2jH+NU7q1QHbt/wC+T0q810rf&#13;&#10;OSuM/Lt5OPeq8s6EYB+XHr146f560luFzJudPUrtKY77e3+cfWqNzpwRSEHvtJ9h/T+v0OxcsDhJ&#13;&#10;E68nsOtV5yqrvDrt3HGG/wA+v1GaszMd4XQMjvkBst+Xv/n3prQmZS4ZT0xhcnp/n/PNaFzb75CC&#13;&#10;gU7uPl59R1+n4frUbxsg8zp8ud2Ac4+v+ev4hSd2Yd5C5bazbccdhx78/hx6fSqV2zIpZIxgMcru&#13;&#10;9/8AP6Vr6pbiMMWx1x69/pWFc4XMgjXH8L8kqOeTk8j9en1quUiREZCcgkKG79un+H+TVG+1Hy4M&#13;&#10;Iyht7ZBJ65PHI9x6Uy/vlLbSrcybuBx3G39QOueeh70DBNOu6QjbuCqG3cAnI445PXHP5kZdtRU5&#13;&#10;WGvqsjNyc7c/dboc+n+en5xvfEpliy4bkbsbeDx9fyJqG7LITtP3VYDv6HHPvjr156Vjm88k+a6h&#13;&#10;V3KVIySO+R7flxzjuGVKRrS3YWUqHwVP7xctxjrn6nHX+7+NAvy+Qw3ZGdxbqPw69R68nt0OHFPP&#13;&#10;NOsUUWWYcFhgAAc/kM84z04HFbFjplzswV2/L85I6fLz1PH3s9vyq9Dn5tdC0s0x2pn+Hnb2zn2H&#13;&#10;vk9/1IZZpXH7sfKoOCg28HuAD/Pp+GNS00mVNsknLKCWUgfeP4cYPftzx1q8miLuUbfmDfNlc56j&#13;&#10;GOx+pqWaNmID5ygyIy4HDZBJP16n+pzVS5kuLZ2AZvlUjbH2I/wP+R37L/hFBJ8uNu5unPP4ce55&#13;&#10;rL1bwZL5LBF3LyGO3oMYAH4+3X6AFFHMvfKPmhkbcV+9JnJyRx/L/OTUEupYhZnbBVeq/KTnt2/T&#13;&#10;rz6Gl1PQ9RtriSNoN4VSS+4r359CPTpnjdjHTKNpdRxrGtmz7V+UbguORnHscjGCO/TGDSJZoDVX&#13;&#10;a22Njcv8WeVODz0PT8KF1bzVZnLZ64b5R04/Dt6/pWGiXsYMbJtO0HnIAJU/N/X3Ppxi7Yabf3AY&#13;&#10;vFhVX5Vb+E5GenQH07d+orTlJjqzQGoEozrLhihG4df07fSobi+YOXaPaqjPK444/AcHtjGD3zit&#13;&#10;LZ3cABk2LGT95lJ9zx/n3rKm1ZoHPnsF2/dbyycLnqMH5v6EjngYSNJuPKjam1Nkj3DHyrhlKnsD&#13;&#10;kEZ56Afnmo31VQWRbhSF5xzkYPJ9cZHoaw01CKYErHyqBeR6fMDz2/lj6moZNTbhlZQeAu3nb6cD&#13;&#10;px0J6DGcdKdtTPmSib17fOAp++VycN+fU/THU9uae2qbTkyM20gyZXrwPy4/PHPeua/tGCSMiOQ7&#13;&#10;QuGeTgLz/MkjjpxyfSSW/SL5ZBGzMrFlyOfbk57/AF69elULfVHQTXgjlXD/ADKcqd33D0z9fTse&#13;&#10;lRyats6u7Ltyq5PoeRz6+g/Gufn1V3AZSG3cRsEzlssd2D1J57g469eKZ1jZJIzo2wMpKtjAzyce&#13;&#10;pI4/XiqjcU9Dql1ZWLfvVXDgbQgyvByOnTknHb8MU3+2C7k+cow2OvO3B4+mB1zjt1rkzr08bL+/&#13;&#10;Vhu3BkUg8nB5x3Iz6c/jTxrUgnzubLyMNyqo5Aw3HXg9eAcdugFGSZ1z6xgtl2+Vs4xyCP5Y6fhy&#13;&#10;Oua8uqSMSiTghZCHYMSFwRn16Z/zgVzI1iWWJw0u6UD5txJA55AGdxzg9MEgZGMZCJqs84ZUnh+8&#13;&#10;D5YI43Lx34x14BHHYE1UR36HRSa1GAQHy23GeTg4Gf8APvjqKhPiBlEm523dAvTB3fh2zx056dK5&#13;&#10;+bUzLMZY7nau5Q20cdP4RnI/HPX2xUcWoszs4eVQzELGpyMZ+7nrwQwx6KOpFact9TjqX5tDq7bX&#13;&#10;ZfuuW/dv02cfy9vxGRxyKsxa03meTLNn5hu3E5J446c8/wCFcqt7tJWNwuQS3yHjggZBGccHjgAD&#13;&#10;rjo4XqROoz823aqtgsrcDJ465BH5dc8nKVrGOp2FprO11JuN3urZA4HX0z07gfQVat9VV0+eZtvO&#13;&#10;eMZOTzn65/zmuLi1iNY/MdlVWYKVf+E9xyMAjJxkcE9gDm9a6puQmV2jHG1XbGeOc8fKe+OuOo4A&#13;&#10;MyujSlJSOoGqqQrRuQOMlT2xk9vfP9acNUJk2qDu5GDjjjj37D8q5htWXKmR2Hpu7k8lvy6DOOcH&#13;&#10;BwKntdRzJ5f2lueiseEJPUnGenp345OKnlZd1zWOkhv5ACkaNjadpXH4Y/TH8+oqVtRYKrz5+9na&#13;&#10;3Tv6/j/9cGuet9UQDf5jeZz82/5lBHXqOfXGQPQipYb5QUJdQWyyFguB24Cg9Bz144zjGaFfcqXL&#13;&#10;ym3DfSbss4b5MbuWB5POev8Ah71Yi1JtmWfaI8556j/D09j0rnTrUMh3yxDDNkruHHbBI79OnGfT&#13;&#10;irUGpq5T9+fl/i6nnqRgYOfr36+tczWhlHc3hqEg2qU9N24H06fX2q9DqTyBR8rK3Hsec9ePy9q5&#13;&#10;23vTImUcLtUjqGx1yO3TGO30q9bySycxnOOOcnBz7c/44/Gp5rm8YcpvQay7DylkHIPB4B69vTjj&#13;&#10;pwOfaZL9yzcv0wWyePX+nU+2eMDBt/NkOS2W6rs9/TB69Tx07EVuadp0jMrJFj/Z43be2fp179B7&#13;&#10;YWw5Jy0LNvM+dygn0y3A/wAOf8mrcdxKVCv9eWJHfOMn35/+tWpofgm8v41aTCpt/iU/yyPy4JP4&#13;&#10;V1GnfDi1XDEs3y5+f+Lpz9f5j8qiVSJXszh4vtjy7jCWztBI788Z9uR6YPXOc1YimuUTyJ26c4b/&#13;&#10;AD/Ou+XwULZc/Zt21SNzKM9efTtWfqPw/nmYPD93bnb6DsM4qfaRBUZHMxXAyxd1XgBtzBcDv/L/&#13;&#10;ADnFaVrOxVpI1bKrkfLjv/T09q1LP4em4PlliDwRjk/XH+R1zzW3Z/DBLaDzfLYsw/5aOenH0/yK&#13;&#10;mVSJrGnrqcxGZVRtq/xfL8vvU1ut9K2BGV2/dXpzx2J59a7bTPAWRgRBcN/czW5pvw8gV95iUc5+&#13;&#10;6PXNZ+0jEv2bZwmm6bqEnziJvmHXOP8AJzWvY+H76fhIsZ+bcv8AL+VeiWnhe3hQIE7duMVah0KG&#13;&#10;JsKmB1A9KzlUuaQp2RyOl+E5I1G4bifvVqR+FFYqTD0b/JrqIdOC8BBUy2OOgrPnZp7OJhWnh9Lf&#13;&#10;DEcj8c1pW9ttXaFrQW1HSpEtVBzilKRaXKVI7d+61Ott3IqwsIBzT9i96jmYWI0hA421IE5xmnAH&#13;&#10;sKcBjpUlJDQvotFSDPekPBzmgfKM5x1oxjjFOZieKbQICaAMHNGcdaCeMigsM0fU0GjPpQA0q2MU&#13;&#10;rY7ilGe9Icg0EdRAedxoIyck04U043c0FjcFTjNGGHWnbmzjFIck520EyOUMwb+VDSEHrmqa3CyL&#13;&#10;hT70LcE5UVmVcuFxnBb9Kay8ZLCoBKc4Y05ZCUwwoC4rAbuRRyG4pM89PelLAnpQAE5OeKEGW5Wn&#13;&#10;dBlfWmhjnIHSgCQfKOBQSMU1i2M03dnrQHNqPHtSjk5xTVHOacTgcDt6UABUGmpGVORUiAHr+VOV&#13;&#10;BnIqrARhCBkCpQmO+KUqvSnYHftUgKq85p/4U0Yc8de1OBGMf060ANdc9vpRsJHyinFRjhacMrnH&#13;&#10;60ACDjkU7HpTR8oxTvfFADWBJpu0g5GPpUnXpTT03D0oAaE5ywowfSnBTnv70N6UANIIqNhk7cc1&#13;&#10;IT7U1s54X8aAI9nYimmPPWpjt7mmk57fjQBC0QI6U10GM/rUzEetQswAoAgkiOOMf4VBMhwTjmrh&#13;&#10;Uc5qOQLtNAGZcRlsFTzVK8tQVIOa1powRuHSqs9uD0rRAc7e2OBnHvmsW7tpFJKdK665tdwyeeay&#13;&#10;b7T/AJcgfxc00Zy6WOQvAyyMQeeq+1ZF/dNGxUNt9fof8/5xXVajpe4s4U7s4/n7/wBa5/UtFkOf&#13;&#10;3e5s8H1/zxW0TGfMjEm1N0O4ZGM43dP/ANY+neoH1mQkNMN2DnjHGT6fhVi8spYisohz82dwHHT/&#13;&#10;AAOKyponGMufugMzcFiOOnbn0/lxVxRjuTXOsndvKr6Hj1x/hz/nNSXWUZExKPzOSCMn9fw/mKsv&#13;&#10;2hSiuT97JBX254/r9Kpu82R5q4O0Z69dvI+v5569wK1jFEubvYtT6r5km0hu4+vr+v5H1FV5btpN&#13;&#10;xdt3H97/AD3/AEqvO0+QcYbdlQvX8+/5VSuLi5jZhjO7JX06+n+POPzqrahKVkW3ukROVHceo9v6&#13;&#10;Ht/WoJdUjGCBuZRx7H9f6dapTyTMFkJfsCqtjHOT+PUd+fzqFYLp5g0gXO7LBB3xgjAJ/wAP5Vdj&#13;&#10;lc2tESNqDtFmWb5sY3Htgfl+Xfnmo5rvylxKQRyfmXOAF/QdeuQRUQtp1Qr5YLDOflz+uOe3rVWS&#13;&#10;GdVDMy7VX5VZu/ODjH+c/nSVyLss3Wrp5vzqp5Dbm9+QPy79PzGI/wC03Ct+7VWYADgdMA5/zx+t&#13;&#10;Rsk6su5NoVQMDv2yD1HT6EU5YJXJ8w/Nz/Dn/P5k8n3p6Fa9QGoThWKxMN3tyOP8/wD1qjk1KYwb&#13;&#10;XDjphQvsB/UD6+gqZbJVXeBw3T5c/T/OAPSqrWzGMJE+7dkKEY5z065+vTue4zlpkz2JFvXL5G1Q&#13;&#10;Pu4ycHHp09f5U5L/AHL8rd/4hjPAwT+f6YrPk2xuw3bvl/i4z0468Z/D8zUbTyIjSR4+bkKWO76E&#13;&#10;4/z+FVozKMpI1IrpBGNr7dq/dJ569Bz6e3r+E0urSBQATzJzt/T6A56entmsH7ZcQRb0Y7vlbd6t&#13;&#10;nP59hj8+9VpNU/dYdNp564DdueP8D68A4By80inU906N9V3NiNiyrk7oznOP5D3yP5ClXWHj2rIv&#13;&#10;fJzyDyee2QP854NcpNq023Dsg28s33gvPTHbv7jPXrgfV/OLZmZlCltqr8p9wcn/ACcdqp0zONSx&#13;&#10;1Z1mN4iYpWXDfeY8ngnn/wDX+NOXVpCrSG4Jbp82Qc44H8j/APq55X+1mgjKhtvzfMCrEHpx9ev4&#13;&#10;HGOuI5/EKi3aJ7j7qn74zwQAeOex+mDU8mljeU4qNzrz4hlLbyUXdnbjsfU/p+WOeMSRa7I7csvG&#13;&#10;BjqO/HH/ANf8a4+DXMvv3MrBs/J7Hp9OPx/PEra05DFblmkycjc3qeOOgJ/lxzQ48pEaiep1smsG&#13;&#10;baoZSeMLyTxxzzz3+vT0obX2VMswC7Sclhxjnpzz37HI7cGuRk8QBz+7LfLITtbqATjGO5GcH69K&#13;&#10;a+tuzcytj7u3du+XPT0x04zj8qFC6B1o8x2P/CQoGYSSYbeOFzwP/rDHt3+lT+2k83b5oVsj5VGP&#13;&#10;foM//XxXJ/2tz5m5d27tjnoSffuf1+kaartjjUNGyqSzg4IIzwD15478fe68VXszP23c6+XxAhyz&#13;&#10;XHyd+/G4HH58f/Wyali8SOFyJWPzEDbxgZIxwOe/GOnU8VxseqoybZJGPHLPIeuSe3+PGKkj1aIx&#13;&#10;ecZsbsliw3AE9h2HO3A46Y7cy4h7TW52kPiKEsqLM38W0Me/XoeM/THNTSeIoWOzztu30PB9/wAc&#13;&#10;dOD+lcC2uSEiF3X5UJZVyCfbHOBzjgfmOKe2vphSzLhm5+c88Z5GRz8w7dT1FL2ZUayOxvPFCONj&#13;&#10;svzL8p3/ACg44HfnGfcZGfem3idZMqzMN3ONuMd+mM9+vXpzk1ylzriLcZRCuAozuAJwRzkfjj27&#13;&#10;9jWfWwm+SObzDwV2q3zZ43Hpz275x9KuMCalW8jsE8UBUZvMKqyZATovGc8f557dnN4oUKZE3bQP&#13;&#10;u5z6Afz/AErixrhiYIzbecsu/OR0xnA9Mc8+/NRjX/nxIPMwCMsSuSfx9B/gPSvZhGrY7SbxEJUb&#13;&#10;y3bO3Hy4PsO/Xg/U9PSoofE0TMWafGPvbW459+cfhz+eK4i519nLKbn5sKV9m9+cHOSeOo49qbHr&#13;&#10;rI4cyjd0LY3YOBz19s+ntR7G5nKtFTTO7fxMYwN0w+ZiBJ069OvA4HQevrSp4lmhkWNmVY1yGG37&#13;&#10;oGfp6n6jI4xzwMmsNGSAxJYbs43DOcZyOn65AyTjqR61tDAysvJRW6dwDnByQMA85PHOOx7PQmVb&#13;&#10;U75/FUiRZwo3bgwboDnjnj/PfOcofFMQl8phgs3y/wDfR+nX24yBzxzwS60bgNMHOepB7nBz1H9c&#13;&#10;YH1pst+NzK8hPynb+7HAI9iR7Z9snoDRyC9pK10eiWnjSBlInkB2jB6g9ffvggcdz+FSJ4ujIby2&#13;&#10;ySSx2r2PXj16denGPfzr+2QsvyvyoKt8wzyeR+OeeRwenWp4vEOGQBSNvK9/p179PY+3YdNbjjXl&#13;&#10;szvJfFIBMglHXd7c9P6d/TrVO68QPOmxxJ90hmHRePcgY6/T+XKP4gY/IWIGAPlA469j9O+fSmJr&#13;&#10;KzKsnmAtuGNmM+49BgjHc5yOnQUEU6kje/tMSq8udj7trbup9sY7kcemMjpWLqrrcuxkbzN3OGI+&#13;&#10;YY6EYAx+Hf6VRbWxsaVn3bRyGxwOg9sdDjOOnPaojq+cqsy7uNvIOeT2HUZJ74Pr3rTlMOYqaxaC&#13;&#10;SZoLiPdGVLMcYzkENnuM7fx7jmuP8R+HYZmlAtlVWjPyhRz+GeDwR7HryOew+3I8CsdrMVYDcd2B&#13;&#10;6hiDnjA9+BwKpyW0ExaCXuuGYjhf++vb1/mBu0joZSlzPQ8T8VeHbiK4dIjj5Cv7vdgYwcdM9lPb&#13;&#10;HPbNc5dW80TqBCq9ivJ554x/kfUmvcfFHhlp42kbT0X5VVmVh8wD9OBgYbgeuMdwa4HWfCnlFpAj&#13;&#10;YUE7htxjORjbgn8CCecFcgm4yRnKMo7nnV+Jo0LJI27GWZmznqM9fpwcd+2KzriRm3L52GTg7T/9&#13;&#10;fjp/nFdtd+H/ADiJyBjkt0b147Y6HGOPrzWHcaBKQqwbuDjDc7fUZycfp346U2OUuhm2UUrpulYL&#13;&#10;lT+eT+Q/w9K1rGJxExA+Vh8zdx6jOPT/AD66WleGbqWMSoGADYC7eCT0z1wc4756V0lj4QENw07R&#13;&#10;bvmy248rkYyPz4xkde+TU8/KXGjKUTnbe0k2KDDsBbau7HXA6f8A6h6+pq5HpE1z5ayD5Tx/rM4H&#13;&#10;07c89ewx0xXWReGURgFj8wLHubfzvYAccnoe/wCA+mhYeHnmtlQxfPJI3RfTtwB6DqecZ9M4yqo2&#13;&#10;jh5HH2ng+OZ2+0OvzHY2UGcE9Mep4xxx+HFweHI1gWNXAZdw3AdDzzgdBkY59TjgYPcQ+G5o286P&#13;&#10;dGGfIGzGBgcZPfIxk4xk9sZbeaGse0KmMFW+b5uvI7fhtOcbjWcampt7HljsckugAI2IgP3eA7IO&#13;&#10;Rt64z3GOcn+hS30VWuFQbW2sP3oxluB83Trkf5wSeqk0mIlTFCH53OfLGT2BP6/n7YLhpcvmLudt&#13;&#10;3Cll2nc2MnOCcE9ePXGQOl+00MZ0eZmTpPh53uI52H/LTJVYwg6DI5H4Z9OfXHQQeHbONfJJjjZP&#13;&#10;4lX+IdOT047euc9Sadb20CsJmkVlbb5bcEnhfTkDHt16DOKtCeNTt27lXcdr89j3Hqff8emcXNvU&#13;&#10;6Kcfdszlde0CCPy1SILncGjZic8Y5Y9MfKMdPr252+0C3xGzRncCFx6kt79fbsM89Ca7e63sgt0j&#13;&#10;yOQDtyenCcjn7oHvx0xWNrSmDJRcbVLH5fTuSB68/iTnvWkajMKlFbnA3tl5X3mz+72vkH5fz/Ae&#13;&#10;1Zj+SrgFWYBAcFjuHOPx6fn16Vq+I55AhRUPyr952zx0B7dfToB7dceCJ3do4l+6MgMM8dMZ/wA5&#13;&#10;x171vGRzcnvWH26N537x1Lfe3MQM5YkH8MZ9gQK09N0M6g2LdC2dvzL9D6n2yOB/ieHfC99qN1st&#13;&#10;ImGAF27+i8YA5wTyT+fQjj2Dwn8M7TMJcc5Gd0owflAzyMZ+XPYj8gZdRR3KjTlPZHOeD/hgl7Ol&#13;&#10;3eRsiNkM2CcjP3QD0wR+nrXqeg+DIrSJRIm1iMsvA+bAyAP+A9cZ5FbGmaPaadGFSHaCoG1V5H+y&#13;&#10;ORnuP8K1IrUTOCrtncD8ufxwM/XkYxuOelcsqkpHdGlGMr9ShZW2ydbeIY2sBtT3PA/P1/8ArVot&#13;&#10;bmaJWRztbkKF6dccfj+Z/CrAiRiXU+WvIKs24gHrjgdPY5znPOadJlWCFkZ1wV9uD74znJFS2aKF&#13;&#10;7le46GQ4wWGCVzuGOhxj1zzx19ai8yNhhpSFzxznABzj8B/hU+pExRlTj7uFbbntyev68H9Kzbq5&#13;&#10;MnyRj5mPzBn9PcD07f5Alczn7sib7SYgUVu6jCn29fqf85FVpS9zsZwyq7Z29MAHt/h70+0tZrmO&#13;&#10;N1b7q5XpyM8Htx6ce+OPm1NP0SWU+WqYKyZVgOuOnOfz6nnHHNGwQvIx00u4AUYVjkso7DqAB+R/&#13;&#10;E/Wpo9BuvI8tom2rwzLjHAxnP0A9MfjXUQaMYSqTDG7AbgZ9MH0449OfzvNp8LAKRt+XP6/4/XrV&#13;&#10;cxtGmcfDpNz8pW3Ysv8Ae69Rnt/+rJGKcmnzJGCBIwCsFRhnJyOvp95voD6GusfRY3KiPntjaMdM&#13;&#10;+3HH/wCurEHhqD7NGPJ+6GK7skh2JGe3Hbg8ZIHPBnmQeykcHd2xaDcIc9e2VHI6/hmsW+0ae4ky&#13;&#10;yLjj5pOT7c8n+XbnkZ9ZbwRY3DEurAMeDt+6OoA/kRwPbvTLPwRBDLvdH8zaGZdv3uffp0z9evtU&#13;&#10;akUYyoTOB0TwTeSwKZozlSD93Kk56/rnjH6k102nfDmcoFlgyvzE7lGWx24GM9e+evvXWadpcFsu&#13;&#10;HhDKWG4qoG7kYGAOf6e/WtqzWARf6lj8ozuYdenpj+v61Eqkmy44eK3OZ0n4eqtypkHf5sY9O2en&#13;&#10;HT8Oldtpfhu1tRmGKMfKB260kU0cQZMj5evqDg9/qf51aF4wP3jt/u/jWFSTOmnGMSQ2kKt8oAX+&#13;&#10;7T40CP698f5/zxUQu1aTJCsOOMjgVLE4kYYYfL+FZmkSyigth29OMj/ClSOONd5xz/tf59qajbuo&#13;&#10;5PbH0/WmyTtvwRu75NQbWJnYAKOv+6OnH9KjkcHgg8+2M1GfMlG5Vxio3bYSsikf5/X/AD700UOa&#13;&#10;RQ/X8/8A6/8An602Sblo0K/7pX2/yarSX8ZxtRc9M+npUct4xjyOvT6UyW0WXm2nJHb71NmkKruX&#13;&#10;5Tu7+v8AnP51nSX+CCoLBRjgfT+XT/JqJtUVvmEnYfKqnn8ug60zNtFx5MrsyVHT6VRvAki+ZuP3&#13;&#10;RuyMDGP8P8iq8msJ1Dj8ew4468kfl1qvJqcYTy93Plnad3cfh3wPXt6VViC5ZWyxhicD+7u/z/np&#13;&#10;2q5HciJFHy+g/kPft/8Ar61gtroiDbP4Vz6g4H6j/IqE+ImKYWX+Hj5vTPPPJ6fhjnmnyyZDlHY6&#13;&#10;SW5A+83+8xbOPX/PrVb+0h1Dndwc9vX+VYT67g4Mx6/gc/5HYdOnWom1GaRc5/iC7iuD07dc+38h&#13;&#10;0p8oXNtrqIFpChba2fMZSMAn8fTuPTrUcl5GRt+XOcdOpHpnFYb35VfMT5SMb/mHK5HI6dMc9fbP&#13;&#10;AMMuoGN9pfPGAcgYP4D1/ljjuctxPY6H7eu/cRu3HPHbk98cZ9vT3pgvmYKhLbivzNgdcZHHfn+f&#13;&#10;587Fq2998b9eBu5PU859+eB6AGrCXs0lu2UPzfxH7vPfHpxz9eo5p8o0avn5XciqqyZ+XaPTnk9v&#13;&#10;05qB0aT5923a2SSv3hkds/4en1fY288iI7RK3y4QfzIz1Ofbp+QvxaQxG0qvy9mU4PH6cj3/AB6V&#13;&#10;LdgkmzPSycR8x9sMCemPX6ev9KivNIeSH95H8pxtP8PcHvz+WK6OKyIjAGWAzjcDn8weD1/OlTTn&#13;&#10;LfvI1Y5/ug5Przx6en3fphc1ivZ6HBapodzbtuYfd/h7Hrjr7fz/AC4PxNbXyq52427nZc89efwx&#13;&#10;1+gNe8z+GYLpz+5Xaev+eP8AIFVH+G2nSP8A6tTnksRlvrk8/r/PFaU6qjqzKpQlI+ZJbXWZFLGB&#13;&#10;Su9gFJbJbHI49f546CtPw34V8XarJCkNi2zzNr7o8Yxx0x7dR1HPrX0Zp/wp0DcPtdkjdmj9ff8A&#13;&#10;z6+nFdDZeC9Fs0/c2MajdlV29Pp/n+daSxUeiMIYGXVnm3gH4Y3lvbrJeRfveNzKOR6j3znH1Nei&#13;&#10;WPheGKIGGH8fX3PrjtW9a2dvGo3DIH6/yq1DbwLjaAdo+8TXFUqSk9T0qNCMVYx7fTPLZcLznG4f&#13;&#10;jV61sWUNkdeuT/n/ACasPsLrgjOR0oV1GRx+PNTqbRhFEaQIOSw+9j6c1NHGgG7PI7VCJAxV8/e4&#13;&#10;XpQs4DcP8w560pEouRMAfufl/n/OKd5gOVO0eufrVM3JVsF8+gppuCOSeen3eKk06FySfjBY+vTp&#13;&#10;xVaaULnDbRjC/nUEk6E/e43ce9Na6RRzJjK5HbFAA43HJ655NORRH94dj93tx/nmqrXLFsN+I6Yo&#13;&#10;+1E4IPf61fvExJXgRjgkYz+P1pAsQGVRcZ69Pp0qE3hB2buhzz1NRy3ZwMNxkHbSQPuTSRpKcKO/&#13;&#10;t+X8qjWziJBI7dxULX2EOH/T9P1pv2/jJYfTjpVBoxJo02cDjvx/n9P0qhLtbkjIx1x/nv8A57VN&#13;&#10;Pebyef4e9U2nB4Qjdu45P60Eso6ho0EqkhQvzZUdu4/HjP5VyeseF5Ljb5MTMseBxyTXcEnhQWX8&#13;&#10;Rzz3/wD19PwNVZ44puJE2/L83cn8/wCnT0Ha4mcoxZ434w+G2n6pGYbu3wrYD8HpjI49jg88j2rz&#13;&#10;Hxb+zBoms7pXtVMkjfdWToOcDHrwc8kH9D9RX+l2rvuEDc/eVhu9ugPAzjjv+YrJuNHtX+WaLcSe&#13;&#10;jdvw/r2z9BWsakoo5ZYelKWqPmjwv+zBoPhudJ0tlWTzPvKp+U+oPHTPoPyrsbf4bWNkjxRW3O75&#13;&#10;mIwzDI4Jzu4yfw+uT6teaJEszAAq3rn/APXwR1/Ws6602GN/MYsOmSvfkDv0OT1HqDzWznKS1M40&#13;&#10;KdPZHjPi34NaHdPLqSWKrN5jMzeWAGyCQMewPHA5Fcdd+CHi/cfZsRiTDhowVJyQRnGCd3Ppwe44&#13;&#10;951KwS5iaN415GY/lA5BPP556k+lc9feG8Q7ZrdWXOFYx8MfpgcZ3YU9M8CrjN9TnnSXNeJ5DYeC&#13;&#10;NEhnj82xh+9uVTC3ByOR0759sg5zmun0rRIYxGI7HZluFXtnkj6Ant0GMYrdk8OC3GFi3HdkMSQW&#13;&#10;GDxgHn39T0xinJpDplIpMlpM7m3KRg9dv3e/JHY++abloZxi4yuVbaO3kgUBvl4+ZmHHTPT/AA+u&#13;&#10;DinWujjUbpYI4t+7jdx/e6+3QfTtyK0LLSLmV9gZlfjALfe2jgn149/1FdF4Z8PLBex3Uirhclcf&#13;&#10;LxycHGOufXr2rN6am8afMkZlx8PoljjijKh2Qq77Su3r16Hp26YyOmBXE+MfAd/JC3lRNLGynBKk&#13;&#10;NjIOOvHr14+bnnNe7LafaZPKkhVhnGWYk4xj+vT64weRK3hS3v08s2yvyw37f/rfXjAHSlGq4mss&#13;&#10;PCaa2Pk26+EF7qH7m/tERpMq6q+c84HQ9MYzj0/OxpnwLlluPMlhO0sN25QOnAwT0OTjHXn3GfqO&#13;&#10;P4WadKvyQfeOG3Lg4CkYz3HPfrjitfTfhNo27M9pHJu/vJjkf/X9MfyrX60c8cCpS0PmvQf2aGJT&#13;&#10;LRsEHy7sMXzjOcdMMRz16YNb8PwI+y7DBZKsKx7drKfmX35PGPU8AdOlfSEHhPTLVVaRPMLKV3P1&#13;&#10;7evpz1x1b3wlxoumNFvaPbtyRhMcZ56//WrD6xNu5usPSpx2PBdN+EdtbyLcXNorFZt6lgNqkk9e&#13;&#10;OAPwyM57AdIfDOmabGqLaruxtDenOfQDP3euTwOmK9C1Hw/Hl5A2CSNvTjn8fTPTv2PXGvNDDsY1&#13;&#10;P8QHBww5x+mf5nPNT7S/U1UY8uxzUVtC42BFPz/KoXoOc5/DHp1PGeaz/wDhGLOdvNnt8MW835Vx&#13;&#10;82OT19uSOvHPauqTRHLeWIdq7ssqAkD0/l9TWjp/hmOZVEi7tpDYOffPHueevNPmsZ+z8jlNG8Er&#13;&#10;LNHbwRhtrZjRDwf9noOvJ9OfrXTaN8PbfbHGtttU4PA9uD7nPT2/Guv0vw9awQ7jDubbg9On1/X8&#13;&#10;K17fTVjBUL6jlc55/H0+nPIqXUOiEEtDn9L8KRW64VV4yAGXpkdP6+/WpG8Mjyt0YCliTtXuB9Pb&#13;&#10;H/1q6aKGMPynBkOWbH5Z7duv86mFvG4yUG5hzub3/nj0xxx9IuU4xPOdW8CQXMio0O3CnaqqM9D+&#13;&#10;WOfbHUHNR6P8LLQXcd6I9yAfe5yV/u9cnp265616U1jG52bO4/P16GrNpYJEQoLfTrj19ff0p+0l&#13;&#10;FWOd4eMp3ZS0LRYLYIscCgKuCu3pn+EAdgRXRWNqRiMD5cfLjHtz1/zj6CoUhXiMDbhvu9P59uP8&#13;&#10;9tC2kVRubGev09/T+X49awkzsghYrJgCg7kA49fWr9lAkW7y12dM/L/n+tN89UG9Qv3fu/1py3UU&#13;&#10;Zy3I9aXMaRUUXY2C9f8APFWFlUDG7+L86ym1KMn5ZOvAx/n3oGoozMzHd83T8vp1qSrmv9oDH734&#13;&#10;saclzvTcH7555rGOp4OBP93/AD/n60f2sm7nv2Xn8eRUtApam0bg9yfr6003u0gZ7enQ1kf2ojNk&#13;&#10;8+uP6/5/OoJdXMbgsR05/Pj9eO1SU5G02pgFg0n3qe2oENjOc8429K59dTKy4EvA4XGOvb/PTrT/&#13;&#10;ALcE4DfL0xu9unvVcoRmbZ1A7u2D096RtQji4aTO4n8QO/61gy6mBhzMvuT3/wA/5xTJNSIPzSFe&#13;&#10;OeOffj/JFFi9GbzaoFXYG79fSmHWlZWw3zD+HI9awf7UOR5bZ/vbW6/lUUmpqBhZGXcueW/X/P8A&#13;&#10;SriiL2Oi/tlpNxIx77ev/wBb1pE1Y9iRyAFP+f8AH9a5ttT5wv8AnGTUcWqgq0cJXHXOOh/z/nrV&#13;&#10;cpPNrqdMNX44Lbm/vH6//Wpx1UeXjGO/LZ4x0/lXJzaowbIkXG7PykenTP58e/Heo21NkkbEv4fd&#13;&#10;55/pz+PanYTkdYuvFF3nnkAHOQPbPp1/KnP4hREDbv4sHr6f5/KuNXWBhWFxuwfXHt6DimvryIVZ&#13;&#10;5trL94Z56fT/ADz16UWGpWOyPiDy9ykgZJJ96jbxNKVZBu2rno368Ht646muMOshAWDrw3LY6n1/&#13;&#10;mP8A9VRNrC+ZuaUf7IYDjgYJz19frVKKIlUlodt/wkG4/vD/ABY+lRf24w/jJ/4F0/zkflXHLrsY&#13;&#10;LIrlmyS3zZxwemfw9v6odfwdwuF7jucD9e9VGmZOWh2reIGQZlfG4Zb1Pbp0z1pz62sUh3c+uK4l&#13;&#10;vEMeNwm2rzkZ+vP8+Bjp+FSf2+dxRpMnkMufr349uf8A9dPl0F7U7NNWVjjzMNtbbuPPfn+X5fjT&#13;&#10;xqQkIPnN6lfTP/6q46PWeNyP6k8dfX+X4cUDWmVflchR975s44Ht/L/69Tyj9pLqdmt8p2lZPw/z&#13;&#10;+f41JFqADbDLjsQo6/5x/nNcXFrTBQrXBVec7V9zz+f8vWrMGvknlen3vb2/z6U+QlVuU7f7aoKq&#13;&#10;snRQW59v8/8A1xTor4ycLL0//V0rkbbX1Kr5c2PXAPoPw9OfrgmrkGthTncBu6N74GD69/w/DmeX&#13;&#10;lNvaXOmivo8lRJt54O7jrVmG7jzvaQc9/wAOn8q5Q61tQgTncQP5D3pyeIFMfyt+eQR/k8danlYK&#13;&#10;pqdYmoIp+9nd6CpI71Rx5gHzfNk1yY1osGzt3Z/h/wAM/wCfypy62F5DY6qfb+Xr270nE05mdUdT&#13;&#10;jH3ZevI79/8A61M/tVXGVPXByOvWuUTWXbLqy/ez8y9fTp9KhbW3OSZcj3xz+f1/pT5BSkzsDrMa&#13;&#10;tkt7H2NQHV1Y43DhsYH+f8iuUGtuoAMuOoOJMf8A6sZ6ZIqJdZaSVVMnuo4GOOP8/nR7MUqnQ686&#13;&#10;rEwaTcvyjn2xioJNVjBDCX7ynG3kf561zKajN0a5Y5f7q4OR/TofTv7Un9pO3R+2PlP+f849aOQO&#13;&#10;ZtG5JqaP91sdPut1/wA/zpv9oKBtA3YwF2f5+lYZv+cg/dzt+bp/+rNQzakMAI/Kj0zg+v8AL9a0&#13;&#10;5bhc3DqGU27sbV4YH/OOgqP7ahyS/wAzD73p7/5/rWDLq8bMVV/u8ruz7Duc/wD6+KX+1QJVLH13&#13;&#10;f7I9effH/wBajkI5rM13vS8oG5fbtgf5zVaa+37i5OOpz09ef896zluycts46sTlgAD/AJ7Z69OK&#13;&#10;ZLfgS4B5x8vt/nt+nejlFe5otdAgl3bbyS22myagkRUu3zbuuB1/xrJuL7zFbMjbtu1sHp+P5fr9&#13;&#10;TXa74by24xgfN/D6Y7/y6fQUqYc7izRv51nTdGu5WHHasYwNKgDKy8qdwHHQjHXn+efpzaW7Epzt&#13;&#10;2qoBPTgcj0PpnP6U0SgKFCj7w4Ynn6n+p5x9aXKVfmdzPn0nyx5gTGcnhjzxyOhx39s1UbTHkfeO&#13;&#10;P3jH5X5OT7fUj/DrW35gLGPb3JkCqDjjk/55qCORdzE7VHBA2juB+f6g04mUrI5y88MSXC7Ih8vd&#13;&#10;g3X1447fhg8+2S3gO+ZmGedxxu6j8f685PNd5HJEuR5YxGqh1OOvr39u+eeOlEZUxn91u+bjKkbv&#13;&#10;fjHPTpkenGKrlGtTktC8GrZvHGy8MpHy4wRg4GB2z/njFdbpXhy0UB5mVV2Y5O3/AOv/AI/nVlFt&#13;&#10;l6RfMzctnr6f564+gFP85S+Vcq277/rxx9T+f41L1ZVlEk/s63gGYW27h/TH5cU77NCCpVdqjJPT&#13;&#10;GP6f/qqFbvAYq6lSw/DPQfp/XnNTK8hTDt154B549sDP+e1N/CG5YWdU+ZVIO3ptx2xn2x/h24pZ&#13;&#10;vLk3MuchiOFPB/z/ADNVZbgE44xuzlcGnrOCfMEu3vyp9P8A6+f8nKsTzX0KeqaXaXURUxqG7qR1&#13;&#10;5/TOPesK98OQPul8pWJ5B2gkHPXp+vHXPUV1vkqYzwrfNtx6HOM+3eoxCryMzKSOh6/TPTr7/wBD&#13;&#10;VFSORTwnaoFzH2/iXr2/qP8APRkmlW8EGI4v4euOnHbgdx1xXWzwL5fA2/3ienH5d/8APUVTurCA&#13;&#10;qyuFI29fU569/X+lVcx5rM4m/wBPFxCIyNrNyhOAT1OBnII/Me3p574l0F9PmkMMGFXncM/N056/&#13;&#10;nn1+leuarYNF+7gbadxG3uDj03Dv9Mg1z+qaP9rs2jlttrMPdememe+T06eveny6lS1jY8lMsu18&#13;&#10;K3CZPG3GO/X6/XHfvCLuDf5kki/720nbnHOOT7Y64zjriui8UeEjAXlhiX7vyhhkZz3ye5x3468k&#13;&#10;HPMXgl/ebztl3Eruzk59Rkd+eR7cjrpaxzS5r2ZL9vES4ETb5GG7zG3bOuOvHOSCM+h64ptxfxvE&#13;&#10;67t3l/3ep6fh6HPb165py3coZmDtGqrxycgk9Tng5BH5DnjIqyXEbtgW+3+IKFHHBz1AA69cjOT6&#13;&#10;nLsHtLaF19TUyBlfIyAWVwRyemOcNjpwOpwTUX2rYgkG7lsKPu475GMZx+PXp0qizs3ygKqq3RlC&#13;&#10;/L8uceoyp69D24NR3k7o0kYLmXA3S/MAMZ6++TjI6Dp0pmsdY6lwX+4gtjaMncsg6D0+nHSpo9QW&#13;&#10;MeSoZfu7juxjGBz17469fXpXPvPGyTR/ZGjVcIqugbYuBg7hxgAjHc5yTSJfLvVZnT53+USLnPXj&#13;&#10;rj+8OnfGR2GZ/DI2zqm07o41+bBWMYz97nH1z/IeoqRNUkeBRH8vyKY9zYUHpwMdNx47cn3FYrXk&#13;&#10;quzTNMW8sbWOchgBntuwT7DvkYwKd/aEdxGI0d13LllZiB0OThs9BjpyT6EgBoL+8zSk1XyplCSP&#13;&#10;jqo3de59uxyc9OvWmxahGZpPNik+986bRuK5PPr1K9fpx0rOmkBZJPKZmH93r/Fjpznj9D36slJ2&#13;&#10;ND5e3J3bVYFlzuUA/wB4cn88YGSV0i9Dnaalc3ku9jyAqy7fvYUjqOuPc8j6E88ipDeM8m0p1PAY&#13;&#10;g8k9+ueufcc981gtfSKJpnfarPkNM4Xb09OF/vevy9ioxIl5Lt2p5i7WIX+8fwGTnJzzkjp6YpSL&#13;&#10;lrGxqW92m5nlwz5wF6A+2Mn0bjg88ZrSTVdiM0s/z4YeW2eAMd/fPTtjj1rnbS9kRmjZlYsm2T5s&#13;&#10;g/Ng9ecYBGCD2PtU9pfRKp8qbdtz94kgdOP649COnYlqZUfdibsF+Qv7qTpw+c88Efy/hGD9eMS2&#13;&#10;+pHG6OTbt5DR5yPfHQHHP+GKzrEs7+TI5yGHB9e+OvYZ9Dhcdc1oW1pHMiOFbaRnco5ODkflx259&#13;&#10;qnobosJqztKGRV+U5XLdAOgyPTOOnGfyWLWJUi8tI1Zm+Vl2hsjPT0BPc8jj8arJp7SyB1V2/eYY&#13;&#10;qw24xnIx1HPOcdD05FNtNKmV4/MdRh2O6TAzgf0J4+o9c0RkRJyNK11R44zmTccAZSTcScDBPv7D&#13;&#10;mrVrqAd2O1pFZcKN3BXI7ehPHTvVSDTEWJWCODuUPhmBPPTABOPYcj6dLnh+xuLq8Zm3qUTAbcvz&#13;&#10;HsepY/8AjoPrjcKrzJp8zsjotJEtxDlp22x5+7kYyf8A645zXQadbzblhEnDYb0xwM/gOf5c9Bn2&#13;&#10;GnXJVUSE/u2J9lGOmAf69+/IPX6JoqsiqPr94dfw78//AKxzXPI743eg7SNCM0quiYXoyqeN2evP&#13;&#10;r/n37rwz4WD7WbOF/hOeCCe3rznviovDfhkyKgVGPPytu/8AHvrx+Fem+EfC0SWUZkQblY/Nt656&#13;&#10;fhXPUl2N6cWpFTRfD6Kq43Ko7dcn655rbtdIQJsC9sCtK20UwDCRHaT2q9BpoEYyMH6Vhc35TJGk&#13;&#10;8KBD35qSLQy8fzQjb/P/AD61vRW8aLytSLbDOQKXMXymPa6BGrZKc46+taEGmhMjFXo7cE5x+dTC&#13;&#10;EdcVPMNRKMFiFPTNXILcjgD8qlWHJ4FSxxgDpUljY4tvBNSrEB0FKowOlSLwKnmABHx0pxXjihSd&#13;&#10;vSlOQuBUlNCKMdRUiU0U5RkcUEjlzigLzxQM96AcGgY7t1p2M803cDwaC/oaCx3TqaazAjApuSRz&#13;&#10;RQAZ7UHNIWx0o3DPWgSFB9aKTIyDmlPPFAxOAc5paBgcCk3cdKAAk4yKAcjBo2+tIck5xQFhw46U&#13;&#10;hUHkmlPAzTN7dxQS0DdcUlB9KQnA+WgOU8+D/L8ueuKdvx/EeKrrMAvJpwkBHD/X2oI3LMc204b6&#13;&#10;5qVZyBtFUo5Aflyf8KUS7VxnpQO/KXlkIbg/hTlyW5NUkmw27GaljnHTPOcfWlYnmLisuODRkZBA&#13;&#10;qvHJnj2p6yBvun/69LlNLk33j0o2/PyKYsgPINSAnOadiRyKQSxp20HnjNMV8DBNKr5PSmVzEkYG&#13;&#10;MAU7dzx/Ko1k5xTlIJ4NAX0HZJGc0oGeo/GmZwcZ9qcG469qA5hy8NipDknBP0qMNg9fegyED+9Q&#13;&#10;HMS7sikDEc5pqv8A3jQWz0qeUdx+/nBJpdw7moWkOMjvR5mOM07C5ibfnkmguc1B5oHy596RplAx&#13;&#10;TKJTJuGAaTf/AAsc1DvB5FBkOMqaBXJmcdM00SAck1D5m1fm/GmGfHNFugycSIeBmmqxA71XafPI&#13;&#10;NNMxPQ//AF6XKK5YdhjDd6jkcY5qCSUng0wzEDGaYcxOzcYFI+0ruqHzR1z78UNNk4XNAXBycfL3&#13;&#10;/So2UOnBP5UGYZwDTWl5x+FArleeASElQaqz2Ak5Hb071oNIDyCOtRO47nP40EmNdaKXOdnzZz8t&#13;&#10;Zd54faTcqJjnHNdQzLgYP6VC7IGyoGQelUmwOEvPCsr7jsXHUVjXngpjJmKDtx7jPb/P6V6ZPHE4&#13;&#10;zgenGP8AJqpLaxZwEHT7vpVqTRn7OJ5hd+A3Z+IwuGz0HHFUZvAcMTDy4sbVG1f0x/nnmvVJLS3c&#13;&#10;ZaP+H06CqM+l27H7g/KrUzGVM8rufCLZQi129jtUdfX8v/1AVm3Phh1lMgh6oT93H5fl79a9Ym0O&#13;&#10;Hdkp+dUbjRIFb+nYnHf1q+di5eZanlE3h+eJ1ymOvzN2GPf2PYY79AagGkBj5mOmCxPr6eo/z9a9&#13;&#10;Ov8Aw/bOMxovTP8AOsq78LxFiBH8x4WTrjj/AD+VVGp3IlTRwUukN5u0R/xY9c9s/r9ee2Kq3Olv&#13;&#10;GfMK7sZJXcfTHrXbS6DEFYq3BPzfNyR+f8qoz6JHGdoj54wv6jqfw5OO3rl+0M/Z3ONl0yWB/NCb&#13;&#10;Qp5I+Xvjv6kHnv71HLAYHRi2FCg+ueRzkjnHH0rfnsWB8xRtYLnheuMZ/T69Bx92qEloI5lbYzfL&#13;&#10;8q7ug/P6e5rXmuTKNjLkab5Y4+u0DagGD0BwRkH/AOt+deePzDuO1lLE43AsR/8Ar56/TrWu1iny&#13;&#10;q6sVVQG3egzk+wx3HeoJbaIA5f73RRIW3H1x0I/D+WKOYlxvEwLmzcH963zdAex/+tz+lV5bVxvc&#13;&#10;OcDJ9jjPT+f/ANc1t39vEMxBQBuwCGPHOMfUHHXPv3qjfhd7Mo+XqoXovbr6fhVKRPs42MW6/dKz&#13;&#10;R5+6Auc7eO/+efTk4rEv7lbeEjf8sY+b93wDnj1PX2x+grc1AKEI+U7f73I4I69z2HX+gPPa1ZyS&#13;&#10;HfGBvCjDKpyBjr7dMZGOMcjAA2i/eOetHQpz37pCyrI/UHg8rj1/zjgntTY71zHlsEKBnchUenTs&#13;&#10;AfX2xntT1FJtpd4t6s3ylgMKD29OhxjsOmBk1n3Pmq0kY2ks+DuXof6tgDnjHPfNdN0cqdmbl14j&#13;&#10;ltgJphtwzMqr/B68dgenPHPUYIqrNr8lwpuVj+WTO0ryenXPTIJ9Rz9K5q9vnmijluN33uOmSdoy&#13;&#10;MnOe+OO/qMGC51IiJlkmUbnzu5yGx2z059+vfpRGKsY1KstUdWfEGwjZIsg835vm+Ykn3xk89vQ9&#13;&#10;etSf8JDN5iGQNhpAGaRSQOgB+YjPB9+uema5BdUjzs81dryfJwMbuM9QP8ABjkjFTJqEWd/mbVaR&#13;&#10;VbEgw3JBJ7E8g9PXOeRRKIQqSsdX/a7+UqPlvM4YMpweB7Z9cnr19DSR64vnxx4zuB5Zh+OMn/6/&#13;&#10;PvXK3GpSMSrjzpNoLLydzbju3ZIJbPcnkDnPUy/2uROxik+RmAYj73XnkenHOegHQURjoW6l5HVw&#13;&#10;6oX2x+cPvFuQfy4HBPGfT2pgvlduCvf0JJ4HvnsPbJ9K5tdUjYiR5P4+fL5XaMj2B7ge3A6YDl1I&#13;&#10;l0eRmKs33RwFYAfdye4z6nnGSByDvE6Rb2YFDC65zldvQ8evbp9efpTZr9oY1mS4bb1VuwIyCPTG&#13;&#10;On0Y+lYB1791/rWXy0JbcAc56nB4J56HpgZ70241xWbzQq4xjaOcfMTxn5scjvjOOnIoUblPl5Td&#13;&#10;k1QK6lmDDkqNw559M9f1+lMGrsYSRMfRm4x1PTtg5+nB74B5248Qx2W3znwd2fLVvvdPlJ7DjpkY&#13;&#10;z0IOKpv4gaZ5JIZlxt+ZlBOcA8/U49+p69q5dDGUrHVPqbqPLUfMV+8Mkjj0I7n1554znNVZdYOF&#13;&#10;HmHlV+UcM5xg/THPPf6giuZudciMWx5ISpyDtbgLx1wOMjPb2x615dcaUNGs/wB4L/EDhs5H4Y46&#13;&#10;c5HpTjEUpHWTa4YE37Nvy4B2lQ3bj2I5yBxjGOKrrrDeY21CvJRdsZOODwe+evTPoK5WTxTG8LIA&#13;&#10;vGV3Mx6H0xjJz69QvU5JMKa9I58xpNgUAN64LY457D0wc857h8ti1K+p1L628n7xg0f7sj5m5DE/&#13;&#10;w8ZOST65Oc84p8epoXYh8AgFh/s+o9uh/E1x8etmPzPOk+XJVpI+NuOMYOBwARkg8AdBxTYNXSOS&#13;&#10;R7gg7fmz9O/t+Pc96HF9CPaR5js21lQNq3J2sufujkEZA5Ppg+v6VC2skXOwSMGPc8+ox0x9Oo46&#13;&#10;npXJS6/I8UjSv/Byqv0+YH1xj2qvJr6Bm/dFgzfd7k45/DoOfXPI4oiZ1px6Hc2+vptmYr98fMu3&#13;&#10;oevTA5P+eSAJJtejz5UnRmHCydfvY+n8XPfnqOTwyeIYwyy4WT5chpP1ORz75x+XSiTxGizK7hPm&#13;&#10;+USMzcf16++c4J6DE+z94FW5Yna/8JArxsRLv/u9MHgd/wAcc/8A1w+PWlUAvIwAZR8yn5uFOeO3&#13;&#10;P59+lcNH4hjLbvOVl3FflwM9BnHqc9uc9OTmmR+JJELRq+0bmH7sAhTk5K85zyOmB17EVp7MUZXd&#13;&#10;2eiJrkI+cy7nztB4yT6gfmccjr2o/taB0VEk3AcZ3L8wPQcnPTp046DGK89i8RbpiCVVd/ZiuBg5&#13;&#10;BPGfz/PgGePX2C7wdoZW+9J3znBByM59uR9TU+zkbRrKR2MutQ+WAZsLn+8e5GBn1579x6im/wBr&#13;&#10;RK22BSFXO7HsT9OnfP6YrjP7blaVlEjBsNnfzkccY7/oSPxq1Y6hcNKqrIu0N/k9uOOMdvTitOVd&#13;&#10;Tn9pKUjr7W+yPLEeFDYbOM9/w4zxnnGB7GyZoUU+WWDR7uhPzYycc8/Tr1X1FY2nXLhFO1chf73B&#13;&#10;IOQD+OOR075OBWgZkVzJAWH92NcDvx0zwcZxx16+mMjWMWtS5LNHdQlJPmbYRJs5PJ4HXjHv2AI9&#13;&#10;Kyb7w5Z3ChYYVyxAjXbwc9uB1PPvntitCyiZVkWS5eQA/wDLQAHrnGM49ugx7YyNWxhiO0HacjCb&#13;&#10;sEfdxtxkBs8Z56ZGDznKR2R95XZ55f8AgS4SKQw7TGsPysCWXG7G7od3O0env941Xg+G1vIVN1bY&#13;&#10;XbuUbj8vQH27exHPTFesWmkpcAeZtPylN2Q5ySW69+T97jJJGOtSDRIY5cNbbQrhW2nGwDAHA64P&#13;&#10;0Ix19IlVtoX9XjLU8807wAFXc0fyqrEbmPAPHQjB4z04z1qxH4dMatIkG3aMZYEcfLgj357n6Y6n&#13;&#10;vJ9Lhtz5O0bV+VQM8YHQA++PfjPUAVBLphlExU4kbnjdkHHrnpy35ntnOMqsrXNYw5dDlh4fKbfO&#13;&#10;IDP0+YZwQD2+o/LPoDdj09QnyQbfmzjHAGM+2PxP41furYh1iHy71G7GVycYBx3z7Yx7c4hinCSb&#13;&#10;wfmzn5uQD3PT/OB7VnzXOqPKPgsFWIGfbtbqecEYB7dR7gY/nVTULFLjYcbv4lVsAe7cAHksc9+O&#13;&#10;+eLtpdFQzKmA3zE8ZwT09ueenUUpga5T7PCApyXEa4BztIz7YzjsOM+1TzdTSUeaBj3Fsxd4Q/ys&#13;&#10;PmkydoX6dMHn15744qpLEIzG0g27fvblBA9RnHXv0xxu4rok8NTXrMViZk/udWIzz7Yx16Z3duxP&#13;&#10;4ZvGHmRQyfe/vEZHrj1Oe/bjvWnMcnKcrM22TZ8y7eWHfaMfl1Ht9OhasgYBZGBz83UjB556+v5e&#13;&#10;9blx4N1a4njSxtxjcuI2f5Rgk469cE47dvXNSfwdqlq+xjtdQSX9fpjt785POeBhc0divZyWphO3&#13;&#10;mxgBMeY2GVRnB689h368jB6YxWPr0FxJFvZc8jZyD1OevJPPTH15GK7TRvBmoXw7s65PzZ+7jqOn&#13;&#10;v3+o4FaR+D2u3DZi07dGuAGK7do3ckjpjrx04A5p+0SkZzg3sjwOfRdT1ErNJaszMvPy8nJI9fb9&#13;&#10;K1PDvhUylhFCy7dp+dTwe2Pfp36D1xXsSfBC8s9slzb7ZNuHUdiSB7ev5j3q1pnwavvtmJkKw7ht&#13;&#10;AjJx9cjofx6jAB6dEa0bGPJzSvY5fwf4OjtYw8kSx7lOQy8Lx9O3Q9Og7de+0lYYoy0UYj3L91l7&#13;&#10;ce3bPHOMnGM1rad4DEEO+M7cLuLL1PPIyRz/AE6emNSx+HlwZv3UDfxL5fl/e56Hjkc9Ofw5JxlU&#13;&#10;RpZxiZsMO8g/KozjHp9AM8/z/GtC2TY+xUbqR97OT6YHX2/rjjU/4Q24jRlEGwtxyvJPAwcH6HPt&#13;&#10;Ult4dEUYWW3Xcqho/rjHTjI6DP8Atcjk7suZFRi5GfEVkO8IN21WX5eQMZ6ce3IHQ/SmyGJcARMF&#13;&#10;643dxgfh0PH9KvzWUsXyhRn7y9yDg8/+hYPbFVZbW5Y7YS/J2xr5h5GehHvkcg89+uKZfwopX0W7&#13;&#10;l9wxuZmP3cenPUf5z0qqlhibO5mXcT82OQe+P0Jx1BPBrRuYQwZjKcjoOQevqeegYdulQvvUF2dt&#13;&#10;u7KqxweM/h6+xx36nSLMZvmkWdNgjgCo0RVuo9uvA9emfXpWxBOI4180fcb+Hv8Al/h3HFYMF6kR&#13;&#10;yGzhyWbuVwcZ6enpnG7rk1Il/bu+Vf8AhC7RgqMA9sfy/POBQTGXKbT364U+Zu24U7R0+X2zxUgu&#13;&#10;0dQxLYMfrxjn8/8ACsGbVZWtWXyWUj5txY46/MPf9PzzUguZ96lGH3sZY7Tj/H/POTTH7Q6AXQjC&#13;&#10;hFx1/i6f/X/LOPSrttewryQyf3eAAe/5Y/Dvj05y2u2VF2WxU9FUZ6n27c/561J/aCGNUifblv8A&#13;&#10;WYyB059c1kbRqWWp1cepRqFCOO20N2/l3z+tRSarHgru3BYwPlX356H/ADj3Fc7DqDGVQW+9gt3w&#13;&#10;emP/AEEA1NDcSSLnB5546jpznP8AnsfUG6nNsbZ1GIhjGVUrg4Zh16e3H8qnj1Mx9G+VT825j6f/&#13;&#10;AFvTufpWGJZpxiFsc5VV7g4JHUcdeevvV+w0O/1Ah7Zd2VPfnn39+PqfXuPTcjmlzGtbamxVfMP8&#13;&#10;Pr0Pbj6ZOO/0q/DO7spRh83Ct0/Lnn8PXHaq2neErkqr3Cn/AFfse46enPpwfSuisPDzqFC/Qckj&#13;&#10;r0x9f0/HOcpRN4xlsUIFuJOVRmO3K/L6/wCfpWjaWMzkthumenA/z+NbdnoP2dQxzz+WauR2USce&#13;&#10;V/8AWrnczeNNxMdLFlQBlyTnjGcmnrZpI21l+n6f5/CtXyBhsg8+lRtBuOAP0zU8xpYpi3hRRtQf&#13;&#10;d+bjof8AP8/pVO+sklYqMY5+Xb7frWpImeCP4sZ9f8/571UlAaTJx+PFNSK5TEutJwdqTY7/AHuv&#13;&#10;+Apo0xkyxXPynj6VsMijIAz6+/v+X+elQyxx7sFNvB7YHT/P+eafMZyjZ6HL6zZyQg7QvT5ct1wP&#13;&#10;8/Sua1O5vLKTZNc/K3JLAccd+PXH+RXY68rAeSxYDGMqOSP6n/P0wbjT2nONgOSPlOe5xx7cn862&#13;&#10;g+5zVIvmsjnzq8/n+UUbbuJ2sPQfnzyPrUcep3b/ALyTb8ykNnt2/nzz6/hWxD4FvZZME5Ur95Qe&#13;&#10;R069/wA/yra034fRMFaVst0YewB/X/61W5RQ4U6jWpytlYX12cww7v8Adzye5/DB/Otqz8GXUxy8&#13;&#10;cnPOVyc9gfUfj79+vcaJ4LtoztEP3f7y9fQ+tdFZeFxlSsKqAvHy+5NZSrroaQwut2eZx/DmWV2z&#13;&#10;IylTlflH5f57flUh+HrRI2HboTwM89ec9s+2eOelerxeGo43+dF9TgdKdPokAY5T7vP0rOVeR0rD&#13;&#10;xa2PENQ8EX8S7mjdlBzuBPTjPB//AF+nYnLuPCV9Gy/uueBjy8d+vGeOPXjnnjFe6Xfh5GPyDtht&#13;&#10;1Z154Xjm5EPqPu1Ua3cylh+VaHjtl4XmC7jFhsEtnJzg85+vp2x2GMbdnobABQhX+HcOpwOP/rdO&#13;&#10;o967w+E23thNu45HqOaR/DCQEHy9x3fMdo6emf8AP0q3VMYwny7HO22niJMKvy4x8wwOM+/+etWx&#13;&#10;a7eTn5vxFaEmlSRBWC9vy6f49KfFZkABVzznpU8xUU+bUpJbBSdw7f3eacke0rtVhjAB7j8PWprq&#13;&#10;LytsgXP4dajhYJtC9sfzH+FKOxXWxaRUYZKgkYPQ8e/+e1SKyYCE46de3FVPPCnj72Py/wA/59kW&#13;&#10;fd/Fx0wP8/5/KpNLaF9ZIV5HT+H5un9P0p7T7eMfL7/56Vli8wWYNgn+LaPy/wD1ULqChl4GG7en&#13;&#10;P+fwz+AGxrfa8DaWPzcjtQNRkTjLfl2rJXUlCBZCOSeO3/1/eovt4PZl+bLBjw3+fxotcnm7G2L/&#13;&#10;AHnqev8An/PWmteELkbdv8PX61ipfqJSm/735j/Jpx1EbBhz1+7QHNKxrG9YNld2PcdetM+2hEy0&#13;&#10;nA5Gfx9v8iseTU27Jj5sfXjr7fX1/RDqB+68nT/Z49+KfLcm5sR3m5vmfk9aDdjHzP8AT29OKxxq&#13;&#10;G37rN/tb25+v8+1RyaiwBQvwuD1HrSlEtM1pLnYWLbs5BHsPwqI3qyM2884I29+n+FZL6iB8uctz&#13;&#10;0Hfof6fn70z+0lK58w9fxPH5fl7+9Fikav27cxIbqOQvY/5z7VFNqqqcldu3725h74/nmsW41hfl&#13;&#10;kkZWVl5G3joCeo9x+B+lV11hguwzM0nVn3ckevH+ePXFMSl72h0DaiDIQAOvH054pr6iQMkN1449&#13;&#10;/wA659NWkD4Yn5W/vct/np/k1G2qyBsBPu87QeSPQe3t+FHKOUvdN59UGWAZvvfTH+Heov7RjZfO&#13;&#10;3K20ZKjtn/P4HrXN3WpXBYgyyEIwB2LkjJGDjtzkds02bUbmMrn/AFZX7zfwsTyfbOfz+pNXyHO6&#13;&#10;nvHRy36t8o+n0waiN7wSJMjaNuGAyP8A6/Jz/wDXrATVJP8AVjJbpuUYx19Ovf8AD6mnRz3HmMwG&#13;&#10;4HjDrknr26fnS5Suc1k1CLeyFto6B8kZ6Zx+nBpr6gnl7gyqvPzbunXn6/SslZLhpVZ23dQvU8cj&#13;&#10;v/T174IqOF7wQtJ9Pm3H5fUjPTj+X4i+Uy5pGhNqMTqsrN8u4/d/p74rPkucvgqy4xw7cDntx9f8&#13;&#10;k1TvLmcJiYMrMAWG08env/Tn0xUNva3Vw2+Dcuf4Vb37jv6fTvzVcq5TF1Jc1iS5vIgzKCuR97AG&#13;&#10;D3H8+2ehrJur13jM4HOCQFXhue54PA9OeetbJ8J6hO+wDbuXHpknnI9Rk9/TuaafAt4u59jR4Pvw&#13;&#10;e3JGRxx+GBVKUSveOYnk3Sn7TyWPVeOueP8AOD06HkVHs2mi3Jkyck/wgDcR7e/6decdingFmdgR&#13;&#10;Jx95X5z259f6CoX8JQ2lv/qG+U8NtwwPI9e/HHuafMifZyOIn0gkh/s6tjJKlTtJ/wAevB45/OIa&#13;&#10;UzDJX5WduOx9CD07nBAyf0rrToUakZ2sxwxb1zkkce2fT09aY2jIHIeMNu5IyTgk/wCPHX+tO5m4&#13;&#10;6GBbaWpLAkYZh87L8rMQMD65ODz/APX2dK01kGVHy8nc2en8+49up54q9Fo0gkKgf3flP/6vT0PG&#13;&#10;fqKuWdhcQtukLZ2ruk38nvgfkfyqZSKVx1ppsjJHhdqrIOnX+vQ4/wAeuOi0zS1jG7YPmIC8dBg+&#13;&#10;38+hH41Rs0eP5WVVwpVQqcDoM9sH/DoeMaUM6iPYwXK89uP/AK/+fplI2jqXBBbxbnKdeV46c57D&#13;&#10;/P61N5iKNxHy/wB7pkev6/570XuQFBIPO3J75POR79Rnp06k0sl0PvIQWbIO7sSP5/55qGbRHSXQ&#13;&#10;WRg7qrcdOOfbP16e4PcZqT3Yl2qpHP8Aj6etRzXapNnLbeG2lvbt6jsRnt6VXaQYBaQ42gNznPB5&#13;&#10;PH1/H061VjOQ6afMfmBdu7c2Bg4GM/jx9OvfFUbmOMOXeMtyR8ynPJ/z/wDXzxcaRZW3/Nk8fNzt&#13;&#10;9/r+WDjOOajBRn3BNvTcu0cdR0+nv+ROQ7MOhDa6cskn78xtzuPce57/ANenetayt0iRTlVwuNzA&#13;&#10;gD8/boM+tQwbUTJG4McHc3T2/wA9wPwkhulTmOXay5G3bnvn6E9P06daRRpwKqcudpx82e3v/PP1&#13;&#10;96sh0y2W2r/Fx93n/D+Z7g1kLerGfkP3TgEDH1x1x15wehp/9oj/AJaBdyhd3O7pnn17fTsMdSW1&#13;&#10;DmtY2PNClm+7hs/cPoeOn8s1It4gUE5YHI+Zvf8An/nnisb+0MrvVvm3evv9fbr6/SnxahHIu1Se&#13;&#10;+07s/h/L9PbAHNc3BdREqJgVzwq5J5zjGcf/AK+n0nivg23O3dj7w7Hp2zj6+3esaB5ZDuhRtu4/&#13;&#10;N6jPt04P5DFX7SynJWN0X5ePlXsMdP8AODmkwL8d7GrbQwyMdB+lWI70hyI2yMZB/wA/5+tVrfR5&#13;&#10;ZDkwt9zDE/xc/wBf19sYrVt9EkQ4VcsqjnH+fT9exzWUjaMSob6Zum4Ln5Tn7pz/AJ/P2p4ubneN&#13;&#10;oZu+Np9ORz/nitS30Eqcv2+7wasReHlJ2lNx68p36en+feh2Dlkc+ZbiNtrlh/tMeT/9fj+VTQyz&#13;&#10;MShbH/As4Pb3re/sWNVBaMDr1/8A1Y/wwMVKmixZ+7t9l4/yKkqMWYTRTMm6H5ssPl6nj/P/AOuq&#13;&#10;c93NDG+efl3EKw9f5/nx+vXtpNsQMRLz0/z/AJ6VQ1Hw+sqfd9/5f544yaCuU5VtcI+RpeOnz89R&#13;&#10;j+WenpUc2tRpIv7zj+FR39/88de3V2teF7hFYKnzFuOcf5/rWPc2Vwkg812O7nPr05x34PXnPf1r&#13;&#10;RQITexqPrq7iqTe7A+59+/P6dxQusiIqhfplWbAwuOufqe3p3rncyRFWXawXPfoO4B7YOOn+FOS/&#13;&#10;nD79/wDF97J+Y9e2OD/h3yaUokKRurqrqWkJ3MqkqoBPPof0/wAaT+12DSbpBtZtqnPr6fp2z9Ol&#13;&#10;YL6k0KEruORnv1A6ce/9aqyayG/eFh97C5A56cZx7HpxzSUQ9pY6I6rJlo8nDdAe/T098/TFR/2w&#13;&#10;Qd/2gMvOT7f5/wA9q5ttVwiq7lcNvXcg4/hwPfGce3A7Uf2tHjb17KvPIHbH+R/WrBGZ0UutSE5D&#13;&#10;s3Izg4+p4/Go01eUk45yBwzY6np+P8x61z0urbk+XCgLj5l/2Qc9evH8+naKXUGdG4+YnncoYZ6n&#13;&#10;PAHbOe3PfiqS0E5HRXerzhyVk3dSxDbsc/p37dPxqvJrrO6SBx8z7VORgHBPb6GufOrXEsTMxwq4&#13;&#10;ZcLx2x09+nfGM5qvNfkny5ZQyhTzuzxjp6/y/HNNImU2dI+tFj8jNgp/Fx83Py9fU4/n2qN9Vlx5&#13;&#10;q8s2Nvyn39vx657Zwa53+0RM24KqnnAZQVJ9Rjt2/HvmiW8m2lssik5Y/wAR+X65/DHU9DTtqJTd&#13;&#10;rnQXGru0e4DGJMKvXafTj6fnxUR1K4JUgtt/u9v5/Q/j24ziNfyhWQbg3RQy57Hp7/4fhUf2iYMz&#13;&#10;uw/3G/hHPH1HtyOx7mkO+x0A1baWLufvZbd95T0pjakDuZj5g6fe/rj9OcD9MB9TlQr5km3H3fl5&#13;&#10;xx3xn/PvmmzasJTu3fNtJbOOnBxzzx9e569tVoZS2OiXVSV+Rm/1ikbnGRz9T+ffGKkh1ZVOBJ0+&#13;&#10;9jjkACuZGosIwu8Mdy529ceoPPOD+XT3mt9R3RhXZdsZVPQEfz6kkHvnPHBoeqFG0dDqI9YDlQ0+&#13;&#10;1QAG3cH+fHX/AD0ofU329GycnJX2/wA+n58VjQ3Mh2kKFXA3KOh5PJ/X+nrTkMxbKu65J6KO/wCA&#13;&#10;6fn+VJRLbN1b99rOSTjAwGHJ4HBJweP88El39ssY8rJhVA+6o9en1P8Akg8Vz8q3TCSRIlDjB3Rq&#13;&#10;Mk7cdcZyPvAnnPB7Gn/NuYDK7egbnjH9fbA4z7lxiZykpHS22tyH/lpzw31Of0wc+lXE1eVT8qfx&#13;&#10;Z9MYH5/j9TziuZs7eaNfL2fKVHEfODj8unfANa0G+JsF9zL/AAjtn/P6/jSlHqOMmaiaw+0B3+9j&#13;&#10;r14HfHFEGrswKmRPu527sY46+vHrVTyjNBtibG3buUdB9R+n5VEbWUgPuJbI6NnuOScZ9R9PrU8u&#13;&#10;hevMbQ1eVuNp5/h355/Q5+n5jNPTUJnfI3fe5Ibp19e+ffJ9PTKsLOV5cyoy/wCyoAz37Hnjj3P6&#13;&#10;akFrg/dVR0w3br+XTj0qGjojJtCjUJD9049dx5Hpmkk1ORlDK2M52ruwfp9fT8fTFSNYbUUAr93I&#13;&#10;zznnn+ucdeazbyKW2+VyX4+f365+npyP6ACKkyaW8BCkNuLA7R7YH/6+vehdQmLqryEemG6/4eor&#13;&#10;Ju7mSOVRLINzNjcvHTnjHcVXk1DCLGW5DBgCB6c/59/pjXlMZSsbx1B2ZUPTcPl/lUf9r7ptiyc9&#13;&#10;O2Bnv2/yvSufOoYVePl43dsgDk/0qCTV3MvmyBtrdfm3dfw/z+VCiRKbSOlTWWIWYkq8n97BIyM4&#13;&#10;9iCf0ps2qBHxlvmH8S7vof8APpz1rmE1Fiys8rDnK7m6njIz+Gfy70kt+iA5xtXJ/eN0+XBP+c5P&#13;&#10;pniox1F7SXLc6Y6iFCjdt6lflHBzz+uPTv1pramvm+UrsoVWLLjBxjoBx/Lj2rlW1bnYzsW+U7nb&#13;&#10;DZ7j6gYHXrxmof7RVnUNgMOqquCOMcfj/M1XIT7S51h1pGYGRzu5IVh0GO2D68Z7kcU2XVCxXe+d&#13;&#10;y/N7cj3+p7dO54rl49T82NdrfKoAbb39/ckc1atjPcy+ZCvzHAbH5/17HoAOMnBylc5uf2lLcH5F&#13;&#10;3MwG0dc889/888VOLW6Ztht2LMvGVPPf/PTnpV/wp4LuGYXFymW4Mae2c9AfXPtz7121l4LaRd/k&#13;&#10;7f4u3X/9X4+9ZuSRUYykcIbC8U/IvO7HzdB16+2eKGtpVARmZWz825ece/4ge3fvivR4/CbgKZYf&#13;&#10;4hncp559MjHX/IqV/CMR3AW3z4GG2j5fp/n8qzdRbmij2PKrgzwcSM2FXO5l9Pb8OnWqy3TgNuZs&#13;&#10;gkMu3Bz/AC7ev+Nel6p4Fg8rIgH935VGOv69cY6HP4Vx+teCp7ZD5cQ9AqqD/Q+h9frzxcZRMKin&#13;&#10;GRjR3sSffxtznvge/T6+n14IKw6isShDLnzGA46k49+w/OqN5p11BJi4LNt/urtIHpj8Pxz6VR+2&#13;&#10;TQkbvXdzn8s9xj/PrdiOdxN7+0soC0v3QP73P04yx/X+qrqkeFUS7QvXoNuf/wBfU8d+awPtssYV&#13;&#10;8dPmw2Bnn8hnPPHQ1WudZWFFTcvLMPmbrjv16dD365PqTluzR1NLnVpqSRIB5oHPoQP/ANfr0wfc&#13;&#10;4p39rLgl5do2gjoc9u/GeOme3foeRg1eViBv24YD7pHPvnoev07dKvWF27su0fLnnb3z/COvPI68&#13;&#10;Djg4olEqNS60OgXUQx3LPxuI3dAMEDP0z6cYz74mj1U4DO+D8u0t3GPoPfv29qx7SO58oqrs2D1w&#13;&#10;dpPTAGe2PfHqcZNqDStRystsvykH7uSDkZ/+tUpGfNqa9vqW+Mjcu3ndtOff0P8An8qlivAwChtv&#13;&#10;zcf06cf/AKu1ZaWd1blmfdu3E5ZssR9cZz+NJLLOmIlVvmycdz9ePp79Oewk1T5tzRu9SECeUH2n&#13;&#10;B3bjwfyHT+fTmqNxqbSxuUOV6bgx/X8Bj3qjevcoN4iAIXlifYZPT/H9M1FDp2ragCY7WTK5A/d5&#13;&#10;BHOTgYH6/wBKqK0Il8ViWS6jcll3cNjbtJz+XHbOB+tZtysLrvVht27d7SnH0yM/p61qr4X1gBXu&#13;&#10;UZWXb8gjb8Qf89f0gvvCevOvyJJ/q+CcqPp7j/HjgnN9Q5nynM6nZ2k0Lb1zlWycH5cHr9RXF+Jf&#13;&#10;D0TT7oI1XqfL7Dr14+vBx79DXpR8JalbptkgLfKfufNn6+o65HpnHbFGb4e6zqzbZoCpLMf3w+U/&#13;&#10;59R2JxjrVeZh7V7Hh+p2kMBkCtH0wGAO7HYcdOf5e5FZMkq+diYqylehz6H0OcdRn06V7J4g+DGq&#13;&#10;z7pfsyyK0bEbnJDduw64xyOeeOgridW+Eet2lwJl0+WTDZVljLHr/skHoB1Her02IalLWxyy3EUY&#13;&#10;3rMFUswxknOCc+vPXKjB5wcHGUaN2BVXG5Rxu4YHJGfXghe2fTJ4rUfwXdaeEf8AsyaHdsXcYe+A&#13;&#10;AwznJbCDge30rzaTBbweUI/NTBXnJLcbfmGPov4joOKVjSE1sURp9tJ+6g+WPAEathe3Pc44xk88&#13;&#10;nOSRUK6NvumFrBu/efwpggdeh6EgDqR/CCckV0en2Mt7cZtLJz8ynCoUGVOeRj/I55+8NvTtGu5U&#13;&#10;aM2chbag3KvI542+hJI9enQ84XNY05eZqx5zd6TfCB3UcjhPlPp14PUjoOM7h6nMUWj36J84K4bY&#13;&#10;yeYeD3+XnH3h26bT7j0XXPDWoaaQqaHueRcZjjOQclicH1y3y54B5z2x59Av/s7TzadJHjYTujzt&#13;&#10;Hzd85z1yeMAe5xcNYmdZSpyMKzsTKrB0O8cjgZB49jzz269ec4qLVrIWpdIzuZTtG5c5Hc5Oc9cd&#13;&#10;85xjHFbCWTReWzxj+HaEhG3nP1yDk8dMcdOazfE8KPb+VBIJJAu2Rmw/J4I6Hrk+xzznAFUTpJGL&#13;&#10;cXItpmwVjCkfM4YMMcZ4J5Jx0P4YHIusJLCrzfLg5/docYxzgjgjOfX7uBnFZt9KsDNI9z+8YblY&#13;&#10;YOOuD7EdyOPQDrVRbmMFXG7a64UH5tvcdR/hjqDVWuzllOxvwX3nSCEuAGfbt3Mo/wBo5OR0HOfb&#13;&#10;tiltdZS4vhbs5UcFt033RtyOpPODkjnHOM98SK5XJkWLcsj5ZfXCk4yO3ynJwOOOORWl4b0sS3Am&#13;&#10;K7du1I24BYg5UnplTxxjkDpgtV2Rn7+iR2mjxGSdWcr/AHeWPHvzzwzDk8fMOtdNYQAMpzuK53ME&#13;&#10;Hp27d+/X35ByvDVp+82RxsAXLYYcleCGwcn7xJzn866PT7WQTszhgy/KzKvK+47/AO0OmPbjOEm9&#13;&#10;jspippz+Yw3SdV+WTJYE4yeeoHHPfHuDVm10obFdU2c5I4wRwPXGO/JJ+p4OrFp80O7ZB5K7fmVU&#13;&#10;4C8jbzjt+HGMdauw2UkhWVyylT93k9xxk9M+mO/5wVLsZs2gSyvGsMbblIG3aV5Dent05/Cr3hjw&#13;&#10;28E5WJVVeFXaFxtAGQBxx1PB7nrjFblnaMVy+WXkKF53d+h6+3XGePWui8P6OS+fKZFznrwfxzxz&#13;&#10;+nA9hyfKVTivaXKemaHIYg/lrndnavU857DtjHvgdeM9v4Z8MSHgq3phuCcNz+fr7fUVJoOhpIwW&#13;&#10;NSq7sbtoH/6v179ua9A8M+GwI412bVHA+XoP/rZzWMpe6dcY80rod4X8NxwIo2K3ygHC+1drpFss&#13;&#10;USqR0qHTdNECqNq59q1bSIImNtcsmdcb9R8SgDr+FSxx5/hpY1ORxU6RgHgCo5maobFDn7w4qXyh&#13;&#10;j5acqc81IEHXFIY1VOfapUT24pFA9OKkHtSewAFA5AoINFG44qbgPz0xS03n+KnDOOaQDlZelKM4&#13;&#10;5NM68VIc9hQO4AEjin9OKaCR0NKSSfloELuGOTQCW5U0m4DqKAdwz0oKW444AozTST0zQGz1oKHE&#13;&#10;4GaaSDwfWhm7Cmnk5NAATzQACfmNFAOTQZi8dMUqnjgU2igqJIBjpSbl65pNzetNzkUFDywx1pu8&#13;&#10;/wB6kooAXc3rSUZozQA1mGODQ2KacdKMgd6APMEnA5GOuPpUquD0/wDHqpRnGB/Sp0JbkCrMYllW&#13;&#10;y3DfhQrjH+eKgjcn5c9uKGcNwc460rahIn80/dBp6y449TVVZMdRTo5sd8U+UjqXVuCDye1PE6kj&#13;&#10;LcVR87HzFs/407zsdPXFTZl8xorPjvT0uVxgGstbohvm+X+nWnpcg8bvpRysOZGmtxk4J7U7zhnG&#13;&#10;6s5bgg43Yz+tPS4GevNPlKNATKe9OSYDvWet0MYNOFwQBk//AF6VmK6NAz555pwmHes4XGBkNxTz&#13;&#10;cliMHinyjNAyAdDUfn+g7VT+2b+Vz09aalx/tZ/rRykyl2NAzheQ1I1zgcH8Kp/ac9f/ANVMe5J5&#13;&#10;9DS5QuX/ALR70huQf4qzvtJxn/JpHuBn71PlDmNBrgf3qa1wDy7/AP16zxcsCfXvSPdNuw1HKHMa&#13;&#10;IuYwflb/AOtTWu+c7qzftJBx601rsY/+v1o5Q5jS+1g8MenNMe6QHFZr3Rxg+neo3vhtznt/eFPl&#13;&#10;DmNP7VHjk/rUbXhVyQe1ZrXWRj2zmmyXLsKOUOY0vtm4Ek800XKnktzWWLvBB3e2aPtaqNoFHKLm&#13;&#10;NT7SoOSRUb3Kgbt4/wBk1ntegAkt70z7WcbsdfajlHzI0zdqRy2360xrld2M8flVLcxHNDk9Q+KX&#13;&#10;KHNoWmugG4bqfyqKW8fOVweelUpHkUfKe/5VXkvCFJY9TVKBLmkaBvSedp+lQy3LEfe5qi9/8mWP&#13;&#10;51HLeDd1b6ijlFzl5rluCT3x1qOWdRncenpmqMl8NqktyKqTagVO3f146dKrlE5Gi90gfLyc9vmq&#13;&#10;Ga5i2Z3D2rLk1BQCC/8A9b3qM6gowPM+nP8Anmq5TLn1NJp1KZB69hVaacOOfrVJr/5iA+31G7/6&#13;&#10;/wBajkvAu0b/AH3Buv60FrYmnZM8j6/5/wD1/hVG4CEkBR975c/56US3oCYYFsH8DVaW4RgWz3xV&#13;&#10;JEyIpoVk3A9ehyccfTms+8tU8rO3q2PlxyPTrViWcnqQB7kc/nVW6mkVwoX7wxy3XinYUXGxk39h&#13;&#10;iTa43Z3HcV74/wA+/pWZfWaqWBTrjH7v0yf5479/Stu6CPwAuGx2B285x0/z71RuIVI3RJnnnd9e&#13;&#10;OMdzn/PXRES94wZ7ZF3fvPvcfN69f8jkms+4CtlQQrH+FmBwcZ7E+pz09PprXiHO6IjA57/l19f8&#13;&#10;+mTLlo1Er7m2heTx6Z47fh6/Wric0t7Gbfu3meXJt6A5YEtjP6f4/pk3YXHlqRyNq5A7D69e2PfP&#13;&#10;009SeRGJaTK4+8OMHHbt7j2FZV5I3mswRW3rhtp3E4B9foR+H41pyi5mZd07xncT97DfOo+gPv06&#13;&#10;Z68cc4z5tphkbYrL5YAXaPvADAIx7n8vxq/OyyHzIyu7b90cNnB568enToaz5920Ozf8swHPPQ4G&#13;&#10;D/LPt05zVGNTfQybry5M5GF/kM9z6gfz7nrjajaGNZJUL9cN5S9WY9OB1znGep/XoJ4iSxL7eM7l&#13;&#10;yR1z36cccfpyKy75Y/sjIQduz5t2MNwcg47/AHhyea0jI5uXucrfwFz8sS7VYmMNnDZz7DjaO5Ck&#13;&#10;r7c5V7MIQXJTjcAwm/n0OcDnj9BW3qxaWSUIPvSfvA3IO7qvfsOvB9iBXM6oJCZHE+d3CuygZHr9&#13;&#10;P1FdkdjkqNEkVzGrpJvPyycbm284b29OOnp04qRdSdAE+Yx7QJGONxA+bH0Az75P55TAIjeZ97+F&#13;&#10;SvUn1A9uv1xjOQWJdzxxvGwXfuIVjx6jk/X8R19MkgjobQvmMjZ42tliQWzjP8j+Hr0yUe6Ziu18&#13;&#10;kMBjI9cEAc44zyD71jHUCGMshwrcr85+6O/4f5I61G+oTM6xbztViCHH3c4x244xwfXvkgqJpGPU&#13;&#10;6AasWVi8/wA+75GH0z0P4ZpsmvRQlRGGHTIAyfUDp7fr3zmubfVd+2JTu4/h6+v6cjFUbrULjOwS&#13;&#10;fKxwvO0jGMc/QfUfkBpGKZjVk4x0OpbxBdFgTMeZO+c46ngjnoM89ewFQTa3JEfMdvmKr/eCnIJy&#13;&#10;T2749h0+bjm5NSd1UO20MT6ZPPp6c/560251J5FQuwO0bUz94dSBnqRz2569yaW2xNOMuXU6F/Ek&#13;&#10;cFuCzqqfMG6nkZ6AZPbIPbg9waguNZjLn5ypDuGx2OMH8Rjn+fQ1zd1qZj2lZM4H948jGScj1zn6&#13;&#10;gmqv9oTOrQBmbnA2554P6f4GpubclzoP+EhKuSV3MQCgzgtjnjvjrwO565NQnXw69G+VeTvH4+nf&#13;&#10;8OnbmsN7i7lTbhnwu4qq9QPT2wD24x+Jdb6Zrlw3mQWsm0YIYRnoMc859z09+lEWKVPlNSbWGmeS&#13;&#10;MDOPm6g+wPT0B7Zzz6gxz6/NvIiDFt3Ee77x5Ppjvn/Hs6y+H/ifUty/2bNj5dob5skkYxnj368Y&#13;&#10;xWxF8DPHN7F9pewZVZB+8dhnd6fUdDgfSnzR6sh06nLaKZz/APbBaSSGOYkLHglmIyf4gcde3I9+&#13;&#10;PRf7YYKXEzMFww+bBIyMnJ4wR3yOvbvrzfBH4g20nmy6fKvylVCybs4Bx3OT+AA6Vnaj8LfFlnAx&#13;&#10;NszKudrZX5jz05wfwz17jgvnj0ZMaNSKvJMgbWm2smWYrz0b09j8p5/ycCof7daZW/fKqqv3d33u&#13;&#10;RjORyB/kDpTY/AfiiaVo7eED5ggVgPvEdO/bOAATgdu12L4YeI3tfPeOPvtV2G4/Ng8444POcn86&#13;&#10;OaJPs5S0SKzaqyy4YnrgsOi8e47gD8PU06XUo53d2bHzE7vU+nf3H+TVG50TWLO62TRSZ4X7/fuP&#13;&#10;TOe3WhdLup498UjfK2NzN7dM9u34H86v1KjSi46l621KNNySMD0HIDZ5xx3P19cj6ti1aIIfKbb/&#13;&#10;ABL/ALJ9AMZ69/Qds4rI1FZdMBjnUqu75t3sfToc/rnv0qi2ryfK4kHGT8rc5xyeh746Zzj/AGRQ&#13;&#10;pFeztE6i21mReqfMF5Vfm+btwM+/Jzn071dt9XIjEwEm3bu3bclAT+ZPTuDjAOTg1xUesBm+ZhtY&#13;&#10;Z9v6/wCcnFa+l3t0yDzFbgY5xwDjj+n4D3FVzGUYuJ1mnzTPKJZARtYncCDwMdxnAxjB9iOxzpad&#13;&#10;CICQrKoAG0bhwM+3Tn/I6HnrO5hjkjDgruYn5cA4xnIOc449uvNa2nahK7YaUsw+Yhj7Dp/+qpk9&#13;&#10;DSMY3OptJynCuPvdWPsARjJ4H+PcHdpafcRsQoj+7zJ831HJx6evv9a5mK+Qqvmow3ZUbv169+cH&#13;&#10;0Iq1HqBkOW67RkbuAc8+noev9Kw3OrlOwtLxZpGZXC843Z9cEenQH9R61tWhjeVUdtxblleM4PU4&#13;&#10;/n37+4zzWgtKQQztuZ8NyR6+4z34/wAjfsyXOFwVZdrBmGMN/wDWz/8AX6HKUt0bx0NyFjFErp5c&#13;&#10;a+dhd3IDc5X7vTJPPHIPAFXPliRkAztb5fmGS2OhPTIJwf8AOMmymmuSZY2yV5YcDG4dfbj8OPwr&#13;&#10;e0zTDcErJO5G35s//X9OTz644zXLI6qfvFMWUl26tGFwW+YDocdBx+HXP8q0YPDZuI5I5Y87VXd8&#13;&#10;mVPXAOTx/PnP3eD0fh/wVJeKqvCuepyMr0z07c9uD9MV2lh8OEA8t2IZCdpVfu5IJH14x9KxnUja&#13;&#10;xpGn7x49rXgqb5ZfKk+blgfl2txzkj5ep6884rn28IX5nYrByoI5f0P8/m45z25IyPpKP4dWcyKZ&#13;&#10;FYbSMbVGR7/ofpT2+FukKy7bPOONzIMgDt+v0z65rP2y2NvY9j50sPh/qm7zEgm3bg2FjBIP58/h&#13;&#10;jp2zXQaH8Or5282W2k2xsWI28H3HucdevHOa9ztfhrp8RUi32/Nn7vA//Uf5d61rfw3Y2UGyC1Vd&#13;&#10;2d21Rx7Y9Pype18jojRUkeRjwJHbwNbCFuf4ljPOTj+hPXn8cVWvPAQuZBtTaGXO7ZnPP059+ucV&#13;&#10;63c+G7dmIe3C7h7Dqc//AF6bH4ZtogMwKP73yjn3/wA5/lU+0M3R5dzzGy+HFvBa5SDDZyzbcgYA&#13;&#10;65HQAg9uM5xgEUdS+Gck20xW7KxOT/UcdTnr0wfyHtEeiRIuwxD6/Q/X1NSQ6BG7bTENpPTb+Ofe&#13;&#10;l7TUv2XMeU+EfhGyFXlgAXcT8zBhz7jr1B45579+4sfh7ZW8QQxL8xB4Uc8/TGfeu203RYo25Ttn&#13;&#10;64rQh06MLkLg5xxWcptyH7Ll0R57/wAK7thH+8tuduM7cc9voOn4d8VDN8MrFlDpZ/MM54H5Dpjq&#13;&#10;f8816d9hTaQIh/tfL7U0WCls7FB+lCqyRLpRvqeX23wytYZFaK1AbHy8YwOuOD/n26VpQeBbS2jV&#13;&#10;Y7f7vCn06fmP/wBVd79gi/hTB+lRSaegbITNV7Vlexp9jjrzwbbtBzACu3BU8Z6jtXN6n4VezYMk&#13;&#10;Koq/eOM7eAD06nB/z0r1GawDrhd33c1n3mhCfd5kXDZGaSqPqKVGPQ8judFkZ/3UJyegA9+ePf8A&#13;&#10;z7591oaoSERm2jkfnyfbJ/z0r1ybwcrAqYm6Z+vHTrz+NUbnwTG+SYhyucdh7/5/rWsai6GEqUux&#13;&#10;4zfaLK03ywNtORlY+T6rnvn26Y568Y91pU0kjIide2OueufXA+v4jmvcrr4apcqym24f73P1OPen&#13;&#10;af8ACuzgl+ewXG7o3bj+dbRrRRyyw8pM8OtvBmuyHdHE21uF+VcfeH+JP14wQCauweCtUjdWW2k/&#13;&#10;eM33VzuAx9P6j86+iLTwHYKEJtIwdpyQuP6fQfgKlPgqxHytbK2WBOen4j/P+M/WkarBdT5+j+HO&#13;&#10;pbW+dQNu3bypU4Hfn1OPp3GK2NL+FmrySiaWNht42sue+R6cfhz145J9uj8JW4C5i3bTnr0/z/n0&#13;&#10;qxH4eiQriPtjipeIk9i1g4rU8di+F19A6xvCv3s7ix9OO3t+RoX4RR3AYMrIwOTtTj+mf8PXivYn&#13;&#10;0aFV2FePpUMmjRBSsa9cc/Ss/byK+qxPJh8IzGyubltqrhQ3Xp0/T/PNSR/DBUZlRiFx9xcg+/4Z&#13;&#10;/TPtXqbaVHuztG337e1RrpWTxx83I/HvVe2kio4emt0cLp3gGy87MlqG2r8yyL14/nXQ2XhW2ijC&#13;&#10;RWwXnqq4HXP+e3NdDHpoBUbeP4S2avWtigQBhnnuMVnKpKWptGnTtsYVpoIEYJTO3nDf09K04dIV&#13;&#10;F+7tB/T/ADxWkLVcbVWlaL5CAPz7Vm5NlezSMyS2wuUHBqsUKruwf89q1ZYWJZmH596ryWY+bCnn&#13;&#10;73HWhMUolBjuJAP8XbtUWTt2k/dXgbquSWLKu0gfe49qRbNg3TBU+vQ1QoooSKW+Y/jz+n/1u9V5&#13;&#10;oW8vKHBJ/wA81rGxZBknHakl03jG3/eHFFwOduVfLHbu9P8APrVFp3j++n3W6ev5iuiudMBG3y/v&#13;&#10;dfX69qzLjTP74bb6+hNaJ3MpRlcxZbUXJXCbsfxHjjNaFrpcT7QTtZcdj6f5/OpbfTz5qsU7fkK1&#13;&#10;LTT8Nlh0Hy8/57n/AD3mTdh049WVrfSYQm4pjH8R5x71o2mliSXeR93n/P4/yq1bWmW+51xir1tb&#13;&#10;KAFK9fesr9zoQthp8KjG3j0rSihjRfnHTjOKiiUIOn69KkMqgYPb+dI0Wg9iAN2emahdMkDP40rT&#13;&#10;HOAfXGe1MMig7gf0oAjaEDJ24296ikgQJs2e1Paf+HPH8qiaYMMnPXn3pomRFcxKqk7D17DFVZoV&#13;&#10;3HcP4f736VakLHv1qFuFMefu9fyp63MminPaIX3Ed+tVXtmUMoT5emfzrUYLz8vzY/KmvCNpLfz6&#13;&#10;1pzCtc5+9tS3zD81GM/jWe0OwFV9h/n/AD+FdRc2AnHyE9v0qjJpQ3YK7sg9aakJ0+pglH3dNrdT&#13;&#10;7fpSiNj8gXpxhfStpdALvtQfLirsOiJGmWjP6e9NyGlc5NoLrGzY3X7xXrVRknDFsZ64x/Su7bS0&#13;&#10;cKCPmB/OqtzokbLlV3cZJIqeYUqXY4tjLjMiNwSMbevX/Go2kc7mYZGfvcnOfT+fv+tdVJ4bib5T&#13;&#10;Htwfpj3psnhW3kySpzkHkDP+f881alYlU20cgLl3+bbg8DOSRj/Of84Jja9kRRvHVgCP8cfj+R9K&#13;&#10;6u98M26qrxK25cn+n8q5/WfD8nlsuD33Ecf56VUWmRySjHUzZtYCjIcFVXO6NeOvpn39unNNi14A&#13;&#10;YDMPm9+Ovt/LuOKy7+O5gnCv5m4tztzjHX09x1qmr3JfeqtuZSd20889ea15TllJqRvtrPybYyq9&#13;&#10;CvzdRjrz3PHNRHVJJFZo3b5c45+YcD0/meOD71miC58zeQctwN3cgZx9P0Gc+tRm3f5d2DgdwOOT&#13;&#10;jH4/560uVGim5F//AISAzlWUx4Y4XYpIye/U+n4D0xgRSahNJuAcr5i/eOfm46g/4enbHC2GkXDs&#13;&#10;Qq7hzkqcjAxx+A+nSr6+F5pEY/eZl98nBz+We35VHu3K95oyjfTbsbRyvOcDPr9f/rn6UltdShlJ&#13;&#10;Lbf7ue/4/p1Hsc1uReCndlUIdpOc5/HP58/5FbGm+C1hKl4/un5fTrk/rUjp7nM21jfXs7GPtkgY&#13;&#10;+92/L8q0ovDNxPLvY/e5K7eueSf5/l24x2Nj4YgSPmNR/vfSr8GkIjZMf+T/AI8VPOa+zujjV8Jq&#13;&#10;0fmLCw4GenHHv+H502fwXGzKSuGz8vr/APqrvrbTwmEKDI53VIdNjcMSo7d8f5/+tS9o4g6B5zb+&#13;&#10;B1UbmDEehA5IyOnr/j78WovCTY2FSTu+8RnP+fWu4awRT/q1AXHzf5/lUbWalQBwN1PmvqY+zfNY&#13;&#10;4q88H/u8n6Ljtx/n8zWZe+H5oRwnG3r3OB09Ontj869Eexk5XG7bzndnoKhbRQ7YPr+Rq1Mv2KPM&#13;&#10;R4WvLuUDZlvMIztwCeM9vX/Pp0mheB4LeJWli/8AHQR9OnT/APX9ett9JWJgIl2g9c9+P/1VbSyK&#13;&#10;oFZRke/Tj6H2/WlOo9hU8PHmuzDi0CCAhVj2r/eK+/vTn0qFFZQi8AY29M1vGyQcBP8Ax3moJrM7&#13;&#10;dw9Oo/KskzoaRzl1p8anzEjwzJhm7n8f/wBdc/rVrhPLSDkSfL5a/r09P5V3M2muPvAcDk4Of8/l&#13;&#10;+NMh0IM25xg88rj1rVS6mMo82h5zH4Su7ojz8jLDK46Yx0q83hVYH8x4WIb9PY88/h/9eu+j8Pov&#13;&#10;3Ru285wM/wAv5U9tCXb88I3Yxiq9p3MvYnBHQvsqjEe3cx3NgjPv2z68+1Ml0XzIxtTb3yygdec8&#13;&#10;/j7/AFru38OxMVGT65z7dfamL4ejjwBHg9cDH9KOYUqT6HAN4fut+VDKu7KqF6e444xz2/xqaDw9&#13;&#10;dE4YyfMcZHH/AOr8P/r13a6BDjdsyS2fm+YUraMo2t5ffuvTvz/n+lS5FU6RxY8PyxpxEd2SOnPp&#13;&#10;7fp61HcaJeKu1w2NmBuXHH/6vpXbtYx7tuDz6npz0/PP+cUx9P3Jny+n3to6j60cxcqfY85vNJnA&#13;&#10;ZijbT8rfN065JP5Dj86zrmwniZlj3fLndnv2HH6/X17em3ukxzNlox0/dhux/wD1D2449MZd54aW&#13;&#10;6BgBJB6duO4z2zgVUZmLjI8/l822CyYbj8ccjJI+p/H0PSobzUjGokc7VUfMcdB/QY78Dj8u4vvA&#13;&#10;k20Mkf8AvNxnH+T2x6ZrLu/ADzt8seOh3BRxgk9+34dee2K05osUoSUTlYvEAgGx2O5vlb5se2ev&#13;&#10;TqeOmR70r668j+Sku3zOfvAcevGSfYcf4X5/hbq0/lrb/ulG0KVAOen1z6gnnvUkHwd1uW4aZzzJ&#13;&#10;gPheoyMZ9e38qL07nPas9Eipbat5qsobjnK7gc8/r/8AqzkZNOTUnlPT5eD8xPPOT+HTrxWrF8Jt&#13;&#10;aXg2snX7237p6d88dOf6ddO3+FOrOdxYx4wfmXk98545P581PNHubezqdjK0qG6vpNyljhiOv05/&#13;&#10;P3PWuu0bwrJIySSFVXcCvy4wfXHtn/x2tbw34HWw5CY6D922Ce5x/hXVWeiLBHvMQ3dVx39vas5z&#13;&#10;tsbRpSObtvDFvGyhbdumd236j+v51o2+gQHLtDu4/u9Ov+fpXRDTQFwE79fX/Cp/sAJ+5x09az52&#13;&#10;bRpmJFpxAyYvvDG78/0q3BYA/eX/AIDWotjGOvpj6UNCqHIH61N7m3LyorwWmwbSm7PWrS2yFfmX&#13;&#10;dzQu0H7vTOKkSSMgZHSp1CJGbRd/Cr9KcLYHjBxUqHIwP8/rUgCjnJ/DvQyoxK5gVTgDHfrUMkRJ&#13;&#10;wRx/telXXXnGOn941DIgPJHPU7f8/wCcUkrgZF/YrIWdk+9n/JrC1XRImRn8r5v73pz6/hn8fz66&#13;&#10;4hUkgf596o3tuGT7pPH5VojOx5hqei+Vcsqr8qk429f8f51lzwPEd+QvZenA6flnH4AV6Tq+jRN8&#13;&#10;oO0HjH49ccfpiuU1XQjHuQx9+eDz1Gefp9efQ1ruzllGUTj725iKEr/wLnGe1YMr3UeAw+Vvlb5S&#13;&#10;f8P8mu4k8NyTqfkbr83PPqf5fh7UqeAQ0IxldrfdX6e3/wBbqB9a0M/eexwqzXOGhRt3y4K7c9v8&#13;&#10;9smrSxSr8nzbedh3YYc/57Z9q6w+AJQimWM4HCqvRTjg/UEdsdccjpJB4MWEBXGFKgFV5ycfhnn/&#13;&#10;ACKLoI83U5FLSR+ME5VgrMh6e/Tjn25/WT7A7xFty467d4JPOfTH07c4PeuvXwr5T4WNmIH3eeue&#13;&#10;P89/5RXOj7UcIu3/AJ5/7Pv2/nyKDZR7nD6rBLAzRE/Mv3lXODx79ePb8OKyZr4Idsy7W7Lz8x4H&#13;&#10;PIznGR9PwruNR0G7uSVitV29QNxxwc88D+XT6is+48HllZRbqB124znv2x/k/jVXVjOSaOdiuXc+&#13;&#10;S33Tnc2CVbGM89Px/wD1VcS2cp80nK87sH5cdT3/AP1k9O+lF4VuJD5sgLNI2NxIJOexP4ccetWx&#13;&#10;4eaKICSEOu77qjO0+vP4/Qn6Ur6jjHmRmWwCrsY/Mf7p/Uen+RTzH5u/bF/CfmC/QZ+nf8fWtVPD&#13;&#10;E9w29IT/ALOR79a2NM8AyylZJU+U4+7wDzn8T14z+WKq44rQ4y50+4nDEcc5YqRkHP8AP/63TkVk&#13;&#10;Xuj3dmMmFm5U9OemMdTn6/417AvgJRCzhDuZV3t/e5Hv1xj0/WnH4a+azbYVA+7n1Gfp/nn60lUJ&#13;&#10;lT6HjSQ3SS+XcKscbEL87bfqMk84C/yPrnR0rT7mXaRHj5geG+bHBIJHHTsT+Jr1ZvhLChBW2CNw&#13;&#10;PlUD8fbBx+VC/CwwsBFH5mWxuZfU89P8nv6GvaRsZuk1I4mx0q4liVMs3zbRt5BOev5fj+ValtoD&#13;&#10;SpGuzHfaV6DP8v8A61dna+B/LOJoPmb8wCB7dcj09a07XwdEDueBVy5OBjr/AI/59qn2iOhUVKJw&#13;&#10;aeF5Z5N4iYqxHzYzv6YOf89KtReFDnAgZVbB2rj1/Pv65/OvQ49AhhUK4+ijOP8AOKa+nWy/KVz8&#13;&#10;vZfpR7Qn6vynDHw55cOdmflxwD29R37VBc2nky+WHUZOB/e4PXt/n06V2t3p8aRgpH1HOD9f8+tc&#13;&#10;3e2ifaDMrsCOAu3gn8vTjv05ojNy3J5OVmRFCztuZZF5GM8ceuP8/wBav21gjIu4bTx95c/X36ex&#13;&#10;61E8Ww7X4I43Dp688/8A1/pVy1KkKSqhsAKcf/W/D06+uaGykveHQ22eQi7cfw/59c/jV2GPbtIQ&#13;&#10;Da33sd/6+31/OuqSBeXAbaf4T0x/nipFSR+E9xwuP8nr9PfmkaE0nEmSSW2/PjPH0B/z0qjeRiRW&#13;&#10;QqM5/ixn06VYmeXLeWPXoOpHb9P8968tjfXbfKnfgqDyM5wP/wBXQfhREcnoYF/GwbcYdvZfx46/&#13;&#10;hjn/APVnT2l0ztsRtnXc2enPI/P8q7KHwrdTMQ0bfdG4A9v8/mauf8IhO8SkWqsu75htHH+f0/Wr&#13;&#10;5oow5XI8uktrvzfunbn+HOSex6f4jPFS2VlLIolVdyuo5VDjGPXH+NehTeAZHO149u4AbmXOOnr7&#13;&#10;/lj6Y0LPwLa2u2Ly24xz5Zz9Dxyfxz79Kr2kbEeznI8rfTrm2kDiNlC4X+5+We+eD79x1qjMtxH8&#13;&#10;29Nu5gv7vGGCg/5969kfwFZvtiSzbC9Pl5AHbn8Kfb/CHTLoK9xYr1GMr1GeR9D/AFyegpe2RXsq&#13;&#10;nLypHiBs9Rk48tl+XG1VyD3/AIuexxkdQc98Qix1ZPMV1KfP8pEmd3qxz3x+HvXv03wq0WBNtpp8&#13;&#10;e7PzM0Y+Y5ye3c8/j+NZd18KXuHEkdq25uD1B28/1/GrVaJDoSvbqeR6ZY3lxdYSN2f+7vOO+ORj&#13;&#10;6YBxgDn09N8DfD/fMss8e5m7lB7H/P0rd8NfCtbZ0ae0b5fmEax7ef8A9WP8mvRPDfgxLZFklC8Y&#13;&#10;Cx7enGf51nUrLoaRw8m1ch8MeFIBHuaEcrkbR+nf+f8ASumtNBhVQgiOOo4q7p+lpEM/+PVfS3xw&#13;&#10;P51yyldnpRjFLYy10KNfuxY/Cmv4fQxspj57Vs7CD+FLsB+Uio5h8sTkdT0Bj8qxevVen1rl9X8M&#13;&#10;zsCjwHgfwj/P+RXqMkAY4P5VSutMilUl0znv+FXGoZSp8x4nqvw/luZGKfL0bO37vt+XGK5zWvhV&#13;&#10;rTBjaCLzFOFRvlDfj619DrodsDtES5/3c02XQbVlIMAPtjpWsazRzvCxlufMqfDPV428q9s22q4+&#13;&#10;bOVPTnv/AF6Y461eg+EpuI1ZEzJgkkr+IOc//WB5x6e+XXhexkjaN7ddrf3R2/yarL4Xhh3GNM7u&#13;&#10;fmBNX7cFh4pWPA5/hXe20nnR2hRuv7scZ6dieOAPwAySM0ul/DvVYLpZTD5bKwGWz6AeuT2/Gvdn&#13;&#10;8NxPMzeWc9c+n41YtvCUMh3vH7qu3FHttNQjh49Dyew8IJbxbZLfK/dG7rjr1A4H4fTFXm0sRRbh&#13;&#10;Cu492/z/AFr0y98GW7HdDF5fcbaz5/BrhCNobd1X8alVFuXKj7xwMmiQ3ce0wfoDjvx1xVS88B3E&#13;&#10;pIt4nJ6/T8Mfy/DJr0qx8EAS7o4fun5flPHv1roNG8IJAA8yDI9T0pOohqnc8o8PfCW7uplluoG2&#13;&#10;rgqzdMckH/8AV1zn1Fdppfw0sbZF/cY4+9jv616Bb6TFGu1YgPcCp1sET5gnPrWcqkmX7GO5xlt4&#13;&#10;FtYh+6tlX3706TwBaXCEzwqe7fL19uldl9kQD7tCwL0xS5pdy/Zx2OBl+HGnR7itiPu4rOuvh1aS&#13;&#10;ndDZ7W/vEZ/z/WvTXs43421G+nqOMU/aSM3h4X2PLZvhjZuGV7b738Pqfy5/Xj9Me6+DekTXO6S0&#13;&#10;f5lwyquQ3qSP1689/f2c6YnUr7VGdHhzuEOe9P2kivZpR2PHNS+DOh31m1uNPH3MZaMbjgAZ/T6V&#13;&#10;wuo/s16dDdNJFpif31DKW5z33eh5/PvX00dLRR8kQqOTRIpDholb6ij2siXThLdHznb/AAAtEj/d&#13;&#10;2ik4+b5OSSSSckcHnnvg/WtrQvgfaQSmSWyUejbeR7/Xn9a9yGgW3aGpBosIbiM80e0kHsY9Dx2X&#13;&#10;4H6RctvezLf8B7/mf8evrVfWfgT4altPIntQNoww29Pb6cD/ACOfazpAx8q1Uu/DySfNtqvaMTon&#13;&#10;yl4t/Z10tJHSGLairwG4XP48Yz9K8g+Jv7NWqRB7nRS/mbM7Wzx7kc8nPXnGcdOK+8NY8GQTZZov&#13;&#10;rj/PX/61cj4m+Hkd7A1rNAGDcHK9Peto1mYVsPZXPzL8Q+F/Evh698i902QqCS0m35QB1wecj8zk&#13;&#10;j2By4bO5lRTPa7GbPVcjnBPHcZx3Hpzmvuj4g/s+m/WUx6etysmSBt+Ycd89epz6+9eWyfsjO+qs&#13;&#10;8Wnbt20tIwBLdsH5vfB5JPU5yK641oWPOlhZHhHhbwPqOsy7T5SqeGyQu3oB83JGOvTPIIwATXd6&#13;&#10;H4PZVjjhVVXIb5W74yMD0I9MdAByCo988Cfs4romneQlgsaLHj9wp2tx94n+9hiO3U1qaj8BYZ5S&#13;&#10;8ZMfzbsK2c9c9sHr9fel7Rcxap8sdFqeRaL4YjgG1Yi25lbarbjyQx4B+nc9/wAejt9FjgIYMit5&#13;&#10;mGO0HHP5cfh17d++svhdLpcOHPysRlWjH+cZ6/n1NF94Bluo+Ivu/wAS5/HPvnH1/DFS5XK5bHFQ&#13;&#10;Wion2hY87eFkbIIyep5HOT17j68XbRQJNqLuK7sep64/yaval4J1iwL3fkMRwGaPHO7t1yev8zx1&#13;&#10;qPTNPu98hZJMg5ZdnC+xJ6D1PT5fTqcyKUXctacgMqk87idoUZyOfQ9c5P5+mT2nhnTZpkV88twz&#13;&#10;D/PXp+XsKydF0FpmUxru+YFfMPoc844P9eevFejeEfDZiZTIvPHzbeT2/rWc5aaGtONpGn4b0FlV&#13;&#10;ZJI8Y/hYV2OkWaxrtU/jiqumWCwRBQn4Af8A1/1rZ0632jOzpXLKTO2K6Fu2j7j8atwqwXgVFHGA&#13;&#10;cc9KniBB+Y1nI1RLEpHapkBPRfzFRoAeRUyrnkVJY9Bz0p4yelNTPpTsgHIqW9QHKAODTgR0FISM&#13;&#10;0DjoKOYBaFGTSouetLjFSAZGad2oAxzigDBzmgBQNv3hSjk5pWG7vSN8o4oKskOBz2oBIPWmqCAS&#13;&#10;aAD1zQSO35/ioJwOaaynoKGyo+Y0DQ7NBYCmhsdR9KRgS3FA+YcDxxmgbu9N+ZRyfalAI60CuLuz&#13;&#10;2pRjsKTJ2560gGOlA0x3NANGOc5po5HyigodnmjPHFNQk9aGfH3aCb6jqRjjvSFsnIpGIJyPSgoU&#13;&#10;Nz1oyAPlNMzjikyOmKCYjicCm5X+I0NkAAmm0ClueWQKAMlf/r1KeOQTUPnADAG7nHv/APXqOS5B&#13;&#10;O5ae7IWxKZS4wOPxpBMQdueD+lVTcbhgg9KPO3d+taqJm3qWvPGfvfe6gdackw5K1SE5zgemfpSh&#13;&#10;sncAKOUm7LhmJwQKcs3qP/rVTEhA2/pUiycdenr2p2DqWhIHHPXmgSYOwntVdZBjJHP8QpysS2D9&#13;&#10;aSRUiyJSwx3/AJ0vnmM5I7VWUnC4+b9KeGA4x9KXUEyx9o+X5gT9acblcg57d6qs/GDTA4DYH5Y6&#13;&#10;U+UnmL63C7dlL9rGS27p/DWd5rgk7uMZ/wDr01rgjjB+tVYrmNKO7x8ocmnJdJ3astbj1Pb71BuV&#13;&#10;DZA9l5qeUOY1Dc7Ru3fhTXuwDln7/lWablgck4z3BqNrlc85o5SZSNQXQBOGpsl3hdpP4dKy2viF&#13;&#10;IamG+3ZGeO2DVcoc5pvdtnnvTWvMjDZ9KzGuz0/z9KY12duAM5/+tRYLmk14mMM30NNe+CjOT7Y+&#13;&#10;lZTXwZfu9fUUjXbGPGcfWixXMaEmoFVyTn+tRPfZXGelZjX3G7ntTDekgk/jz0quUz5jTN+AeWPr&#13;&#10;1pGvyGwD+vTisv7USMY524pfO8xlBbr+tHKLncTRN2ScFuuN3tS/amYD5uv8LduaqxskTYznpkmp&#13;&#10;42DcL+NSUpEyFmRnB9xU0foOtRI+1dv8z1qRp49oYAZPXmgZNHIPuHjNSFw3Baqf2tfwpyXKue3t&#13;&#10;U8oRkTXCDbwOKzb04k4PQkVdeUE9eOlUNQYFtxBqooVQqyyKAVIx7/nVaa8OcE/L/nj2pbhxjION&#13;&#10;3XjpWfPMQzHb9ff/ADzVcork0t4FY7jx61XuLtj8oBqrcz8cDn6dP8iqkkzAlQRu5z7npirsZylo&#13;&#10;Ty3SZOD39uOff8KhGpqGwW29vlPqev8ALn6VRmugo+Y9WztOD7dfSqc0+4fM3PzbWDfNn/HrWijo&#13;&#10;ZKXU2f7URpE+bCnn9On4/wCeahbVwF3Ifmb/AD7/ANKxluj9xwv19f8AP9faoJ9TO8rv6LlhxwOv&#13;&#10;T/8AXS9ma8/um7LfjzMLJ23MQeVH86qS6ruAUFcHIxu5PT/E+vp2rGn1KRt2DjYw+90HPIx+f4jj&#13;&#10;2iW9mKsjlm+X1JHHUe/Sj2fczlUjsjX/ALQJZpk+ZuDhVPqcf5FRTXUcQZnuNqqu1WHOM/5/XvwK&#13;&#10;xjcyOyhmk2liW3dRyP6dqjW6fymjx/FhvmP+ef8A630v2ZEahrS3RZg8kuWwTtft07dh/n2qE3Rz&#13;&#10;hiW3Nj5T3z/n079az3kkYOqgtkk89/Q9Pfpx+tNnvU2sfM+Y/d/n068cn/61LlLjJjrzyWLfe69f&#13;&#10;U46e5Pr1zWLeunmEZ6thZCT3649h6HH88WLuZH3IT97PzZ7c9/z/AJVn3d067xhsfeZsdOnXPfO0&#13;&#10;/wCQKuMbEy3uZupyom9mfqP+WjEk+x43HGT2/LpWHdFfMwrD+IH58jtg46g4H44B7jGxfSAv+5Zj&#13;&#10;0yNx6+vr2H/681j320yfO+7Ef3OuGyv8+OnTNWYzK1yTLJsKbi5yq7jz24H+QPX0pTRHym8tF6qA&#13;&#10;FJGeRz145BHrnueBWnIAFCMQQeuBzn+px9Tiq8oy2WLFiwDFW6DHB5z9cY9qA5TEvIFCzKW/hz82&#13;&#10;PmX1+h49vlz71i6xFLCjR+YuFBxuHb17kDI7fpg46PUSjq0ix7TIP4G7HHbnnt3xn0xXKeJZ3gRm&#13;&#10;QbmJ3phDjGSSeOnYkcjGOhArSCMayUYnP6nvLSGCNmaPG0yKeOvIwOmRnt09c5w7xC0piCbegb5u&#13;&#10;nUdAfr/nGdiW2nuk8uW2Hyk4Xtyevtz6kevTrQk0yYRlSrKvJ6cAg8Hrz2/T1FdUWee43sc5dMnl&#13;&#10;MYroqAgO1jht2A3ft+f1PSqczY3YQFeC+5Thj3yB07HnsDXW/wDCHXMh8yOBsxsq7VXpz2xjgZA9&#13;&#10;OhGB1u6Z8MJblPs5sDIsi8ehBwMgg5HTA/8A1UOpGO4Rpzb2OFngluUVADyvIPO7uT33dz9G7DGY&#13;&#10;JLe7FwQwZAy9f4VJPTdjvnr1+9jOePW1+Dc025vJVY2Lg+WowuT+h47cHOR0zWlpnwksYWJnj8xV&#13;&#10;b7jSE5Ge+OvAA7jg5yBzPtqZ0+xlseFiy1O8bzIVP8TAwxsfr0JHXHU49xnFQzeH9edPOa1mb95h&#13;&#10;l3FufTpnpxjr0PSvohfhTpUc6s+mxKwUZbO4ZGBuz9c+uPWrtl4B0+AZ+yRoeAu9Qfl9Pmz8vXI7&#13;&#10;5Psal4mMSPqc5PU+YptO1eOAYhb5eG3K2c9MAevT16nqcCq5stVV/szWdwcM20rblVOD159SBxzy&#13;&#10;O/f6a1D4YpeORYRRsd3zfuy5wPrx93Ix/hWxoP7OMk06zNYr6kLCfmHKgkeuOxBHT0FT9YiaRwtS&#13;&#10;WiPlrT/DGoXbqIIPlY/d5PfgdzjB4yD/ABdyBXXeHPgh4huo991ZyN8wVh5ZXp6HAZf5nHQivrfw&#13;&#10;/wDswWViVuTbBX/vBdo9fqecHnp2wOmwfhKbaSOOGyXaRtZdpxtHHr6HoRyOucYOEsZHaJ0f2dU3&#13;&#10;k7eh85+E/gpZadJuv7PzdqqdvlkseeD7HgjAwSQcAYAHSRfCyyacC20zbsQDd5YAAwDxjGB144BP&#13;&#10;vjHvFn8KkeVjdWyPuLZVk456jrntj/6wrc034WW9tzFalmK/dH4/r0yf6mueWJle51xwceVI8O0v&#13;&#10;wPHFDtS2VWUOWxDuK9OueepH/fPQcVq23hS6aQJFp2I1XdubsOvPHOBj16dule8WfwtQDdJb7RtH&#13;&#10;3snb6AflVuL4cLAAY7Vd395V5HNZut2LVGS1PnzWPh5e2UCvIkh3R4k8tcsG7+x+boMH7uOAeOR1&#13;&#10;rwtEHJmt8HcMyBW2seudwHbjnI4x1OK+tLn4fJeW4tpYWKsuB04PrWXN8ANNu5N5tm3Ng+ZtBOee&#13;&#10;eh/I8Uo4i25M8PKZ8hy+EFkdLshpVYZVgoVTzjA6deuccenU1Vl8KXNsny6bMoVRu4+6QpOCPu44&#13;&#10;OBxzxyCCfsAfsz6Zv3lJmXptLdRn+fv71Jc/s46O9v5clm20BcIW+XAOQCPQent9a2jjILUzWDmf&#13;&#10;Eet+CrKRXa6smVpFwueehwR16DIyR12+4rmW8CwQTMfJZW3H7wCgcn5jgk5xjjrjJwRgH7G8afs1&#13;&#10;wG2khs02qeSrAe/OePr09OvfyPxh8Edc0SBk+yfx7hwevPY8cn0/rmuqGJUkc8sJy7nyb8U7KbTb&#13;&#10;rbGW5ADMyE7QSML1GRzn1zxziuFTUVG2KQfMvJ6ZPPrzngHk9cH0r374sfCvUr7Mt1ZurL83mxrn&#13;&#10;cSMZOO3+H5+bTfBbWbW48w2xmUN8zDI24wTxyfUfgK7KclynnSjL2nKcrZrPezK6jhvlG7j6n/P5&#13;&#10;HPPS6bbSOmSSOm2PHqMH/HHT0yPmrU0T4Ta1EyhrSSMt0WOMkcjpjjJyfzPbtup8Or8W5DWzbX3Y&#13;&#10;2wthiDnb09eT+f1qUl3IlGV9jnbQzEiUKF2ybt3OwnPfqO33uxGMc1q6DZ3vmLubP3CCVOcBOmM8&#13;&#10;YIxj8OM1sWHw5m2FrxJF+barKqsEwf72cc4IJzz2weu5YaCUkVvszfu2G3cvQ56dhyMZx1/HjOVR&#13;&#10;bFwoy0kUYdPkfyxGqtudcxsxx0JH09PUcnHINbej6BFb7W2x7jlgNvq3HQnA9sdehq7o+isyqWWT&#13;&#10;bJwp65yc/wCfXv3z0WneHppo1aHp/dKgZz+PGc/oB05GTqHTyPoR6RYOspjk+bcQ27Zgc9frwevr&#13;&#10;u61uWWlyTsqRRs3zH5T8pY9v/wBfv6itLR/CE8jKsafe+82O3Unjp6/1PIHoHhn4dMiqXRgx/ut6&#13;&#10;D6en+emMJ1Io2pwlLQ5TRPC80zJuRtpjPqARnr+OPoc/hXd+G/BTfKuWbacruyDnIzjsDzyDk844&#13;&#10;xk9ToPgONSpmXccD16/4deP611mmaHBaRqFhX/Z/P/EcVxzqHbTotGVofheGxhV412kqOSvQj/P8&#13;&#10;q24NPQAgIeB+ftVxLcA7QtS+VtPyrj+n+RXPKWp08qK0dmv3D9cj8KmS1RVBJ5XGR6VZWMZyqfT2&#13;&#10;qRLfAxjjOag05StHaLnOz+HrSvZITjH4CrccIJ+Rj/tEdqcY93LHH49aYbIzpNPO7gfl2qN7D5ss&#13;&#10;v4+n5VreQzMdo/8A102SBj2x7/h1oD4jNFiB8xXrVi3s1HzbAO3y1YFuA2CMfMasQxjG1wTUXLig&#13;&#10;tbVR908+nerKxCM8DPb6f5xSJ8g6cf8A1qHJPygHls9P1pFjsA/f/L9aCiuOBQAWj24+mO9SRKMf&#13;&#10;X2oJSIxAGbJHHrmnfYy43Efj/n6VYS3ydxH/ANepkRVG7b/DQNIqjTl2bQv0pv8AZJI2BV9q0MHd&#13;&#10;tz/D/DS5U859qEVoZjaRnoA1QPpQB2/r9OlbIIIyKZKoIIX6/pQSzNh0tCOUx61KunKo6jnnA7f5&#13;&#10;NWwoXqe1KWAOQaBcqsQi2RBgD060PbwqA3G36cmpJW5+Y+3NRvKOhNAcpG8SD5cflUM5HUJ0bHP+&#13;&#10;fapJpM9Bx1qCRmLdOKB2ImdS2QvNRugKc8+vynipCRjj/vmo5F3Lzx836UCI2iK/MEz6/wCe1EcI&#13;&#10;HzdeOv5VMpz1H/16cm0jCjmq12JYJb7fr0qZRtO4nFRq5YkJUm75fx4qSokjKODt49fSm4b07UjT&#13;&#10;E8lGprSklsNQMY6LySvX2xn/AAqOSPjOPUU5pvmxnHNRySruyPSgx6g0IPHp6dPrQkCbvp605JG6&#13;&#10;gdRzQsm0c4696p7FIjNuuGAXn6U4RA9/rTnkUnaCPyppkxyPWpH1IJrESAZTvn86pS6VGyHcuMZH&#13;&#10;p65/StLzkIyrd849ajLgnGOvH04qo6InTQzzpa+aCUOcdB+dSQ2Xlj5kznn738quPID82B14pryR&#13;&#10;BSwA7e3GaG2x2QRQgADO4fWpY3UKCO9QG4XGd3HUD+lKkpYBs549c0rDLXmshyPTrSSXC+XkH7vN&#13;&#10;Qltpwx5P8S0x34oRdyXz9rZznavP+fwpss+4YUc7qjbBbco+v61XllKZ59fxp21I5iw8oHHboct1&#13;&#10;ppmz83+R/hVOWcnI77uvrUTXTAdT600S2XvOULnPrTDKjJ8z9e47frVE3R24Uen8ORQbkZxn8d3+&#13;&#10;TTC9y554IyV+lO3ZHH5+3pWeJm+8o9qmhmwQBnHtTCMrFtQHXlR972/z/OpFt1OGZaihcMpGf4se&#13;&#10;/wBaljZVG4Htn6d6iRp0JEjSN9oHXr70oVQOFFNZj0BHT86WI5XbjH9PejUz6iBFI2r36ZpDaqw2&#13;&#10;Zp5ibrtqZI+w/wD1VNyo6lQ2efkCdent/nFNawB3Of8A0H2q+sKsMc+lO+zfNkduq07gzHm0xmHK&#13;&#10;Y/p/n+tUb3QFkGFT+LnavNdQ1uo4CHjnp71HJaJj5l6GhMOh55f+C1fJEf3mz93+I/Tr/XPGRisd&#13;&#10;vAyBsiHq27hs5Ge3HrXqFzZKz/L/AHv4e9U59Nj37ki+nStVORzypxkcHF4HgDfOnzEADHQepzn/&#13;&#10;ADz61bg8JWSD5YFbJx9f/rj8eg6cV1LWIA6ex68880i2WJASe+OlVeXcIqMehz9noUMQwqfdzhup&#13;&#10;+uffnnr1qwNKiRRwvTHT862UsjswF5/zzQlkZCrbT/hSQcuhnJp6RNll+9/s9P8AOKv21sIfkjPb&#13;&#10;+7+tS/ZmX5lUZ6dutOWFlO3b/D1/z0ph1HpDzx6Y69KesPAUH8DQmNuSO1PdnHI+o9azNlL3Qc4G&#13;&#10;EYZ6hqRcAZAIH/16aCer4PXtTgG2/wA6B3uIq+Yu0kf5/wD10gUNy/TOeR1qTadu4g8jvQiyfdz/&#13;&#10;AEoM2iMQrndu9+B/n0o8ttwx+HSpERgd3XJ9amSAOeKBldbfaN277zfnU0Vv/Ft46Hp/nrViKFQN&#13;&#10;q/lUm3BUEe2TUtmkSu1kqDefSmvYoVK4wd3b61YaQK2zOeuOe9IGXdkk8f7NESZFH+z97D5e4OM8&#13;&#10;/wD16etqoBjKnB+7irQOOMY68UgCgZIHHHPfiruyeWxF5BwTngUhgBb7uBuz92pwcjCn3+tDcnP5&#13;&#10;+1IHqQ/ZU24P4YoMA3cp3+n+e9Trt/ujj2oMZbcGHHSqTArLbjGd3JoazDkgr7/d61cUArx367ak&#13;&#10;WLK9e/SjmAzG05c46ZGfqcdKhbTx5ZDgns27grWz9nbGNo/oeKa1sNq7etSVy6GDLpzb/wB4OOfx&#13;&#10;4z/OnRaWp+XZ2xuYdK2DZKW6cU+O1BOQuf6VX2TNRVzIXQ0mbcD/AA5xxk+lC+G42HMf8Q7dT9a3&#13;&#10;ktwhxt47e9PS3VcArz6jFTzFcpgReG9pLqvy8D5e3+c/56CzBoccY/1SkfxNn3/z+VbQiAK5Qduh&#13;&#10;pfKXqBTuCiZselxofmUc9qsx2UO/kd/T/P8AkVYEIPBHHTrSiL58GkPYalnD1CKD3+WpEhTHA6nn&#13;&#10;5ulOC8Zz+PpQVb+n1oEKE4yR3pQuPlB6nnnrTT8pwB/XFAHPLd+9A0OYjhW/8eqGXONoHNSMec4G&#13;&#10;Omaaw3N1/T+fpUpMdyJgpO1en0p5YgKRj0/GiQD7ppFLHIAPTH/1qonqSoSB0x9f8am3bR/OqobY&#13;&#10;evanFh/9fPWlY05rE29epGM/wg1G4xyefx9qYHZfmJ428/5/KlDZGc9vXFG2xO7GyEYxt681XnJ2&#13;&#10;KCPbOf8APapHkAXk9f1qG5wV2jOeMCmgb1KV6iyKyj+IenHb9ayLnT4Z2dGT5Tg/X/P/AOrjFbEk&#13;&#10;bOcKv/1v88+vWovs4Lddx9QP0/P+VaGMzJj0aNwwaPsAfl+v+fw/K3BpyEghd3y+nUemM/0rQis1&#13;&#10;GQQuf9mpo7VcZVd3cYxQTGJknS4HGwxqD09zn/P/AOvHFebSl25Ucfw4+n6V0H2R0G4Pgbicfj/n&#13;&#10;/PSvcRbCDt/+vxTQ+XqYL6UNrI0XHTtx05+tVZtHR2wBjPPzdQP8j0Gf1ro5Il2ZJx8vpVV4AG3F&#13;&#10;tv09f8/yqxSMQaBDLnzY+3C5Jz+eD/Tim3Xh+3Y7jAN2P4udozz2+n5/ltFTtZox/wDW5PenMnIP&#13;&#10;pkZ9R/8AqJoMpI56Pwzv+bntuG3p6j+vb+tT2fhGBpds0GRtBwy9Onr9fT/Ct2AkhSvcfw88VOjj&#13;&#10;cCvIX8PwoLgrIqW3hqzi+UKvy8dQP8mtG30a0hA2R8NweOOPf+nvUkTksSxP+ferAZMhQ3C/d9ua&#13;&#10;zNI8qHQaPAwyVGNv04/yParEOk26ljjO3jPTOBSwzsE2qvXjhaFvASzZ+7QWKtpEvyeWPw6f5/zm&#13;&#10;nQx22N3l9f4u1NM+dyMT8vfdUbT7Qzb/APew3WqSuJk/2e0H7wR/e7bepP8A9fFJIsUab029ewHN&#13;&#10;RPcBM57/AO1/n+v9Kge6Eh2Be/5VIdB1y6benTj/AD/n+tUJUZwq4+8OO9WJpZWV23HPfmqxEjvz&#13;&#10;6kn2qrGcpFedCy7RGWVs9O/tzWfD4fRj5kkO7uCo6/4f59ieitrUmMk/99egqxHpoD48r+L+tGzJ&#13;&#10;5eY5Ofw5HIuwxj5c4xnHX1/AelQHQZU2oF2s2MEZ5/xHH8+a7uPSUI4hPT/P+f8A61Tf2Esoy8a/&#13;&#10;0o5io02cANJljOCFbA6sev6fj/nNLDpgk3AxcHOBngc9f8/1Nd9L4eV0CBOn+zn+lQf8I3Eoz5Q5&#13;&#10;HPfFHMVye8cxb6OHOfL3Y46/59f0rWtfD9uuS9urDt8g4Fa1popimyI+Sc8d6vR2Csfufw+lS2Uo&#13;&#10;mPHo8QkLJbru/D+oqaXS1b5FBK8cH/J7Ctq00neOI+/+TV6HQlHO3ODxxjnNTzIahfY5uDw99pPm&#13;&#10;GP7rD7vb6/4/5NpfDTMc7T1z9OP/ANVdRDpsEA2oi1MbeMDOB6dPep59TaNOMTm7fw2qtzzz09as&#13;&#10;powVQmwKP5Vs7BtxjjtQIsjOOKLj5V0MldFXcrbPT+VXYdLi2YZR+XeraRDoBxmpUXA5XpTuSopF&#13;&#10;RdGgL7zEM1chs1i+6q/lT4xzxUqHjGKRUYrcWNdoAWpFHHNNBGMU5T8tZlCil7daYWyeKXfQA3pw&#13;&#10;aa6A0pNBq1oBG0eGzimyIG6ipiCR0pu0UyWiBoQW+lNe1jI6fkKsiP2qQQgDmgm1zP8AseWwvFTL&#13;&#10;BtHA/KrBgOOB3pyxDHAz9armYWsQ/Zi64zTTYK3O2rqQg9qlSFR2qR7lO3sFXhUA+gq9FbhVwBTl&#13;&#10;QfwjpUiLuGcUpFRjYYEJ5x+dP246UUmccUxiED7uOKbs4yKecEU1m9KUQExntSBATkd6Uc0Z96YA&#13;&#10;Ysd6aYhnkVID6ilHI5oAiSEEZFKIMcj61KFwKcIwO9DAgEY6kU5YFzk08oQcg049sCgCMRL3qGaA&#13;&#10;ZOBVpBk5phG4UAUJ7IMPu9az7/RreQ5KdfatxkOMGoJYVY+386cSZK6OOvvCkch+57fL/KoY/A6N&#13;&#10;y8aHvlk7/wCc12P2QFsn9Kf9nQcFRV81jJwu7nIv4PjwVKrjbjA7e9V/+EM2udoyp/hZa7Y2yFcF&#13;&#10;KRrOIgtijmF7OPY4qfwXa3AMctsp+U7s9DTY/h/bfxr0GOldotlGpyO9BtYx9c8VXNIPZx6nC6n8&#13;&#10;PLCcMrW4YNyQU4P6f496w7r4UaXE3m21t91iyqyng5zx1xyPw/SvVHtYwchary2aMcsgoUpIOWKP&#13;&#10;MrLwUbOQJHaKg/i2r3zXVaRoiwx7gg5wG/Kug/s2Fmy0dTRWUS8BaHJkxpxKFvYH7qD8q0be2EQ+&#13;&#10;X/8AVT44VQfJ+FTIAR0qTVIjww4FSxgHikKc8VIqYPFTIvzJIVw3WphjvUUfI4FSLkdakolBHpSq&#13;&#10;MnJpiDv+dSZ+XgVmA4YPIpUIzSZ7EUuRgYNADwuDkUHHekXOM0tAw244FFG0igKW5FAh7AntSL6m&#13;&#10;nHrmjtwKCr6CH5h1oAI4FHQciloJEJ9qQjjI704gHgik4HGKAEUADNAKg8CggnpRjaaAAgE9ad82&#13;&#10;eabjinDNA7aCY9qXheaQtjtSHHU0CBuOR3oAZelDnI4NG8FeKBpjWznj1ozxnNHHaj3oHvqA69aK&#13;&#10;M+1Gc/doCQ0ZbkijA7igMuelDHB4NAkwbb93FN+poOTzRkH79AjyCSUruB/u1E0x+6Scc0jOMMWP&#13;&#10;NQNJnvz2rWJjzMkVsds7vbp+tOV88g1V80liwPX/AGff/Cno5KY3cbRVmaZZEwY4z/D2NKW/2enQ&#13;&#10;elQeYRxjtTllU8N+RoKJt+MjP0pyO/VetNiUtxg9KligDDaiDHBoJfMKjuVwakBI4NOS2Uj8ad5O&#13;&#10;1Rk0uZGnKxq8Dafp7U4FvQ9MU4wtz8uV7U7y+M/hjFK6HykfONwFNZgOQtTFCANq0xo9wwBVXJ5S&#13;&#10;ByQp9e2aYZCeCfw9BT5oJD35b9KjS3J+UDH93igQwltvA6DPTr1pAz5I3DFTx2+0496BBgMWx0od&#13;&#10;gsysWIGwjbxTTKwyDz3qWdCGygI49O1UpTJuICfStETIk8wj6fU01nYHAb8KRfMIzigrIfu0DWwm&#13;&#10;8kHcf+A4qNpCQ3Ge3anG3Lj7nXpT/sMrnds/MUCaZW3EYIIHp/n602SQ7SBVhtPcgEpyx59/8/pV&#13;&#10;eW1lxuUN/wACpaBqiGR+cnqR2qIzjdzztHWnyQSAElTzxUf2RncxBT0/z/WmSAlLnj71TQyBhj24&#13;&#10;qMWbZXCjP+7/AJzU0do2SSvFPSxOrLBlx94YP8PtUiT+WMnr7VXdGiH3eajllAOT6/rSKfumit0g&#13;&#10;TCtzURum656cdv8AIrNa9CDP3V4Ao+24G4nFHKVeLRpidgCN/G7PB6U4XeE2t27Vkfb+PvY59aa1&#13;&#10;8SPovPPX/PvT5SVLU2H1BQdwPNVZbwPnP8Jz3FZ/29c4K+3y1HJd/M3P4Ff8/wCfpS5QcmXJW3Nw&#13;&#10;B6ZqjdsoHT+XpUct66Z3SY6VWvtRJ3Z/Djocf59arlY1JKOpFfzlCzY5/i9h/n6Vl3V2wTMZbO4f&#13;&#10;LuH9PoR7Yp17dHa0o3f4ZPQ/54/Ss+4mRk4Ybf4S2Tkfj/8Arx+usV0MZS5thbi6YxEmJm25+99f&#13;&#10;8M/56Vnu2Vy7L65H5cfT9Ka0igE5G49/0FZs1yxOwyAMFO/5sHH0/wA8+vFXYyk7Fye88kZYn5eV&#13;&#10;UfNk9O3Xj6f4Zlzdljtzjjjvj+Xp6UyV2k+Ulevsc88YI6jkfr0qF4nDZZAG3c/KfUZ6fX0qooUp&#13;&#10;aE0Lb4CmOrYYDHoeOnr/AJ6CrdqCEAOOBkHt04Pb/wDUeOvFCzMoRSyHLSemc8Htj0xVy2lVEVS4&#13;&#10;zz+7LZP+cn8TzzTkZR97Uma1CFpYgCP7v+f8+1RmB0O2F/4cYz2/wp63QKGRS+fvNuU43Z/T9OR6&#13;&#10;5qMTLneWb7pB7fgfTrUml4kV1Ey4Vxx/DuYnPHTr6/5OKz7icrIqlu5CrjO0ZHvz/nr0OhfX4XKF&#13;&#10;m3cheuBxkH/OT9DkHF1e5lghZY1k44Zh0UZ+9zwMD6dPzUUNyUdSGW7KybHPO3HXGP59+voM9ao3&#13;&#10;l9FCh8ptw7YyevXGOh6/XHX1p3esFozJG52n+LcTxwc/kR1xjn0rNudUJj3MVXdkLu5wOv6n09s+&#13;&#10;2iiRKpoTXF/yzB8bV3M2cED6D8On4ZFVppg5AQgDPy7Tj0wOevQ+2B9c1p7twnlou0bv4RjnIyO+&#13;&#10;f198DFU5biSNWk2ZJjyoAOBwMj/PGT36G+UxVToXnu5BCyxsWVeFGM7uBz2z0/L05xXmmW4jHklQ&#13;&#10;C3zZBwfrx64x/I8GqmLydVhghaT7uF3Bs8jPGOmO5x2HQ4NzTNKuL1fJUSK2CNuQSO/XP15Bz0o5&#13;&#10;TSU+xnaiSzo7lsjld2PXn8u2OvH4Y99pM89w6OrfM2Nwx0zkn5fQAHqfwySO6bwbdQnzjEW25O0K&#13;&#10;AM+n17Hjnk/Spb+DZzcrbtbtt3Z3Mp59unt0P5DtPtIxJ5XJanG2nglJv3D2mW27lC45+YnJbAwx&#13;&#10;P+zjH4Z27XwJbrugNvu/v+rHp+Oc9un616XoPgyKNFf7J8wVS8iKfVsqcexP0PvWvB4UKuSIlwVB&#13;&#10;HU88dvTn9awliJSZ0Rw65bnm+k+AEVxNsLbs87frz0x36fyyTXTWXhNDb7Le2HYrGU+U9R36DpyT&#13;&#10;gfz7jSvAcc20AHDMp+VRgdcdf5V2Gg/DyMwkNb43YDbuePT/AD1rCpWbNKdHoeQyeCJymI0Y/Nli&#13;&#10;FxkdeP8ADrmoYPh3rd06+QVzyc7SwPTpgDr6k/gcgV9Aw/Di3P3IVz1bIB5/+txW5oXw70+1YyTw&#13;&#10;qzE/3etZe3kjojh1ezPAdE+BmsalKkjCTb/EYOAvA45/Pp7c10el/s8z70luuuPnG7jd9MDg9OnT&#13;&#10;0yc/QFrotvCoWOILj0qcaTAp3NGPrWcsRJmiw/Lrc8f0X4FWFgVm+zM3zDlucegz+f511mlfDe0t&#13;&#10;VCQ2gX5dv3eR+nSu2SwiHGypo7VE6qKmVScjSNOPY5iPwdBjakPPQ+4pkvgW2OG8teB9a63yEz60&#13;&#10;4JGBj9KhcyNOWPY5BfAsRIbb05VfT2rR07wja2xDeXz+HNb6qpbgUgCg7gB60+ZvQFCKKiaNaIuF&#13;&#10;hwR/s0r6Nb5yVq0ZAfwoMgxnv1oKKo0qBTkp+Y61JHZRZ27en61MXFAYKc1ArJEZs4xxt7VDLp8b&#13;&#10;/wANWmcfeQCo2lQDp1pxGZN5oELgkop9c1z+ufDvRtQjYXNlG4brlev+ePyrsJJCVJ6VWmZXPPZe&#13;&#10;xqveJ5YvdHjniL9njwfqBeRdJh3O2dxXIB9cev4VyGs/speGJwwNiitJIWb5AA3QDjGc9884+lfQ&#13;&#10;09spz8gqlcWSumwCtI1qkdmc8qFKUuZo+UfEP7PNpYM1oulsseAFVGIVuMemMe3T86xz8DrnczG2&#13;&#10;+VmPXJPT5uvAPHOc/TuPq7UfD9vcDMkPb+7n+lYt/wCEVWNwkXVevP8AkfhWyxEurOeph1KV7HzQ&#13;&#10;fg7FEzG6jdtqqX+XKjg46jj064Oeh785rPw2ntnWOCPC/fXvnOe31+mMn14+mtW8NsMlh/F37fkO&#13;&#10;5571z994UjlKxtHGVHG3bnC5/T/PTttGtIwnh47I8I0j4e3kSxxCHcuPmbYD2756cAcAgZz1yK7n&#13;&#10;QPh2XCM1uW7fPkliD1yemc/5xz3lt4RtjIGK7dzDkrnHPX65zgY/lXQaVolraqoCf8s8f5xROqOF&#13;&#10;GS0OX0DwHGqjK/e+X5l68/T/ACfSuu0nQ4o9quvbLL71eitE35Xnnt9f8/54q5BDswRz6Z/z6VjK&#13;&#10;UpG1OmoaoIrKNFBI/wC+m74q3FCdm5T/ABfnTI1bbhSM88mrUCqq53/hu+tZPzNupHHCuFCjr97j&#13;&#10;pTo1zwoHp9O39Kkwpbdg59v/AK/vmjGO9NagOQBjgcf7IqYLlMk9vm4qEHIBx6ZqZOV+f/gRrORc&#13;&#10;WORV3bHH4UEBmPHbNNjAzjI/P2p2cLznb+v+fahi6Dl4XBI6U1jznt1B9aCTnmkzkNj8e1MoUqoP&#13;&#10;yj2qRFJ/PPWmBcn5v/Qf0qWI4X5gPbPQVNgjLWw6NG3dOh7dqciZHH96nQx89eakbgfMuTSNBqR4&#13;&#10;OD/nipoVGPl5qMMjAAHDZx0pwYDt29aALDNt+YfiOlAdQMk8dGqB59w27uneozP82E57feoJuWzK&#13;&#10;Rge3rSCf8/5VSN4xOHIqMXpI5PJ9qA5i8J06AdvWka4U9D+tUWvjnJ7+n9aYbwnkc+lAy81xgcnv&#13;&#10;UbXWCP8Ax3FZ8183QH68H0/Sojehxk/n261XKJsvzXQ+8pIJXnFMN3kEkZAqg16HO4Nx70xrn5Pm&#13;&#10;f+Hj5qdhXZoNdqSAD2z1qKS4jB2ghfrVGS8YHGcnOc+gqE3Y3cr27jrSURSl2NIzjdz9PvdKPNHz&#13;&#10;fmeMf5/+vWWbtSW5x2IpVul+UB9u7g/N+tHKKMuhprInDZ4HPPb/ADk01LkBiB71mjUF8v5z+H/6&#13;&#10;qBeBgx3YG4/lnFVbqKUtTU+0nl93/Aqd9pC/eZcn/OfzrJW9C9DjqMf5FO+3pjaSO3A7mjluOLVj&#13;&#10;SNyDjLc/xVG12c5B7fjmsv8AtANhQ3PIHv1/+vUZ1IdAewPXr7/z/L3quUUpI1HuQ2Sdzf3smmm6&#13;&#10;P8Rzyay5dRJIbdjpz6f4f598RnVV5A6Y+6vHsKOUylI2BdYbgZ5pv2nb8o3fjWUdRyhOMe5pP7R+&#13;&#10;Y+h6nFLlKizWe8w3D/8AAf6U0XgboTx+vFZh1AbvM/r1pj343fe+bjPOKTRfMaRu8LuR/wCLONvX&#13;&#10;Pv8A/XpPtnzbvb16e1Zi3vzAs3zZxz29qGvlC4JHrtz2+lBNzSN0WGT90U1rtiuGfPsvb/PNZ/23&#13;&#10;cQWbP1pv28Ywj5NPlJcjUM7McjnP6mpon4Cl+/8ACfQ1j/aZAQSRnOW9ucf5zUi3jqoIb6ce/FEo&#13;&#10;6BGWprtKilQS3Pf1qMzhR8zfNWYdREZB39+MNiozfHZtD/dGPm/mKSiU5GobtVBY9cciq01yDncM&#13;&#10;7qp/bOgHHzfxZHek3uSVzk+gHSq5UZ8xYe4DHDj8M/5/WoWZSdxx29fSmbn6jng7R60inI4Pb/P+&#13;&#10;fWqsiuYkB534NOwGTaem7jOKgRkJOQc9vlp4kGFwRx0/w/zmgIy01JAduVI/z+VWEUFcbl2t7f5z&#13;&#10;VUSoW5/4CfWrEciOv7tevvxUyBMtRy/KFB/D0+lSebgMS3OfWqv2kOd/c+tSREyOu5ec/wAQ4z/k&#13;&#10;UJFSkW0V2fnv61YghLLuJ6t1FRWsR2gyYPfP9auI4H8Iz9KzkVFBHFs+Ude+acFIHLe9EbhcLgdq&#13;&#10;T7Qx3Db17DvUmmiJwidW5pSYmHzf/rqt9sUA8Y7dqa13zwB7fT1p2J5ky00ka/MP/wBdQtKCu0VX&#13;&#10;a7APKdD+VMkvEA4pBoPk5fcCetQ4EjZam+eA3B/z0qNpsbT/ABbuOa0MyZY4mOCvTpt5prIqSZCj&#13;&#10;H41H9oXdgtj+H6f5/wA9aR7sMflPPp60ah0JFWNuRwe3+f8APSmoigbwB+NRC4Hl5QjrQtwEOHP/&#13;&#10;AAHtVASlRgKB+HFMEWT834e9J9oj2r3UDP1pFlVX3K38OPrT+yNkhG1gq/1psgUljnd9Ka86seTx&#13;&#10;j86a0qg7uvb68VAhXAWTKrn5f89qduReCPeoXlLHCv6/hilD87j25G3FVYle6ywDu4/GnxqPu8DO&#13;&#10;eKhWbYOD3/rUsEgIb0GM4qSyREG4g8+1SRgLzu/i/OoTINw3Iv8AwFuPagyb/lH3fxp2Ey0sv+1/&#13;&#10;Dnjv7U1p8DAHf8qriUj8D2703eSMp9fvc1LjqVzEsk29sZ/Wjc/DYHtiq3mDG489etCylpF579x7&#13;&#10;1SRKZaBUfdX8qdgZzGPao4cltoH5f596tRQMfm2+m7/CkVfUYI88DmlETDgHnHQf/W/GrMVttPAU&#13;&#10;/wB2pxDgNkf5xSuJlNYvlyTz3p3kEcYzVwWp242/SnNbLn6HgUuYfLoVVjYcgc55OacIyMAmrQtv&#13;&#10;ajyNpwBzn0ocg+yV1jJPH5UjqV+XbVkxsGJx/n0phhPy+je1O4X0IFjGzdt/i7/rT1iIfYR1P96p&#13;&#10;VgJbG3j2+n+fyqQW7dQO/daOYkj2LuwB9adtAGVH/wCupGiI+QJ0o8oA9P0qDQhCgj5fTOGp2QQM&#13;&#10;j9KeIW6EdP1pBHjqPaqVwAAdev6/55pPLANOVc8Y68/Sn7TtIz96hbgRgHdgf3qCpL/rT40KcZ7/&#13;&#10;AIYp5Qt82BzRImxCVUtx696DhQA305/+vTvLABYL3qGVghP/AI9xVEgWAXJz1/LikWXONwOfrUck&#13;&#10;mDux3qMMCcD65/z/AJ/nQTzakrHcMr+NBkAGVPJqJpgOG59aiknGeR05x60FFhZP4wv4r9aaJRuA&#13;&#10;/iIqDz8A7T/u+1KZQRwNvy9KrlC5YWR1/dt+p5pquNq8fpUKuVGSe33hTllX7oPb1pWCLHSuueSf&#13;&#10;+A1HtDEgj2/WkLIODgDGf/rUhnVRgKeuO9XYhS94BEv3The+KbHGrPy33u1J9oBbaOuO3Y+nFCXK&#13;&#10;H5QwPbP9KqwpMsRpHySKkzhsgY5x+FVvtKtk7sc9fSkN2oYfLuy38PapBtIsyMo+XI69qrXIBOMd&#13;&#10;8sDnikkvVyVMi/ewRnp/n/Gq5uhhSvGOeF/T2qooJVEEm0bSR0/PpULh9wTZt3cfM1BdCxXj7uCM&#13;&#10;HHt/X8qaZlJ2mQEHOcNz2H8v5VQrojcpgtjb3bn9R+Bpp52syfzP/wCvrTZZkxs3/d6gc45PPrQj&#13;&#10;7mXB4z90k9fTnHbPvTsZSauSJnsfTcuckDHt6H0qbZuY5bn9cf5+nPpTLWINwMjP95fp+X+frVqC&#13;&#10;zfqN3/fP0pF6iwqWHT5sY+7nHf8Ax9P51YSTdyo7c06Kxl67eNvQn39M/wCcVaWx5+XrtwWOOtS7&#13;&#10;FRRFGyY2up3Y6NxxTA0n+0cgEcf5/wAmr8elBQDtxtGOe3+TUg0xQSQP4f7vFSXZmcA6R4RW6+nT&#13;&#10;j/8AXSPFKPljOMnIrWXTyRtPr/n/AD7U8aUrIrluemR3qkwkY+G+YAfw/h2/Wo1tpG+ZlG0r/wDX&#13;&#10;re/stV49/u7fz71C1mg+Y9O3PTilcVjLFsZF+RQfRfXkc8VJDp+DuSPcVOfl7Vo/Z1zsYE9P4uvt&#13;&#10;U8Vum3Zn+L8x396fMQ0U7WxxgOm3HHrn3q9FbJkbB6g/L/n+tTRW4HQfWrUcG0j5eKm5pFWIY7YA&#13;&#10;fMM1MkWCFA7YP+FTCIEYC9qfHEzEEL75qeYoYsJPLDvQbTzW5GT396sLEFIBNSRqAMrHUgU/7PQc&#13;&#10;4+tSw2e0fKPTn8KnZV5AWlj+QYHWqb0AfFaqowB2qwEUcVCjEH+tOLnPapNok3y9B1prKcZP0ozn&#13;&#10;rigHj7tKwNgq4HApcKRn3pUI6EUFT0IpEgAAcg9fenKgA3f1poGDTlbnaTVAOUAY/KnAtgc0zJAw&#13;&#10;fxpQ2BS6lRZIWORj9aQy7O5qItzgihXPp9aYcxNvJOcdqUucYxUQwecU7PqKkoeW7ZpQw+7mo+fS&#13;&#10;nKcHhaonmHKjYyTS554FKu49Kcq+1BQsag04DmkXIOAv1pxOR1oAXZnrSrH1JFIh45Ap6nB4oJYq&#13;&#10;LjgGpEzjBpinPIxTs4GDQCH9O1KWKjioy3t2pNwx1oKH7/akzjkVHvYk46dqXJI6UAOZhnANITj8&#13;&#10;6RT2AoINADuSc0KMmm5PIx3pyZLY6UE82o4jauMUqDApMj7pp3FS2UOHIxilLYODTS+BgU0tk9aa&#13;&#10;C44txikL+9NO7HJoU47UwuKH96aWOTQUxxS7SeMUANJxTWw3OKc646+lR896ADOBgCg4HNGe9Ncc&#13;&#10;cVW7AGYj+lIXwPmpDz1prk/dzTRNx27jIFNJY/NmmnIHSmse2KZLHFs8U3bn5QMUFjjheKaDk4Ve&#13;&#10;PWgzAjB5+8f1p6qTwB9aaCR3p6ZBBNA0OCg9acAvWmtycU7AJ4FA+YeACOKeq8cVGuQKkU8daCh6&#13;&#10;ADpT89zUW7nBpR7/AIVPKVzEwPanqRjOaioVyelTYOYmDA9aUnjiolYsc4qRfu0FEiN0WnAE9Kam&#13;&#10;d1OHWp5QHKDnBFCjHenD6UgGOT1qWAtHvQVKnJooK5QIzxQaCcd6OSOaCRDwOaQnjpRnsR9KOOhH&#13;&#10;8VBXUdn0ppJXtQ3BwKaTQSxwORgUMccd6apwc0poAN1IW45ooIyMUAJk5xilyM4prcAChT2UUAOH&#13;&#10;XBpufkzS7vakY5FA7gGpN3PFJRQICeetHJNNfk0ds0AOJA61G7E9BQzAjJ/GmtKQOVoA8fkIJyW9&#13;&#10;93XioZtmBsT8P8+39am8vLYLfxDPr/8Aro8lmcgL949u1aGTWhTih3r8x69dw+vH9fxqwImLfd/7&#13;&#10;6PSrENmp+fbz0yKsR27bf5cUcwowKP2dieEzt/z/AI1YjtCX/eduKtwWZL5Kdf1q1FbbDwuB/Kk5&#13;&#10;FKJWhtcDAj//AFVYS1jHKD8amW2Zz8396phDj5FPv0qeZlcupVMA9jx/dFHlHdyc85+9zVzyuMbT&#13;&#10;jP500xHFF2UQeURwTj1PrTCuF+X6irbRZGAKQQSA52/hQmBXWDeo5/SkaIEjH+ferKxcYx9fegx7&#13;&#10;mxinzCkQpCp52dsVILaM8Be/GBU0duxGTU0cH3ef1pXYJWKRsAR9xT+FMOnoflwa1FiGcMMcd6cL&#13;&#10;VR2ouxmKdGR2zg8+nSoxocf3tn1zW60CKML+lMEAHJqueRPLExV8Px9RHz0FTQeHITguv+9WwI1B&#13;&#10;wBUiBc8UuaQcpmRaDaphfKx6U46RD/cXnrha0yu05H/6qaR7fhRdlGVJpMSjAWqkmkW7vkx/L/F8&#13;&#10;v+f5VtupI5qCaNQP88VVxWRhyaLDuyMdKqy6HEDuCCt54+gNQyLxx/OnzGTimYL2Bh429/WmtCF4&#13;&#10;AP0FbE0KN0Hb86ozxYLYXH0/nV3uLl5TJnAHfbjp/jWfdvydrMMf3ga0Lv72G9Pm5qjdJhmO7njn&#13;&#10;NaRMijLLtyp//VUckxX+E/KMjHalutgJZe3Tn3//AFVUmmAXB57bf845/wAfcVqR8JJLdlRjbzn+&#13;&#10;Hsaa16Gydvy+35Z/Kq006l2BkypXHpu9+2QeP89a81yqbiB/n1/zjt1quVEczLrXpX+ENhR/Dn/P&#13;&#10;So575NjKWzwOgHp0+lUJLhgNqjgrwB1x+H5e9RfahjBBDdD83t7dO/t/OjlHzMvSXWVcqy//AF89&#13;&#10;f8//AF6q3tyAhITC5+6W98f5+v4VDNfKOD8vPO4/5/Sq8kzSKOeufmbPP+cfhimohJjZpCzDadx2&#13;&#10;gnLEY/zx9Kglkc7mAK/M34/X/wCt6++KSST5yctz/eXkf59v5UOwJwV3YZsY57f57VdkZRK829jg&#13;&#10;7WHJ3M3+P/1v8az22QDIuSOd244PB46/yA/xtyECXCj/AHV7nn1p2zJG9D977vpz+v4UzLmKv2Bm&#13;&#10;h2BWxu/iUcfl9P8A9dMGms25tud397noO/8AnrnpWvFFGE3KPl+X5uOf881MqIWwibdzZ2qv3ff3&#13;&#10;6elBco3sYo0uaFWdem7HfkYx17/45FNezkRlRMluvzbTg55+nP58cHrW7Haq6iNPlyeOOM4/z/ng&#13;&#10;QPCxbEgyobnr+X+cdam4+XlRgfZpEQsZCBuBPI44Occeh9un4Uk+5FyTu7n5uc4I5P8A9b61qTWh&#13;&#10;aMI0e7j7pXr+H4/561VuLQDlPXAbOc8c/wCeKoxlHqjJvHViSyeozjrg9e//ANbrWRq7J8qjIbb7&#13;&#10;9eh6/hj3+tbt1ahDlIvXCbSf/wBfP+RnAzbnT5NiuAd237yt1HOD05Hp7+pxVRHHzOR1iJ7aFh52&#13;&#10;AuWBVSc4B9e+fx9+5xbm+dZFLTBWDZaRuS2H+nGGPHpkZI7dlq+iS3dq0TZyOQM8jk/l1H/1++Gv&#13;&#10;gO6km3CHd2Mm7aPvf5H88ZydYtIzlF9DDEpchI1ZlA2rkHAHpgYzgknqeenPFOtdMe7VJY3b5lIC&#13;&#10;tznHPB4z0A+v4V1Nv8OPs8IkdX3bQF+UYPI9/f6A+1X9C8F3aXK748heF5+vOPfn9fWpdSKJhRlK&#13;&#10;Rm+E/Cv2qYfao28tRubDfdGc5HTA/wD1/Tt7Pw7p1kgW2sowq/Kr7eowPqf8n1q/oXhcW0alF29M&#13;&#10;AA4HTgYHt+fbg1vWXhueZt7DcM4/lwMev9a5KlTmlc7qVFQWpgR6MLgeUq7l242nv6ds9P8AH1q7&#13;&#10;pnggXBEpRv4cDAxjPBxz/d6e3euu0vwciqo8vB53HGVORXRad4aGVUR9V9655VDqjTuchp/geKMA&#13;&#10;m3DLtAUZPrz9c/lz681s2vgxsgGCPGTncvf/AD/Ou2stAhiXaF4GPvVoW+kwIdwSs/aGnsjmdG8H&#13;&#10;Kg8yROvT/Gum0/RIIIOUXPq1W47ZI1wD2qTnHBrFu5cIKIxbWFR0z8uOKkKJn5VA/Ck3KRkGkDKB&#13;&#10;jFBoTIFHYmnFgTk//qquzr95SMCjzV39f896TVx8xMpMYy1OM2TwOtV5Xx834Z9KZNNgYYf/AF6Z&#13;&#10;WxZeUDgH6U1px8wJ7VVa43Hr/wDWprXOe/1oAstdKvWkFyWPBqq84+8PSkFwnU96Cb6l3zzn71Am&#13;&#10;UMcniqJuRk/N83tTTeFW3buR/Ogm9jS+0Koximm6G3+eazje4HBz7t0pn2ps8tntSK5kaD3XO0Hn&#13;&#10;moxdAj7w9qoNcnb9/PrTPtZHU/8A16aiSaEkgYYOP8KhklxyQKqNeMV6VE15nlv/AEKgOYtPIAeT&#13;&#10;+FRSPk8ioPtOR1qNrnflg27dnA9KrlDQknKMu2qlxGp7/X2pRchj+HrUckiluG9+vSjlJ6XMfV7J&#13;&#10;H3Fo/wAxXP3NkN7KyY/3vr/+quqv9pX5V9+9YtzEHdiNtaxZjU+Iy4LMNwe3Xdn/AD/+urUcWFxs&#13;&#10;HHAGKcVRX3KOvfNEZ/ebm7fexVkkyISQfu89/wDP0qZc/eHB3D8D1xUPnR78Dbjd+f5U6OQk/M67&#13;&#10;s5/GpB2LSSBTktxtyP8AGrEbK3JPzdcHrVJZCpw3p/n+tSpMR8y9PSjcUWWAyBvlHsMnrSHbkgrU&#13;&#10;SzgD2UdaerqQPmGfrU/CWSIAeNnP0qeM4OF+U7R0NVRKAfvDOP8APFSeYT/XHeplqOL1Jt/y4OOe&#13;&#10;Ppx+nenJIShZjtHc96qG4Utzub+7k/55pyTDGB+VVYXMWyxwpUfN/OnLtP498dRVVbjeMhvl3f57&#13;&#10;U5rpiM/L+XWpKWxaHyjnluMcdP8AJpyyqrfexVT7QQpLHpwcjpUf2khuH9duD0pcpN9TRjmA+XPs&#13;&#10;PanGVQ2SOvv1rNFyyfKTz7t0pr346M3Oe3elymkZaF5bpSfv/wAWKRr1P7//ANaspr8Ag7vw/wA/&#13;&#10;lTDeqOV29fm5o5SPaWZqvqORye+NtNa7VlzuHzZ7/Wsk3ykYDCo5r98bQ34j+VPlK5tDSe8wc7v/&#13;&#10;AK/+f61G16rfIf8APast74/cLdv6VAb8FflPuP6niq5TOVQ2X1Fe5Zi2etQyaoWVl3Y/Ksd9RXBU&#13;&#10;v/Dk7ahkvCQp34yvT/P9afKT7bsbDajleoyxwe/9P8/jUf284IP/AH13PvWO9/2PT/IqN9UMY4y3&#13;&#10;QYJo5Rc+uptNqC7Nx7dBt9P/AK9NfUEZMq4A7r/WsOTU2AILbcZytRvqm1fv5zx9f8aOUPa9DXa9&#13;&#10;kYcyFu3NIt2WBdju69/zrDOtRByhkHB67v8AD3NB1ZgD5jDDMBuDd/T/ADzVBGaNw3hLAbup64x/&#13;&#10;nt+VR/2jyxGfxbvWC2sIrEs/Oe3Pfp/n1/NjazGWXc4O40cpLqam8t9vGVb+XWla9/e48w/eA+8P&#13;&#10;8K57+29q4Bzn9D7/AJUsesbByzY7YYevH5/57kU4hzps3o9Q4+83+yB29ajm1BgrbXP3fqawX1tQ&#13;&#10;2wNxyd3OPoff29OajfWYpmzGQV9R1zz7H/PP1FFkykbz3xRl3OMe+aH1TaMFvl445/H+n+RXOy6y&#13;&#10;NudxX+7z6euT/KmS6urSYD8AAEt0Hr/L2qmieY6MamvmeWSFPRen+fX8KadUhCmMOVOPXp/n/Pau&#13;&#10;XfWJGVvmUbmxubucjr6np19etRx61HKM792FyPL9Mcfh0/wp8nUzdW2h1Y1Q7GyeuTTP7QYbvn+b&#13;&#10;PU/5/wA4xXOx64hhOGbd057n09Mcd80r6kSmY5Qf7qhh0/8Ar/zpcupp7TQ6M6kqfMegxT11BdxU&#13;&#10;yY9eemf89TXMLrMmFjRhz+h5xk+vU/iB9JU1zHDJhmXo3YdOeeOfep5WEah0b3uRjzGzn+X+f885&#13;&#10;ab3Hz+bwPXt27dOtYqaqrt8jLt+v3R1/L6c1Il6rlRn5WyRj1z/n/wCtRyspy5man2wIFVjznP8A&#13;&#10;n/PegX53D5jzzz39v8+tZgus9j9OeOP/ANVMF0SuCPl77f8AP+c1SWhnzNM1/wC0mxhXzzkY/wA+&#13;&#10;lLHqTkGRmzjI3cr+n51jiUH+L5v7vuP8/wD66Yt4+4DkHoM/0PrxSaK9o9DbfUQxAB3c9G6ULeFh&#13;&#10;yf55HHWsg3Ts2flA3c7jwe/+foamt5HkY7h/9cf59qLFXNu3lVj83QqBg/5//VUyyFTxjHHGf0qp&#13;&#10;YsdmX/u47/8A6v8A9dWVUouB/wB9elQNEm4lSo7fwn/P4/WnbsLu3HH92oWOD/F/tcUZAVsigGyT&#13;&#10;zARljn8aZPKAcuchjjnvzUMtyUDEEn8uPzqpLf5bAdScjC7v6d/1FUkDki610VfcoA+p/wA9u1Pi&#13;&#10;vT/C/wBdze2fyrEkv8k4lHynt93/AD/PFT2lyXOAfmzx7/WjlJ55XOgimSQBkf17/nVzT1djnHvW&#13;&#10;NaXEca7GbHJHNX4tRMSbR6ZXHfAqTXmvY3I5gI+D/jSvOA3HTt8vSsVdUz03DPuD69/8KRtRDrt8&#13;&#10;wt7bqnlNvaLl0Nr7cucFvx3VBJehWXc/oe/+f/1VkNeknlh6DiozesDgOPmXI9qFGxm5SkazahEG&#13;&#10;dVYhcikN590uP8/1rEkvnDZWTqOtI98QhcScf3uwNHKTGRszXw5KYXH64qNr8YO5ujYPPT/61Y8u&#13;&#10;oH7jOT/wL/Peo31BTuO/qP4aOUbka76nx8pwf4qY+o/wluno3X2/Ksj7aWbarc9/bGM/lnvUTXiA&#13;&#10;5ZzVRiRKbsbA1HA3F/4hyvuef6VGdTJXcJDkH+91rHN3udQHOdwOOeRn9aQ3YxtHX0X/AD/nNVyk&#13;&#10;e0ZtC/wMmVh8p20j3zY3h/U7jj35rD+34JBPIzu7Y7/l/wDXpsWoq43M5Zd3GMHI/wA5o5R+0N8X&#13;&#10;udoLbT/e3d/8/wAu1PN8iceYPz7Vzq6j82/duw34cY/z+X0DZNW3tjzQfx6jGfQf5NHKHtrI6L+1&#13;&#10;cHBkJPUcdKG1BGG1iSvX+mK5+K/JX/WH5sZ/z61JHqZztLblI49/8/lRykqobYvfl2n5u2Rxn/6/&#13;&#10;Wn/bSOVK9z/n/PesmKYkglc4XI6/4VaQMyqccbu3rmlomaK5oDUhJHgH/PPT+X/6jT474M4KgDJ6&#13;&#10;/lVKOMsvzpnr8u3NWLa1LKuXzj/P8s0g97mLcFwze/PPUentV2IL03f/AF6r2ln5Z+c985q9HBtO&#13;&#10;7P4dKmRcUyPy+/8Akio2VjwO/wCtaAhLJsCdKhNs0n8Ofmxt61JrylFYi+1CDnt1OeP15q3Z2DE7&#13;&#10;m/u4x61bttPUAMQueg/+vV6C22c4PX86nm6C9SvHZoi5I529QPzqzHbhIwAvYdql8nA+X9KlWNVP&#13;&#10;PXFSaJEBgXO4dehzUgiHcfjUg2k8+lAPcHt+VAg2LyQPrxS+WPxpclulOHJ69ePpQPToN8vH3Tyf&#13;&#10;0pRHxw1OVedwNKQFHXPagXKRiBWY8cD1705bcYBz07+v/wBelLgcD9aQP/DxjvQAqwIBgH8KfsXG&#13;&#10;AlMDY4P4/wCNLvb71BVtBSqE/KB+VJ5Y4waD82KcuRgZoJ63I2hAGAKQw55/SpTyvP5ZoBHUsPpi&#13;&#10;qiTIh8sf4Hd/npTjEWB47VJz0zx6UEnGT/d+92okCI1iKdsDqacVyuO9SFsbs0052YB560myivIA&#13;&#10;QcKM1VmTJOR37dqusMHBH+79PWq84G3Khc92zVImS0KErMV3c/7OarvIwOdxq1MrZ/H0qiYmeTMi&#13;&#10;MT/SriZPQcZT0HzdmzUMlyyrktt/3mx/n1qwLZiFGfxbvx/+qlbTWkGfm/pVB7zKizb37n5fSnpK&#13;&#10;d+wnnpSyafJgOPw/rTGtplbIGQPagnXqSpIxT5j/APWpxuAflIP/AH1UJJCbX6Ac+lNac7MbT9cE&#13;&#10;4oHsOkuACzux6etV5bhmjwMn/Z/l/n/9dR3BdlkXdtyPf04rPubrylKK+ef4e/68e/tWkUYyk0XL&#13;&#10;m9VMgDavYDjHP+fpUQ1Qlvkk49Scfj/k1mG6kI2b/mXHAwfXryPr+PX1qtK7Sko7hT/A3Ydvb0/+&#13;&#10;v1rVRMZVNTol1TYmEYBh/Fxgf561HJqjb9pYbT7Dt6/5+vrWRHHeTYOwtz931P8A+upobW4fc4Rh&#13;&#10;/dABx9fp7+9Cig55M0pb9XjK+Zn5st07d/8A9dM+2ySjdjcwXDZ9+/TpUNvYzO+TubLA7tvf8Px9&#13;&#10;60NL8PXEzsJImHJG0DGKXu2F7zkRoZSCFh52gn8hQIJpCAzfgPu4J/wrobPwwqxYJBPOeP0qy/hq&#13;&#10;MYKIfeo54m6pytc5VbIldzg9OdxDc+n0x/OrFrayswixjnkL2H+f89x0cfh0J8iIfmx1/GrMOiLb&#13;&#10;LmNQPwH50nOJUaUnIx7DSznc68cY3L7fl/n6VqW9kka42jpjgdKsJpzRgnb24yPf/CpBEwO1UqZS&#13;&#10;uaKLRGLZM5xUkcClunb0pQhPGaesfZhipKQ5VXGBStGo5AH+FLgHnrxxQeu7NBQCL5sH+9n61IAi&#13;&#10;tximE5OQe/FIGGME0APlZCeen0qCUDHAAPtUjbgc4/Ko25HznqaCGwjX95kj/e/z+VWYocYCqv8A&#13;&#10;hUVoTu2E/pV6EIBk0DSCG1I4RuKmWEAAH+VL8uOD9KePw64/+tWdygWPIx/npTkTsRQoUjgU5Vye&#13;&#10;efxoAkUYpQCD81IrhRTjKuP60FtXGkZ4IoCAt14oDlG56U0HaMEflQKJJgg4AzTlHvUe/IxTgw9f&#13;&#10;egokAB4yPenICDhmqMybePSnB84zQBISB7U7g8CotwzyRSk8Z9aTK+yOBHU0uQACaYzEigOAeGFM&#13;&#10;kkUnq3/66aeSCD9KQSjpik3HOcD3oAdu7etKMEdKYshPDHmhGAGDQBKOtPqNH7YqRevSgrcdwRx+&#13;&#10;tCqOtC56EZoxzz+tArdSRAc078ajDsODTgwzzQIk3ZGAOaFzimb+w/nTlOetBWvQevJwBT+vBqJT&#13;&#10;lcL+NP3ArgCpkER/QYpScjkUxpO/QU0yH69qaKJCx9fw70fQVH5oU5x+tBbvmmLmHE8YoBXd0x/W&#13;&#10;m5zzTt2RjFBOo4MQOKAe5FIu7GSf0pdwzzQWKMkHilUg/LmmgnBBoB29KBeZIGzz/KnA5AqJW5/w&#13;&#10;p+cipkMcSAM4oZRnPvTQMnGad8w6CqJ5Q2HGBTgMdqAMUZHTFBQY4xSDIXOff6U8kMM008jGaAGl&#13;&#10;QQWqJkxUxUGmMPmoJkQg47012zziptg7mm7PlwaqIPYiHJprfewoqby8HIHt9aQxfN0qiSEim7OM&#13;&#10;VO8RznpSCMgbgKA3IimVwRTB1wamZPeoyp4AoJ5ewqggcmlGGOR6UY7Uqtzk0EjguOop2CRwKQdc&#13;&#10;04HjgfhQAucDgU9RuHWo8luad35oNCQCigdM0L6EUAO3EDGKPm7flQQevvTgD2pXAVTg809OeCKR&#13;&#10;M4208KxHWlJlRJE5Gcf/AF6kxnHy1HEM8ZqXdzis5FC/hR3opVGe9SAM27tSdBzRnPT8qM+lBdww&#13;&#10;COFooooFyiY46UmznOaVjS8Y5oJGEfNjNKVKjOaUoD2prHHGaAE4PGKKUNkbRSUAIwz3pct6UDOM&#13;&#10;4prMO9A+Vg/YkUo2nkU3qaUcigVgB29eaRjkYxQ7ZFNYc5JoAU5AyKYpwaG4GM0gPfNADjjvTWz6&#13;&#10;04N8v/16YOvFA0rjGJx836UZOdwFBIAyTTHPzUCPMhY5yvvThpo9CO5rVSywclc9KmjtQOwz16Uc&#13;&#10;w+S+5nQadhsKOcdu9W4rBQvI5zmr8dqg5ZKkECj/AOuanmKUbFOGzRR075p5hC8EZ+g6VZCLjhqd&#13;&#10;5YBzSuMqeVtbGOe1KEJHSrBTB3dKBGM0rgVxGQOaYyE8MPxq0yleDUfkk9OapMmRFEpZ9rVOUAGQ&#13;&#10;KWGJlPI9qlEfPIo6jRWWAt92pEteMsKmCZ4FOVOdhqiXuQ+WoHJ9qeqHhQKlEe7mnrHx0+tAiIQE&#13;&#10;npR5fGMVYb5RkGmtluMUAVzFzub9ajZRu5H+7ViQZyQPpUZ+U5I/SmgIXDK3BpyPgrzQduc+1NJI&#13;&#10;5xVcqC5L5nPBppPOQaYG2hVFNMowRilygGfmBDVG4U9OaXeHpjSADPtVARsq44PUVBKeMVO7D04/&#13;&#10;lVeTAPA470EPcimXn5vSqFyDyuKvO3HTjpVWZctkGqiKZk31uOqHqOcjrWZcKRuJB9a37iHcOmM1&#13;&#10;l3+nsgZ1G3KjtxWiZjYwr0EbmXJ3dfWs6YqG+Rei8dRk1p6gdnzHg8+/86yZJA3P3Qf4dvX+v+eK&#13;&#10;6I7GEpdCq8gBx0xk8Z+hPP8An6VVmmDLgfkp/wA/n7VPKfLLCQY+UEMG65OB1P8An36mncyHDIV/&#13;&#10;3SO/H07DH5iqIuRySAkjZ1bI7Y4/z6fWonuUQ42L+ODj/Izn60rozPwW/h/i5FQ3Hyuzr83TPy1T&#13;&#10;KXcU3h+ZmGFxldxyfxpjSgtsJ5x1/Hj/AD9KgYsBuBCjqoZenT/6/wDnoxpFBkO8Dn7rNjjPPP8A&#13;&#10;nniqJbuTS3Mg3YGNv+f8/SoRd5j2jAycYI4zkVDNcZyP4w2dzc54/X/6+Oe8BmAG1lZl4C7e5A+m&#13;&#10;P5flgVUTCUuUtx3DvJsjHy7Sfm6H2x/njNWreTLgHjB564+hP15/H8Bm284ZGLsoz/EB+nr0/P69&#13;&#10;bEEyFAAnA5ZQe2SOP8/z4qUTOJqfa0eBS+5Qrf8A1/yxSrcqHyx/iGewz/SqCsqy/vDlf424PJ4x&#13;&#10;1+n+TTGnLbSj9sfL9P8A9fX3+lTymvtLmqmoKDg8Zx8q/wCfpxVf7WrnzE2/N94YBx0OO3+fzqi1&#13;&#10;ywALSMV3dCeg/I/X/JBhN+/2hVEh6+h+XI/n0+lHL2FKpI0HkBG4Hkt/F3Iz6d/8KryKXfKsd3sx&#13;&#10;9+fy/wAntV+2O6fP6D8fmwcc/wCTU1hPJO6sEXC9P9rryPQcdux69wrC5rkh0/zl2LJtGDj5jz7+&#13;&#10;n1HP8qhXTlwo8nClOMdRx6/1Pr9K3LOIiPao6DPYH1yfXp9fU1NDZLI2yIDO/wCXk/j27/594lKx&#13;&#10;Sjcwf7FVtuIcBTnHPfP8v85p8HhiOST/AFQHU525/oc+v5c9K6u00Rscphc/Mf8AIrSs9EUcqgHv&#13;&#10;nkfjWbqWNo00cd/wgtxcoMqo+YfLt6c56Y49/wCVamieCjaJi4jDP91sDrxj8B/j9a7G10vy1AVT&#13;&#10;8vt0rQtbCNV+58u30/CsZVJSVjWNFRlcx9H8MRhFUx7e3HHH9a3oPDNpEciNR/vKDx/n2qxZQKpB&#13;&#10;Xjj5avInc/55rGW5004xtYqwaTCjBtmPwq9b2irzgU4Kufl7U5XHr39azZtsTooC/L9KerrjHvVc&#13;&#10;SEclcbetSbxjp/8ArqREgYhcZ6/xUF8KRmoWlVR16elJ5wIIP86BkrSA8Co3kH3VH/16heYgfMeK&#13;&#10;jeXLfNzQBO0qnkEUx7navH1FVWuVIwOeO1NM3VVNUkDLX2rd0PAFNa5Y8H1/Kq5kPbPP6VG0wPDd&#13;&#10;Bz9KOUXNYtNdfNtVw2eRThKCdzHvVJ5mbkv+X/16R7oZ25o5RRkXGmx8wP6cetQm5UHbncf51XNy&#13;&#10;GYjdn1xUZn5w3OP4fU0coSlctG6A5U017rnrg96qNMrc7vfr7Uw3af8A189aom5de4GcjPv+dRPd&#13;&#10;LnaHbntmqZvCCoB69PeoRdtncKFHUnmL73gbP/oO6mLeqOM+689azXuiCo3fdbBwetRveHGA2OPz&#13;&#10;9/1quUSqGs14udpeoWuhuwT35b/P1rMa9JGS316c0j3nPyn73p/n6Uco+fmNCS8znGOn5/56/hUb&#13;&#10;XjLznFZ73ZzjOKie9UrjccYz9cCjlJ5i+b3C7t+No60hv1I4bHoPX3rOe5Qv9/5d3Bz/AJ/+tUbX&#13;&#10;G1cs2Qx/hzxVWJ5tC7c3fyHgkr2H41RuJ1Ys+0gdc0x7hxu5we4bue3TrzVeSZM849MU4xJckSvI&#13;&#10;hzk/xeuPWoDLxlcfjUfnMV3f5+n86jMmxtpHC4P+cH/CqsZykWPtByMtn/Zx09fxqSOaPPJ49v8A&#13;&#10;PpVFJWZh0PP9OfSnGQAAnPT5sA9qZPtJbmik5wPm/T35qTz0R9p/vdDWdHPhipQ7jxg84wcf0psl&#13;&#10;yQvC9sMtRY0jI0hchORn1o+2KACQfXhhjrWY10C24v8AKMnp1H/6v50w3bBgWfHtu6/n059afKJ1&#13;&#10;GbH21F4Z/m43ZHqPpTvt2/IXn5eC1YYu2OR0ZR8wpxvX6n5m5P3un+fXNLlFzNmx9rXOC3Ppu69K&#13;&#10;cL1EXk+grHF+wO3Pv/nNQzXzbGVSwx/n+lOw+blR0C30ZU4bqO3+fSmy6g+4LuGO/JGawE1EIGKv&#13;&#10;xtHCsKWbVQGyzYzzz9P/ANf/ANelylqp7ptteqW+/wCx/wA9qQaiGOWzywrDOp8ZBY9+/wCnWmya&#13;&#10;oNzbJASvB2tyOeOlHKTGepvG+weG7jrzz/n3qvJqZccuu3pz35+lY66sBubn738J6f54+vtUMmsR&#13;&#10;of3cvY8fT36dv84pcpfOrXNpr0Ng7/TpUP2wlOX6c7f8/WsWXWE+bcQdj4G09SOoPp06/wBBmoZt&#13;&#10;Vlba5lwv8WB0/wAn075p8pk5a3No6gM7fYfn/nFRS6ssyiRXDAjt36+1YhujGFBzxj5mb378ev5e&#13;&#10;/GGG5uHO9Fz3xuBPf37f555D5Q9o+U2WvQoQmXqcA/571XbURI/mF8fLjr93Jz/n+tZubyUgxAqu&#13;&#10;3HXbk+ufXr/nmrFtpt0SpfJbv9en5Z/yKVidyR7wiQKwyOmMfr9P6Cmi8dlAVG+ZQTgH26/5FWY9&#13;&#10;GYHDgrgDOf1/z3H41bTSgq4Cfd+8xGaOboVysyXnlSNQ+TuUFuM/54x+dV5r94mAf+78xYH0B/kf&#13;&#10;/wBVbsukEj5/l9W9P19P8npVWXw60vz7O/HcdP8APHt7UK3UOW5iTamzfKx+Xjdx1/8Arfqf5V5L&#13;&#10;9jEysxwecFvfGPrWlf6BLaAuIlXOWXA4UYPp7flXP6jayxLIFXYy5G1gBge4+nNWtTGTlFktxqY3&#13;&#10;sGbLDDD8v/r/AK+4qKbxAEk8sFQQ2T833cfj/nFYVzeXUXmSXBPrJwMc/XrzkevXnnFU5dWdfLlM&#13;&#10;sm2T7vOcjHQ4wePQZ4J9ONIxTM3U5To11tpIzkphdwVd3fGCcHOf88+rZtaaMcyphX6jGMZ5Hv8A&#13;&#10;/r965mTV4/MYs7dM/N2yP8/j+VNk1VDGyDH93avfjpjvnjuPrjmq5dQ5+Y6T+1XLK0knO75vlA+b&#13;&#10;19s5H+eKQa033FlDb/4eDnjoPcZ+n6VzD6sojOJdvHHXp/n9PfgNfWCHZo5CvzfLhwMckj14+hz3&#13;&#10;6UcqEpHTNqau4+csWUcMevfqPf6DpxgcQxa3EG2RuW5A+72z7+v0xx0HfmZNYzIqyN823JLN68en&#13;&#10;v6eo6ZqMauqxCRM5K9eOw6dOewPX7p4IquWwnL3kzqn1o/wkAsuF+b14H4Z9+/vilXWPKfJkwGUh&#13;&#10;cdDzjoe38j+dcm2sxhTHhR8p5ycDJA46/wCTj2pV1VnO9Sqjpuxgj/J6fjx2pWK9odRLq3Id2Utu&#13;&#10;5z9Af6VXGrMTmRvm4xu6H9Mcfmce3GCuoXJVgGZt3K8nnnB+7yPoOvT1BhS/UsYwrNhfmz/ujspO&#13;&#10;T3OAOPfJLjHQxlK8jqI9YX5pAMj7rHJxjcvv1xzTk1RthVGyp+Zj+fBz27VzEeoN8wd1zzx78YIP&#13;&#10;sc/Q9xipV1FmYGA7uRx6rx14/p1z6cnKae0tE6b+1VQmQnD7FB3Z+b19eOh6DGenrKurbtzK3RuN&#13;&#10;2ePc/j9P61zQvWLBVcbemdp9f16/r35q1BdED5JF3KwRt3J6j29O3HSjl6mfNLmN9NakRsTDLbgS&#13;&#10;23nBxz7k/wAx9BWnY6mkkX7znbwdxzxgc/5/qa5VZh5yoWIxg/Nyw/nx0P44OK1tLmCoq7lxt4w4&#13;&#10;UgdeSeAen5n0IqJRNoyl1Okt3M6LI0i+vHQf5/Shotm1U2/Lxzx2z+efyJ9qow3QjIQk/wDAiFPV&#13;&#10;ucZPf+VWACIsRn2U7R8v+Qf8c989ir3HI23DAfKPunHGfSpI2VHKH+8Tu98HvUCspbKfxAFcdO2P&#13;&#10;w6f56WYG+7Hz8uA3zdPf8vyx9MoqJLbk4yTj5e69ev8AT0q7bBcc49Oucc/5/wDr9ar24GDhz93B&#13;&#10;HUkD+lXY5E8pgxx2IPbv/n8KDaJbs2CYJ/un0/z2qwHjxt68Z5rNjulH3ZMbSN23t7/WnG6RcBWI&#13;&#10;+XLe3+T/ADqXuK5ceUE8D9D0ps8wCtnI+bG2qcl4Au9ewz25qGS6cox3ZG7rjpQkKUug67uARsXh&#13;&#10;Tz0/X/J/+vSkld4925hnt6f/AKqHMj/MwDDgYA78UyOIFVIQ5wA2O/8AniruZyHKmTwf4uF7dff/&#13;&#10;ACanikwMIV4PzZHtTY7ZgMFeNuP84p6w7CrbeOu6kXEuQ3fljb0yeOP8/wCTUh1NRGWUng4xu6/5&#13;&#10;6VnTOV4AYdfxqrJI5GVLccbhwPx/yanlFzSNkauoGWJ3bfu0o1NguctkcctWKJShwM/Kfm5zj8af&#13;&#10;lnG7HC8DGR64x/nsafKjSMjWOpgKSz9vy5xzUM2pkbSW44ON3H5dOapnGzcx9xVeVyCFBA5H8X+e&#13;&#10;M/SlyhOTL8mo70ZS7fMMbd3+e+Pwpf7X3KMtgMBjjp6fln+f0rImkdX2MM/MMr6DGP5+2eKgeaXb&#13;&#10;5jN91V25XbuOPU+vX9Oc1VlYz5mbEmpgN143fL7f5OP50f2jlmKfXd/T/PrWNDLOsmMn5uD83bPG&#13;&#10;Bjp69wOeaYrzE+aT3xtb5dvHbpj/AOvRsCk2bX24MThjxye/H/6v8io5L7JZCcc8ejf07VjtcTbd&#13;&#10;hbp0LZ457emc/T+kL6i42gyBSzEd/Qnr+f4H8nYq5uG/+fO7PT1PFNa8Qng/7vXg8dT/AJ5NYKai&#13;&#10;vSM7V/iORgf4cH9abNqm6NhHj725lA6f/r/AmnykNm79vB5VWztJy3HvyO3/ANfFMW/wzDd95goX&#13;&#10;pznn/OayFu3cfvG3cdVyPx7cc+wznrnFPS6C5VV3YGWbpxuPrStYS1NAXoz98Nu7EdRz9Mcfpilj&#13;&#10;nkJLSFemG2ryO2Tz068dfpVCO4mMg8pMbMfebj8+2fX07+tu1iluBtH3VQD5l6de3P8AMnj8zYGW&#13;&#10;xMZCCrcbfunPNWrS2uSdqJ8vX26f596nsNOUrjy8fNnjJ/D/APV/WteCxCruCfeHOajmNI0na4yz&#13;&#10;tioGeCTjqM/y+tX44FGMdPvYHNNgttij5QuQavW9q8zMNmB/tc5NZy7nRFdBtvb5HQ/4VftbVh97&#13;&#10;r+FPissBcDHNWo4Ao+Y/59anmKEhtyQGUFlxx9f8/pVpYxvxjbRGuOMc/Sp0VQd2P/rVFyrCxRBD&#13;&#10;83pT/KQ8hetAIxhemKcrgDAG30+XpSNIjhF5PykcipV4GT9DxUWV3fShWIO3P6dKDOUdSYNtGOmK&#13;&#10;cGbGT/nrUJfPI3f4Uqy5OMd+1BpFWHk46jtxShxjlscZ+71pjMVOCfam+b2z0FA7E3mAt6UCQ5+9&#13;&#10;VfzMNy3WlMnGC30NBBP5gBIz93pR5xJwxFVhLs4B6YNAuBj5P4SO9AFkSrjr+VN37ed+c/3aric5&#13;&#10;+929KDcrjg0AWhK3TcKPOPQVU88EBWP0pRNj7rf/AF6ALSSsxDVIsxI/4DmqXn/Lhqe064zn8aAL&#13;&#10;XmAcA0GbB4NVftI6s3v0/wDr0LMzN8v/AALNAmyyJc8k9P8Aa9qUyZPzf/rqqJskgHAoM3OUq+UX&#13;&#10;QsNL1z6ZoEu7K+1V/NHI3cUklwykHP8An+tLlDm1J5X2c8denrULsSMBt3zfh9KjE53cHn/P+fwp&#13;&#10;PMPILVVg5iKaMtuA/L0qNbfJ3AVYY8f09aMrnkbadmSRxREbSfpxipo4lG0D3/Cjqu0n8RU0e7Ib&#13;&#10;HXpTewCGBXG3H5Gom09XC4OPl/hq35fy8jrTxASoX/a4pXE1czTpDMpLnOPpUbaQfu98fLj9P1ra&#13;&#10;W2x1apEsolHI9z70czFy3Oek0JiMBWxjjPH+TWZfeGmk7SY/h9jXdLZx/KpWhtNtidrR9fWqjUcS&#13;&#10;pUU0ecf8IXdSt8o2rnozcEVftfh7bKxbHzf7oOeg757D9K7o6bbA8RfSnLZxdCRVutLoYxw8Vucl&#13;&#10;D4NaOPy0QH5u/wDkf/rq7beEV4zEvHZlz/8Ar7V0qQRqcKP4vzqeONQ+0IPyrN1JGkKMDDtPDFtH&#13;&#10;wsePmyRVyPR0iXcIucfw9v8AP9K01QAZz1p5jGee3Ss+eXU29nHsUYbEKFDL/wDrqZbRc/dqwVzx&#13;&#10;x+VSKoUcGle7KUYopvZAcJ8tO+ygdEqwzKPwpm85zu+tUrhyxK8sC7vuj8qjktwo5+90q0duMgUw&#13;&#10;qMZ/DFUmS7FOSBQc45/lUcsXPHfirrx/3hTDEGHGeR2ppkuJV2EcY/OkaP58gc9KsGAk5ZelIYxs&#13;&#10;5Py/SqJK59zSswIYD8qWVSpOD+VRsDEpBHfj5f8APagBzdNpbvj9Kb3645/Ol3MOTSEsBx+B/Wgg&#13;&#10;kjHltkHvVtHT+lZ0TEvkd/mOOeverUcuOc8dxTkEZF5SMY3cU5CM9Pun8arCc4w9SJcKOtRyllhG&#13;&#10;JPB4+lPV8ck1XWZsc9aeJcjp9aVikibew4J7UisWH3qi8/dzj9KPMPT8WpF6EuQTgHP0oLAnkVXa&#13;&#10;UDq3PWm+fzkLzT5SHKxa8zsTTlkBOT39qpiY544zUi3APzHr7U3ESkWt/wDeP/1qXzRuyMdzVbzV&#13;&#10;7tn8ac0uOT+FSVcsCXnOf0pwYHoaridQfun0pUmx8xPb8qB3JhJxgHHtSl8qOahEvHynvQZWPysa&#13;&#10;AJRKPWlE3y5z+NV1YoMU7J/vc07BcmVi+T/k1IjnrxUEeSBkrUoCj7p/CkK5KGBbinq4XI9qjG7r&#13;&#10;inA4xk0DJVcDoaXeO1RKxHc0qOehNA+YlDE8GnBs/eqNM5608MA1Ahy5707J67qASeaM0GguTjFL&#13;&#10;uwOv5U1pDjHp3pNxI4oAeX96jZ2/h6UE/LTWagUth+/dwO9KsjZwxqONwDR2oJSJt2R96nK2Fx1q&#13;&#10;Ifd4Jp6txigokDYXJNBYEc03PfFGT0zQNj1b0PNOxz7dKavHBp6HHyigA6c04McU3aAc4pRnigBQ&#13;&#10;QT8opykk5JpFJB5pcgH3PWgB1HI5xQDg0LnOT+lAC/w0MuO9KB60EAdTQA0nAyaa3K5xTjknAo57&#13;&#10;UEvsN4BA9RTWGDgVJjNIF5yfwoKGbed1HOKkC/LnNG31FBPKR4Oc5ppXPJNSEdh/KgZxjFARIWTH&#13;&#10;JFMMZbp0qywLJTTF2xVJlWKpQkZFIE2gZNWTFzjFNENUZtEfzZyDQCQc1N5ZHShkPr29KCUho5H4&#13;&#10;U5M4pwi9BinLGOmaVygA5xmnCM4wxpyp82cU8KcUnIqKEER608IPSl6Cn4B5qShqp7UqpjqKcBTi&#13;&#10;vGRQAKCDkCnYHpTVz6U7NTIAGaU4C5FJR71IBShRtzupPxoz3oKiFFIxOKQfQ0BzDjnFA9KTJpC3&#13;&#10;HFAkOOCMZqNgegNOHIyfWkblqAbE6jg0fWiigcWHNIfm4NKTg9KaGxwP1oHdAcDladketMz3xSEg&#13;&#10;UABGaD0pCSKYzkrkCgT7gT2z+NNzztoLd1ppJJ5/lQSObpndSIfmOTSK5Cnj/wCvTSeOGoNOgM4P&#13;&#10;T/8AXTODywzSSPwWNRuwIxjj0oJbMM2/oPzpwtSBgk+9WSoA6UjDbzmsyiMRgDAFLtPUD8DT/pSd&#13;&#10;SPagBhQ57UjZzUhAPINIVzyRQBHgtzt70EdKkZCen1prICu7FAEeB1FAXJyBQRtp2Mnj1qok7irg&#13;&#10;fSnoBjNNIydxH0pyZHGKqxIqp6ClUf3hQDnoKUNuI3UAJkgYpwc/wjimkgf/AF6acgFt1AEgdQOT&#13;&#10;TDIBxUbE5yaYzsDt596Cbj2c469KiaQk8UBjwCKbKB2NVEb2Gs5+9im+Zn8KGY4wKicr1JqjJsd5&#13;&#10;uRwvWms5ztbHHamb9hC7vamu+45NBV9BzP3JNNYn1/Goy21chv8A61Ju/iU9qYhXkBx83C9hUMjb&#13;&#10;DkdhTndunvmmZYqu6rQmxjOME1XwDwRx0zUzqDgYb2prpxwtBJXlzj5xiqt8p8or+B+WrkwbjI/W&#13;&#10;qt3nDDB2/wAqAOb1K037lIP/AAHtWTcWbQfMC3vn0/8ArV0k0Kl2c9v9mq91artbHRT0I/Gtoysc&#13;&#10;vKzkb2JlVi8e5tvOF/yfw/lVOSBirsPcliPf+n9e1dDf2A3Zxt/2f8/0rOktMAkll288d/b/ACc1&#13;&#10;tdcpnJe8ZMkKRtlm+UAY5x2x/n2qndwtLIT8mVxjK+xHX8f0NbE8EgPTBU4G1j+h7/j+Paqk9lGj&#13;&#10;NtRTu5Vin689/wDPBNNFPaxlywlznbt9u/8AntVO6TPyhFOOjbQ3+f59OtarQttDOrfmSfYfr+P0&#13;&#10;60rpMo0ZGNy4AVcfT+X+NXFky2M64LCFsdW46HGD/wDWPPSqzXDF12r1B3Bh+XTj8vWr8yBVyTnu&#13;&#10;AF/2vpVWVITuVQu5m27WUdz3/Ht2/QbROeadx1vuYANxySN3+frWlaqyqFjDZ/h/Mn+f/wBaq1nb&#13;&#10;bk6gbsAnjnqc9etaqQCA7Ug29fmyef8AH8f5ipqMuEHuVZYWJ89gMsAOg+v/ANehkctsJXO7Bwvf&#13;&#10;/P8AnmrEUYMu1U6tz+X145/yakaABlCp97hVbAxx0+v+PQ1KkLle5k3Q2N/BjoOxXjI5/wAfb8Kc&#13;&#10;zfMpLr8xyv8Atcdh+vr0699K8iySvmZGcnIyOnpyemPTnvVGS3kLHbuDb/mU7s9PcnPIzjn6cVSZ&#13;&#10;nJsjgkkd/M8xc5z8zfyq9pe2I/8AAs/eHb/PfocfWqsNq4TbEu35fuhunTHPritvStMlIj3x5K8/&#13;&#10;MwIPt9TSkyoRNfRoFl2lW2jGB8o59x/nNdBZaZGgXKfdz6HPWqOj2ixIoBY4xtG324/pz61s267f&#13;&#10;9WuT+vT/APVXHUfvHZTjaIqxAgIOOeOOlXLSHACkHv8Aw1Gig8gY+tTRjywCPX+70FZX6G1tS5bq&#13;&#10;qpx1qxHuJww/KqsDbV5xyvH51OsjA9fxqTZbFuADd/nmrEcu4fK3QfLiqaShRlT0py3BR8k/N/Op&#13;&#10;5QjKxd81RkYyKQygZJ9cCqolweW6d/ShJcdH/WpcSlLmLQn4zmgzEDCflVdZcL16L6003Hofz/xq&#13;&#10;eUHoix9o+Tr+Rpv2oIDu7fWq/nLyRz/eqOWbj5Tu781QRvuWJbkgDB6cmoWucj5wv4VVklPbrUbT&#13;&#10;4HB49qOUOZ3LryEDcOvFNaYMRzVQThX+Vm+bnbQ9x1+YdMj2oC5cMyjrj/CozLuPHr61X8/DEk9+&#13;&#10;npTZpgcZHf8AKgCZpQcNvpplG7kc9s96gMzZXPf7vrTGlUnO4f8A1qCWTrKp5Y+uMmozc/3s/wD1&#13;&#10;qhaX1/nUDzjdwce/f+VNai1LLXBx949ct71A10cbm/Amq8t0D8ucev8AjUPnnBC/MCPz4/wqkiNb&#13;&#10;lt7hF/eq2O/Xr1qKa4JTIPPY46VTa6+Y+v5Y/lUc9wgHysPl/SmN7FprgZY54+vWobi6YLweinPP&#13;&#10;X/63FVZLnL8tgdetRvc8YBzxkflxVcpBc+1cDec4qNrxmXqO35VTlnwNo7c4qN5t0eDwvb8P/wBR&#13;&#10;pKJS+GxckuyV2rz225/w/lTftQJyOmc9f5VTMxb746Nzlvu8Uya52vnOWydre/p/9f8A/WHymcnp&#13;&#10;cumdgv3vujp7VG90ysQMn1A/+tVFrj5cr+PHP1H6017yPcSfTn39vamomfMy+0quv3f8/wCf6U13&#13;&#10;wdpyPbHT/IqsLxSWQv8ANyBzTvOV0zng8r/n8RTKWo5mJ3fN83f5f0pCxy3zfhzx+nFMEqHLrz82&#13;&#10;f8+tN86Pcd7nb+X0H1FBmx0bbflDdefz4pj3G2TaB7hvy/xpkkybj+8zydoYcfn+XXmqUl4IiWLr&#13;&#10;x0Yr93H0/nzRqNWsXZLxSoUD9O3pUYvlCqWP/Aue34e9ZtxeBlCnH3tuMZ59wc4/Q1CdQV49yt/F&#13;&#10;ge3OP8/14p2EzV+3gggnp97/AA4qE6hztB+8AOW9+tZU2pFRufC7slsc4/w/XpUc2olUOP4eV3Hj&#13;&#10;GehGfw7/AFGSQWA1jqMknyhhyOOnfp+tSDUSqgrJ1z74/wDr/wCfpgx6htYvn0688jPH/wBf2793&#13;&#10;NqCYU7uPck598Y/TnHqaRUdrmwdTHAH3ux3fLTJ9T3p83y9+Ocg4P86xP7UMreWo4+7t3Hnj9Tx3&#13;&#10;xULamfmwN27AJxu3f/r+vfr1quUnmTNx9RkXkH8cnj8ff17cn1qFtalyqSMFO44LNj/HH+fSsOTU&#13;&#10;BgSYjVcfL/F/nn86jGpkx7UZRtwdpP8An8+M+oqrCtI3G1JRlQ3PPytgk8cU834I/eYwvqD09SK5&#13;&#10;x9RCN+9fOT/CTx27f4//AFopNQZ32+aMjnbx/n/9dQ1YcdDpW1YEM8Zb5Tz1988/l/Wo5Ln5dx5+&#13;&#10;f5lz145/D/61YkE8hZUWL8W6c9P61r2dmXTdIN3IDZ5+ufTvk8UivsitPcMf3Tcs39MdsY6f5zTr&#13;&#10;SG8uH/dhucjjt09On5Vd07S8v86Z74b6k9u/TqeOfet7StOji24H3V498j/P60c1gjG5j2OhSSH5&#13;&#10;RtHJ+6AR2475/wA/TSg0fJ3SLt5ywGev5VsCJVwCB0xnbn/PFDEMN5G3/wCv7/nUczL5EU4tOTeP&#13;&#10;fj5mqwmlqBuB3Y5x+vb3qaGJiRgjv/FxVqOAbRvDdT+A/wAj+dS5GnIuUhttPTb83f1qZ7VG+VYu&#13;&#10;eO3XmpGxtKq3Uf54oaZA2Nx5/wAf8/hip6jtoQi2AO0rgduPfpQbXHz+2OO9TNIi/c6/xfQYppf5&#13;&#10;duCuOOPzo1GUr7ThMm1V5xxj/P8AnFcj4j0OVXaRXZcLj7x7c8flXcsyttUL/vf/AF6x9ZCSeYNu&#13;&#10;4/lTi+hEoRkeR63psiybAnyqxLMM9u3J+vTArk7+K8t5DIQeG+nHA9MDg4r07XrCF8uU+YNx8uSf&#13;&#10;/r/j1P1Ncd4j0kLHvjjVTuyF8vA7enXnHpwT7566cjz61Pqck2puhXc7KxXPXr6fl+XFRHUBIcpy&#13;&#10;rMAFOcMpbGMfUe+R1qLVrO6snb5GKqxwwXOPlHPT1z/9bqcmWQGcRRna3mL95uMdx0yScdMjp35N&#13;&#10;bHPqjabVZHAmE3ynkHdggE8k9MdMe+PzbJqGflkkO5mICluv+c1mSMOPJ3bu0gXGT35OTx3x/Q0x&#13;&#10;JnWRfnbc2f4zyv8ATkgduvbNFi1L3jRGou5ZfMC7sj7xP484z64/PrTheux3Px3+vA9ueo/+tVSG&#13;&#10;WWQK8gwWUcMoOM/jz1wee/vmrUSyfLsOFK/M3r1zx/I9vUZNMZLbynayEn7rblA6gA8j6/XPXB5q&#13;&#10;eFXSNf4v3a4wxzjJ9hnBGTx+pplrHufgL8uRx/e3fj/j2q5b2aLGECqoXIUfeBGSegH93pyTgfjU&#13;&#10;sqXQBbvjG30+TnO3j8PTpzUBRwu7G75QduM55/8ArfrWmUjCbYzlv4lXnOW6ce/+ewr3SLINxx8y&#13;&#10;/eBx9eMe9JMcoopHejYLH5lzlV6jgf1/zg0RTOzeTKi8gYAPHPoMD29P8C4uDErISfmBIV9wyOT6&#13;&#10;emOOP1zTVI807p8M2B8ucjjj26EDp9cd7ING3uGP71N2W+62eo6/1GP06Yq3FOAFYPu+X5F7n/PH&#13;&#10;TPes1WG4yOGG/k7R8pGefbr1/oTircU+47d/3vvblJx659TyRUyKijVtY5nwEk27X68qMdMce2O/&#13;&#10;bmtSzn8pvKEnGMrt/wA/59OKzdLfeh8x1wRkqydufbkfz/CrxjO9X3MpbDnv7D8P8454k35dDTgu&#13;&#10;9z4kIxwvLYHp9Omf85q6JnxuZvbCsRtyO35fr2rJt3XGA2eMfK3Q9PfGP8nitAS5ijI2gtny+px0&#13;&#10;9+meePfFZyFGO5eilKhvkbbu64GOnX9D2/nUyyxKQGbb9eP8/wBM1T83CLvOxf8AeH1x7cH2pWu5&#13;&#10;FPmFmDZBb5T/AJxWaHY1TcGIHEhx2yenNI15vLCPbx059P8AP5HvWUbxQeo/2uMZ9e/sPxpp1CNm&#13;&#10;YBlVWYsUbPPP4dvXpg/QVylXNYXu58EfLjLZ/D8P5UC8ONzD5m5ztrHe7DHIfn3I6Y9s459vXrU1&#13;&#10;rBLNyO4+9we+P6/Tr61LQzVScYxu6/8A6/zqULI/G3uKbY6e8Q+d2OMEqf8AP/66txQFdyoBj+HH&#13;&#10;+fegpRctSKOzJTch5x6/yqeOzVSwAxgnB9algiYSNu+76+nIpytn7vbkdBipkyuVEb4AwGxuPP5Z&#13;&#10;qJ5H3Z3fKeRz1/xp8rMJPMZSct3z6/5/z0glTaFGOhG4/hQiVuRzSMCOfvHrVZmdpfn3HdxjqR/n&#13;&#10;nvUhPy5I2juTxUZ3IxYjH+6Pf/Hn86rqEhocA4z/ADwR3P0qRZEXry3eoSMDy2GO3pilBwxPXOf8&#13;&#10;9f8AOfrQK5bVg/yr3/XvUcicY/X/AOvTordz8vrxlh0/x/8Ar1agsJC5DKePlJ9OT/n8anmG2zLe&#13;&#10;0YklAflwT83T347dfp+tJHpcrYQxsuMBT0wPrW/b6W0h3N+rdPpirD2cCfLgA9PTtjrRzBy6HMtp&#13;&#10;ZAKSAbcnb27fT0NIunbXwxO4Pw3r6810D2iksyNj5u4zj/P9Pzglt9q7VPG3HJ6/56UuYqMUYF1Z&#13;&#10;LFHhQG29dzdR3/z7Cuc1RjaJkS9fvHoVH/6h+ldpd23OGH3uPmz7/wBM/n9a5fxNZSrAWQg/Lhm5&#13;&#10;+Y4zyPyOD6HnitIMipsYZ1BCvz8/NkLyRjjt6e34cVJBetLLiE/efPOTn6//AFs1Tk0i+87fGjKq&#13;&#10;52qVJz1HPcEZP9ORWxpWjOWyMnqvDcn8v5Yx+hGzOaPNJk9rA6rlshdxZV2+w556d/8APJswWp3B&#13;&#10;t7eg6fnzz/8AW/S7a6TNtCFC3J4Xt6en/wBfHHQVraZ4dkuEVwhxg89O3Xpz0rGUtDojuZlrp83m&#13;&#10;5MS7WOMr0/z/AI/XO9p2nbNrdTjHqcn+VaNr4e8htyL2z90cVo2+jbUEhXGOVX8elZcxryWKtnaB&#13;&#10;eFHv09a0LezaQ+nowFTw2KjaMbR0/pV+C0UNkfn64qeY3j2IbbThhRhvb/P0q9b2ipyVz8vSnRRB&#13;&#10;SoFWFUD7x/HFZtl2G+WAOB3xxUixL95QeeKdsCjHPvxQpTt9BmpHYcQB8u0+3f8Az2oUkDGfpxTH&#13;&#10;c5O00hkOMH/9VAEwcZyT+fanCRt20fjVcOS20/XbQXIcBv4eM0AWmlJC/Ximh+duf/rVXMpVcY/p&#13;&#10;QZvn5GePSgL3LQl45GPbFIJeF5HT86rpNxj26NSLKT1P0ag0RZM2eD+PvTGuUXvx2qu0wJ3b/wBa&#13;&#10;jaYkctjnFBEpWLf2gZ+/gemaRp+uWqmLnDY9P4qDOwXPmAHt70DjItPOASA3T9KYs3B2mqxudwIX&#13;&#10;tzjNG/HG7+LPrQQWRIW4BPoeaEm3AY/75H1qsJiGxkk559v8+1I0w6qafkQWlm28BuvWlkuCpKkc&#13;&#10;fxVT85duB/e/E0PK20D2+9xVWDm0LguTtwDR9oBwAMdsZqp54zkZHH86BL3Vun3qUSeZsuifI2nd&#13;&#10;1pv2g46nP1zVZpjvUH73vQ02Bu/2c1RTLIkLDBc8DH/16f5425b+dVEuArcP81DXKgKc54yR60CR&#13;&#10;c+0ZXJP400T8ct/DVM3XHQ7cUeftXc33arlFzFrzjk//AKqe0ynkDgHHWqXnbmJHXIqRpWIznp/s&#13;&#10;/wD16onmLccgAwW7dqUyDzAd1VhLlVHH3sfd6VYgV3G4jj/PvQVFksSgjlCO9WogcAMP+BYqOGIM&#13;&#10;2QO9WoocKFBqWyhVQAD5vpUsSdhTYUbAwT9KmQEAcVICxoQOF61LFg9R/DSKc/SljJAwxpFbMmDK&#13;&#10;OtO3jbj/ACahV1U8H36daduC5yfzpM0voSAhuvpRkBsY/wDHqjDDp+dAcY3MP/r00ZyJlkJOc96k&#13;&#10;EhPy7e9VVcKdpPGcVJ5nJz9KUgiWBJx1605XyuQDUKOew47U5ZCTto5TTmJFfB9/enGXcOahxlh+&#13;&#10;dKD83X86Eg5h4fI6+vWmnHdv/r0AA8mhsfdxVEsSRvlwDSLnOf50FVIxgUbuyigzHbSw5FNCeopY&#13;&#10;yoNLsGMUF/ZGADGVBpGTj6VIDnqfypSmPm7j9adxPXYreSdvAqOa3ParvlBTnFIyD0/OnzEmcYfm&#13;&#10;HG7HT29qjmRug9ea0WgC5ANQyW/GMGqFbQolQpH+yadHu6j+9VjyGU7SPypy2rbFPP402QkR+YQc&#13;&#10;jpn8qkVsEAnv+fvT/sjNwPrSmBlbIFIYqnKjafl20BwBnsPenrCF6n/61N2KGxn/AOvQXcVSccih&#13;&#10;7jB5pcEDhc9/xqIoxO4nnt7VICPPkj+lNMu4AA/pTZUK5XPP8zUYBAGU4+nSqM3uT+YwOR/Fxx6U&#13;&#10;qTMMEjj2qEbg3zdP5VIpPUkbqCkiQTt1YfhTxK3GTxVcueu4805QRyX/AMigGyyJVXLbqkRixwD9&#13;&#10;PaqqPjOPX5fmqxCdxB6Hp9etJlJjw20fK30pQ3J4/CmKwPQ8elKrsx6UJASJkn09cipVAPJP6VEh&#13;&#10;y3H+eamjxtz0zz9KZS7EiqM5PFP7EKaYmMYI+tCvgZNZh8JKrHb0pRn71M3YOBSiTHA/Ogq5JyRz&#13;&#10;Srw31qMsTzmlD5GBQT9onXGetOB5zj8ahEuFwBShtw5oKJi3PB+tL5mR1qAOQcH9aXfjoaCuYlzj&#13;&#10;vSGXjCio/MJOSP1pFcsDn9KA5iTeMdPrTdzdcU0EnkrTlb1FASBSR1pyuMZz9aFXPWkH3cKe3pT6&#13;&#10;XJ5rD0Y96erjfk1H1GaVWYdqQImZz0H504ehqEHHNPVyF60DbJ1AFAO1uaahyKcBuOM0B0JAc0e1&#13;&#10;NwM7DThkCgpMBjuKeo7YpgODTgeOOtAx3vigHB5FFBJ60AL1+XPPelbHY0xSV6frS5x2oAO9B9qD&#13;&#10;6UcjpQT1DqKMBuDR14AoPHagGOwByDQemaQehNKentQUNIA60KuTinbQVyDQMgZoADx/DTQD6Uds&#13;&#10;5570cjoKCeYdtG7HtTTEMjmnjjqKUdeaCiMqBwBStGPU08D+FaGyO1BFhu3PUfSlAI4Jpeg4oAz3&#13;&#10;oHYBxTgTu6UbSOaXJ25NAthaeOvNMUnrTlXndQUmO5PQU/noaYDg07figY6gGml+M0MzY4GKmQCk&#13;&#10;egoyf8imh260u/0qQHdKQn1FMB9BSs2aAFyc5PSnH1zUfOc0u4gYoAeDxkmmnG3ANNzQSB1oAMnp&#13;&#10;SAk9KDnsaRmwcUAOzScZJzTVbnmhj70ABz6UhOKM8U1jn7tAC8jqaTPPNNJ75pAwPOaAFLMeRTHY&#13;&#10;E0pcDvUbsecmgBwIIzSbvamF36KfzppYrwTihgSBsHaOvXFRu2Tt/wAim78jBpjyAHGaB3FdmxgL&#13;&#10;0NMMmf8A9dIXzkA/Sm+YRyBQIgCjbnHNNKhcqKlOcdKaw9BWO7NokYA4Pr6UbB/CadtJBoPHymqE&#13;&#10;0RhT0A/+tSn0p2TnBFKsfagLjCDikYHGKmC8dKY0RHzE0CICuaciZHFPMfQ06OMkfdoAYE3Yx60o&#13;&#10;HJz061KIjRsGOlVzE8pCMjgdqMAHB/OpvLweKBFntVXCxC6ggflTeR0JxUzxnbhqaYuKCSux5x60&#13;&#10;09Tip5IwTj3pBGD94UAQ4BIOahnOassmO1V5QxfkcDjFVEGQSng5pjN2FSSJ61EwJOTVGTQxuCCB&#13;&#10;8v160jEqOfSnEk/dFMbJ4oHFDHbFNVjjJoKnPTtSsvYDrVrsAjHvkmmgA/MM4xTgCPlNGx84x+FM&#13;&#10;ViJsEMGHG2mSbUH+eKkeNsZwajkUncR64oIK0hyMKmaqTgMpAOKtyoVOSOT0xVa4iz/DQBRePHzY&#13;&#10;/wA/5zUMsI6E9MFf8/nVx13M2R+VQToRyCfzq/tEvYzr23WXgr97/PvWbeWioC4PI+62enPFbkwO&#13;&#10;N3pxis+8QNG3mBsenb8P896pOxm4mLdWhj3KR7KOfSqtzZSSSlwo+8M8cBunP/6+OvStS8jLtkcc&#13;&#10;5/H/AD/k1D5Kbt8kav2Df4Y/Ltxke5tSJ5ehh3liETzGjP3uhU5FZVzFl8qn93kdO3p/+viukvrQ&#13;&#10;BNrLlWbjK5wP6f55rKu7Nt+SFPdhznv7n0/AZ55FaRZnJdDFmtnlO5WG7rx/nP8AnvUkWl+Yf9Qr&#13;&#10;LGw5A6cnj8v8962IdMkZgxZsd/m9PX/9X61ct9MjByQq7T8yt34+h6ir5jOUb6GOlilvFtkHGfm7&#13;&#10;8f5x/k03zFWVk3ADcfvdj/n9K1dQto0+4uO6j17f5/lxWYFJmDlid3X3Pbv6dD/Xmi/MNe6S20Qa&#13;&#10;bAZgp67VAxyO/wCGP88XUtPMflD6gD/9XT/PNGn2ogRcy52tkqTwOn+fXqOgFX4EUKHHzeh9OO34&#13;&#10;fWoky1Ey5tDM2MW/Tluv+f8AP1qsdBd33CM/njv6f5+tdBkBchVzj14Pt9OTUBaFmKouGVs4x/P/&#13;&#10;ABojKRMqcTMs9FAcFkDEH5dwB47dO35deK0LWyjjVfLxjjB9se/+elSRRksRJ/31jtj/AB71YRFi&#13;&#10;bH1zjqPf3/8Ar1MpMIxsWLTAGxTtx2bv/n2rUgUnBHv/AJ/Ws+zxvG0Hd7E/5/8A1VoW6YClTn0H&#13;&#10;9axOiOxZQ7Rntu+VhT437Y47fLUYcd2p0cmDvz/9epasUW43xtOcfL+dPjlZuSOnSqwlwoHtThPg&#13;&#10;bg31welSaJ2LgkO3cx9/fFL5j7+PzzVUTgDCPThOpUM45xzigrTcsLIV+dTTjcZ5dufzxVTzj3Y7&#13;&#10;frTGnIUkdR+tG4KXKXWuih+vOaYZsMqZqo1yce+3imfa8HLbuuBU8oOdy605HRun6/55qJ5wVJU8&#13;&#10;81VafHCnn1qNpT94S/L14xSsVzImknYZGf4sHvjjpTTOTzn7v61Vkl/hTPyjHGKRZWQ5kP4/nVmf&#13;&#10;NdlvzXHf7v60rSkd+n61WMpU9ffHp1pskn+0OP1pbFXZZM3y8tz/AJNNM5KZLGqbT54B6j/P9KY0&#13;&#10;5+9jnr8vWhxEpF55OQFftUEtx0Ak68j3qpJdj7vofmqGW6YHdjODj9f8/nSjEUpaF9rwbcBu/wCd&#13;&#10;QT3AIBjY7ui/L71TN1uPLH8/51HPeBlyx49eKrlsVzXjqTS3J2F93vnOf89qjec5ZQOvG6qrzsRt&#13;&#10;Rd3zZwc/196rvc/KCD14PTI/w/8Ar1fQzlJF57gP82/OeG9vSq7Th15Zsdw3Wq8t5gbd4+7lvQev&#13;&#10;+f8A69VjdYJH3uvPQH1wO36/pSiTKXQuJcq75Dc/N1H+emKja6UL/rP4eOcfhj/Pf1qk90VRhnHy&#13;&#10;/wB3IHrUJunDuQ3Dfej55PJ7Y/x/nVGKqWL014EVlf8AMck/pzVeW/bIIGdxDbSP88f1xVbzmdGO&#13;&#10;/OD0zx+f5df1qB2YvliOoLEDt6ev0/CmkNy0LLX8mzyzjG0/d6dP8/j9aR7/AHkjzPmYDc2Djnn1&#13;&#10;/Sqcry8HJ3butRh1V/KZV3YG3GOmf5H2p8pFy498XBJHzdunJ5/xqP8AtHCbyNzLjLbenqeO3X27&#13;&#10;+lU2LIQct9Nvt1wP/wBZqIyAPkoWxg9+ef8AP0qopEyuaJuzsZkcfM33fwPb6/y+tTxXkjFXLe7K&#13;&#10;vc9+PT/PWsh5mjjzuZdpzu3egIxnqfTp3pwuZFk3M6tz8vB9eB1qraBGTvY2mvUaIgSqWPLAvnA9&#13;&#10;T9fwqEXsYcsjNy2WHPXP/wCoe2PwqjFcRfvE3YHAVuOOfyzn9TQ1y77mBwNw2rz+Xf3/APr98+Up&#13;&#10;+9qWJ9Sf+BPl4/hPHoKoz6kzbZAfmyMHphuvcVBcXOWY+YOB8p25x7/5zWddXAVi77flYH72fz/T&#13;&#10;/PFWo9THmadi2dRSXau7cFHOOc+3APHTn6VA9/gECQtGCSzbu3bt255/Wsue6l8v/W+7DPsefbr7&#13;&#10;96qy3zbmSQhm3EruXPOfpnv25AznHWrsKUzWfVJVjaN3bdjB67vb6n/61Qy6kVICkHH3enf6dOnX&#13;&#10;pxWTJqnyYVjtXBByQP61X/tMuvzYwMFd3AxyMH/6/vScR83c3I79yVcMww2OnX2x2OM4/Con1KQA&#13;&#10;Yl4UgbuoPA4/LH4H6VjjUSxVPL+bgHeOTx0/P/IxTJb+T7rnDdWOTkg8+ucc++QOc1PLqae093Q0&#13;&#10;JtWkOUVfvfL83b8x06D61FLq8zFuW/8AHv8AOO31HfArMluA5KsflXt3H+B7/h7VFLKq4jA4XAB2&#13;&#10;8dAAfU8Dn9faznuzVbWFLbdy/Lz97sOv4D154+lNXUDLH5Zb/lpj1xz7DOc+3HTNYk87FN4X5W45&#13;&#10;Tse+Oh449Tu96iuL0IGi3fwMMK3AwMfXp6DjAquUuNRrc2LvVXVcqzMu07W2k465/px/klpqjvmN&#13;&#10;gSCeAy5Kj0GfofrXPT6oHbzGC7t/TcOfl5BB+nr6dcKK09BV7qXeWCsF+X5CP1wMcd/8mZR0JjU5&#13;&#10;pHZ+HESch5Cu7OFOOuQDwR269+3pXW2VoHVBt467QPfp/n+hFcz4Zs9mFSNchuu3oM9OO/6+/Su3&#13;&#10;0e0YssjPkHr61zs647F2wsUWMDaPvZzzz/nP6VpQWrRJxjHXpTrK2xGrdG/h2/0q4qf73rWUpGyR&#13;&#10;XeHJwAD/APrpohB49+q9/X8xVopvPP4f5/zmpIogV29Mt+VFyuUgW2ZQBuP4d+aRJCv3hg/z/wA/&#13;&#10;0q60I5QDrn8KrlHTp971FKIbEDSEE4Ht9KheVw2SG4J7VK6PngNt92/D8qZKgIZNuGJz+Hb/AD71&#13;&#10;RPNoNZ3PO724anhH6SElh7UJbgHHl+hHH+cVZjhJ9e3r60CiVpldiS3TrVC9hmm3KR6/lzW0IFkw&#13;&#10;WRfxGP8APSnCyUnc68nGD6Utgd+hxuoeHJL1sMh9BzkVkXfgB5HyIVZScldv4/5716W1mnlM2FXA&#13;&#10;/Kqz2gUNlRx09/8AOKqMmRKnfRnk2r/CwPbNJKF+Zsjcu7nB/p19OcEda8z8U+AzYXLPBDlQF/dt&#13;&#10;xxkf55/PHT6avLESQ+WVPP5muJ8UeDxqCSJHAvHbb1J/z/ntrTm+phWpxS0Pn2axdDkwlmXO3auf&#13;&#10;c4x79/p9KgW0U3OQAD935QPTIAx0P9WzXo/iLwG8LM7xN97LZQcn/Hk1y15odxajDpjaMKp9+MYy&#13;&#10;OOef6gmulSTOSXMjItoNrZCrkZbdjbkcYI2jv7f4g3orUyozlPm9FUnP9Qe/XjJ9OBra5QK8i/J5&#13;&#10;gK7WIyvUfj2GOwx7iZWkihLTfKysR94DAyCOnQZ7gD7wzyDTZVN8yJbSFImAZdvXdtBHGCB9O3/1&#13;&#10;88Kt48cHmuG+7949D6k9up57dOveB7pwNxlPqpC9Djj0z+WCfbGI5xHJAqR7fuMVXaDkj2HfH6cc&#13;&#10;9Kncq/YkudSLSPAxIX5QOncYP+eP0wakt2ZWZWcdcf7wz19f5dabtaWfZGrZ6Nu4yTg8HH6e/TPS&#13;&#10;yluVXg8AYb2Hp09h+QqibsiKs/Dn5iPvRk8dB+ec/gO5GamSJhF5gHG1WUbuAOMcdsdMD2B4Jy6C&#13;&#10;0ZuCR8x6sMgc9PTrx/8AXOamFmRlvLPp9zrnHT0z0/TkdDYlldgzTs+MfdOJB9MnB759f9mrUdyW&#13;&#10;YsxJG0jK5x16/wCTnk0ySOMIcqd3BX3yM/meAehGfeojKBlllOAeGVj07nt+f/66ncXMbdhqIzuD&#13;&#10;KcnB3YyxIPGP0/PHBrXF4jPvXvnHyjP4498dfT1rkzqCQL5rn5cjIOT3GT/h9Owq6dQ8q72o3zb8&#13;&#10;bufX9Dz17fnU8vU6Y1LI6tLpdmWx04Hr09Mf5+mKmgu8uyKVIXr8vI+p6dPp1rm7bVxIWAJ+8Mnd&#13;&#10;uwMjHf8Az6d61LMtL/renILNk8jnucA5578/rNrIrmuzZS9DrkHcdoAI57g//rprXI2rHtJH3l5H&#13;&#10;X/62Rzx7Utrbys2GB3dvwGMVag0mackCBtwb+L1x/n1/Ws9jTcoyS5O7c3G44wck465/T15pvzmR&#13;&#10;oo5CSWIOMg89/qeuPr9DtQeGHlLL5fXsOPbHH+c/lV6x8HLFztO7k4J4H0x29cg/nzQ5WJUJXMrS&#13;&#10;tKneVZZl/iHy8g5468cV0tvpiQorbV6Y4456f0x0/wAaltdFhiCnYvHsOf8APr/9er0VuVUbjnp/&#13;&#10;D/n/ACazlI1USkkYAwNygKM+g61IMKNjfiPw9am8kL0P8PI9/wDGm4zu/wD19e3/ANapLWiI2Khc&#13;&#10;KvX/AGfrS7Tkvj+LoPX0/wAmh8RqGAUk/wAW3rSYGdxAP4j8DQZ83vA6gZGzHf8Az+H61XnQFMj3&#13;&#10;A/P1FTTP82PKz3y38P8Ann86bjdwOW6d8H/P+fWgm9yqYW27lJz1WoXXtuzj/Z9utaHlBz8qAHno&#13;&#10;OP0pv9nkfOF/D+v9e1UtypfDoUTbMyhgMNuB+9/nrU1pZNvBdNu3gfL6fUVpRaSA20JtHBGV6f5/&#13;&#10;z61dh05I1x/e7bfYf/WqeawRjcoW1mQuNrcH+Lj8KsJbnG4jjOccc1cSy2KMDjsR1P8A9fP+e5c9&#13;&#10;syjB3e3WjcrlKqSKi/J9ByOn+RUc0gBVcDb0Az0/z/n2sPA+SRw3+y1RtaSt8qryP4elAdCu5Geq&#13;&#10;j/P+FRkA7gw6/ezVie0JcoDzwf8A63X3ppt1A+fA7/5/z2oCL5TPngUn0XGBx79e3NV7jT/tQ8qR&#13;&#10;N3y8bl4/Ptz3961lg85SFjwTwpxx/nP0qxBpqK2//P44ovYpJHP2/hm2jDMkfl7vvbeM85/r/SpY&#13;&#10;9FhtnKrEp9scY9P89/rW+bPA+p7/AF/+tVWWxaZ9ixtjd/X+f+eOtUmRKPKiDS9PWUrmMP2yw/X/&#13;&#10;AOvXS2OlxRqpKdvy9araXZiJV3L3z6j/AD2rViBVlVRWUpamtNDfsyL8vpwPanCBOpb+H+Kptoxw&#13;&#10;nrj9KOV78f8A16i+hoNihHHA4/HFWEjEZwW/h/z/ADFRx5C5DZx79f8AOKdu43juaL+8UtLMnjYZ&#13;&#10;GenpT/MwD9eKrecUUk7vu+n4UjzMnI5b/aqR3LhcMuA3T3pnn4O3H+cVW+0EElF9NvzVH9oPdgN3&#13;&#10;HT/PNA+YtSS7HBLf/WoEvzEg9/XpVUSvuPr2xQJMjO0Z64/yaCXItLIN3L//AFvzpTL5n3z7A1Xe&#13;&#10;bG0qO/8AWkadB/H97kDpmgObSxYaQkfeHzcVGZAGyvpULznOG/8A1+1RmZVGzfnt9aCS35m4fMPp&#13;&#10;R5gxgn8qqLL90Bfu9qDcgDKnaMUGkZFgzbzt3enWo3lWP26VC9xxz0Y/Mab5vIANBnLck83cchWb&#13;&#10;t9aeJWH3n+X9aqSzjZuVuvfmgz5PzgeozWliblrzlAyXGf8Aa60Gf5iwI/E81RWdQ2wHj6U8SMy4&#13;&#10;z9fejlsEZXLJkO7A7/l9f8//AKkMhyAC3XDZ7c1W8xi2VfH4/j/WkE/Z+ceg/WixRZ8wZBz74yel&#13;&#10;Cyjsce9V/tKnPzfTP86Gl4DelBLLSyBQML+nSgTFMkD9Pxqo1wQdrSHjvmkSbByWFKMSS2ZwjfKf&#13;&#10;UUouGzjHrxVIyMDtJ/i9elOMjFRsbjP51oloFy2ZWJ5H8NBmx/H6bs/lVVZGI2t/d7Z/zmpIIy+E&#13;&#10;IHzdD9aB/ETK752jj29f1pytg4Gf5GpIbRmRSy9amW03txhT39aXMPlK4DMcY79KkKNj5Fbk8VYi&#13;&#10;ss/eI5bNTR2o6MOBimpEyiyOyt3Y8KfvflWlbW4GCBRa2wwuU75+lXEjHrja1S2XHRDIoiDgYwe5&#13;&#10;FWYlwN2ffHehAMEt/kVIAo5A7/5/z7VLYwC8ZK/QY6e9OVQNoA7Uq8d//r0qlT24pJl8odOgoHPQ&#13;&#10;ZPUCjIHam4Vjk/nmiIpD24PB69c0p4GaYB82T+NPyApIaqKABiTg9vXpSdDjHelOCOPx5ozkhmX8&#13;&#10;KBPYYrALnnrU67hwT1qML82FqVFI4PPy0CiPTG3j/wAdqRUGd2Kao9R3qQZB4FSyhCCDuz370Ffe&#13;&#10;kz3zTgVB5P8A9eqAaWOcnvRzwT+eKcHQjOPrSuwAOAKAGFM/SkYqCCP0pwIPf8KOSwOKCbX2AYHA&#13;&#10;P1p4BYcGmgDpnmnoQRnHfpQFhEBzlqk25GRSAc8il3djQUNP+eKCmD0p3U9PxpDuJz+FBMhvU4Bp&#13;&#10;CodiB/KgHIyT+NAZj2x9a0JEEe5vmUU8IqgBR0pFzncB+fWgnH3l/WhMBxIJ4/lTHA6qfehs4zmh&#13;&#10;jznI69KAGgben04pjDjAJp7kqM9KYcj+L2pIBC/G0t1600DjJJxTs8ZBxzmm5bJCj8+34UwEkiPJ&#13;&#10;Ipnl54x97+H8asFcnle396o3Qd1X0zQBCVbGDgU4bUXJPv0p5jyD2oUbDj0/SgCJg3r+n6U4I/y5&#13;&#10;Jx29TUgjJX5f/rGnrEcZ5/D+tBL3IE9Of8KsRhup/LFNxzjHWnBunPfkUBEVSOx9qei7SzBMZqMv&#13;&#10;jhBznBBpyMSMc0FEseA2AT90VJGBgrtPy0yHIO4+lODbSDlt3sKGBMrHHymkBwPl6UxZZACM9uGx&#13;&#10;SoSrfN1oAe0hJO/H4UqMT3FMZsAhSfrTlDdSf85oAeCSCPenI5BwTiomOwcigE9f0JoAmEi7uDR5&#13;&#10;hz81Rh2DfMPyoBOeDx61PKNEjOFOf5UjSEHAzyaYBls5P3qVdzDAPajlBjyzEYBz3qSMleo60yMY&#13;&#10;2jH/ANan7QW4yf607CHLjGVNSbRjNNCgDinKcHjpUmgNlcAUdMKPpTiPWlYY4FCExMYX5u3Wlxxk&#13;&#10;0nGcinNgYFKwxpQHkVIvFIOnI/CnADFAD0bcamVlI4qBQB25qVCFagB/bNJk4H1peKUGgoBycZpw&#13;&#10;bDYNNp2D1FAB8xPWnLkjgUhIFKpwPloCIcjrRnPOaDz0oGBQUIVPY0vPajJ6UZxzQSwBPXNGSTQO&#13;&#10;acBjkUDQAeoo56HpQ2fvClzkc0DAccCgjIwKDnpSHIXrQAmMc04cjGKQcjFKM+lBDFoBz0pCcGlG&#13;&#10;RxQUgGM5FO5xwKaMZwacMZIoF9oMZGacBjgU3BAp2QehoKAmjtg0EgdaDntQS0Ax3p4I6Z+lMzzQ&#13;&#10;DgYoCI/Ofu0A7uaT5sdKXhRzSZQoPHFGSaQEdAKU471ABnnFBx1NAzTQc8k1X2QHAn0opuWzgrSm&#13;&#10;pACxz900pNNDccmm59aAH7snaKQMO5pp560mcdRQA8sMcGmlsnk03dnrQzAjINADsgnbTS2KaST1&#13;&#10;ppYDpQA7ce5pMjrmkZsj5abuyTg0ABc520EnsaCR61HvbpigBztt5JprSAjP402STJ4qORiRx6UA&#13;&#10;Odvlxmo92Tt/yaFZh96o5ZPQ1UQHlwuSWPIxUTsA2SfpTd/GDmkdlzgGjYBztxhqQvnt04ppI6Z/&#13;&#10;+vUbuCfQUaMCbPrR7YpBjHFIQMHj/wCvWCVjoAAdM0MoY5AoB5wPrS4bOFFMnyGhDuyaeFULnHNK&#13;&#10;BtbBpSpPQUA0NORyAaApYYIqQJt607YO/XpQKxCIT605Ij0xUm0AZanRrnrQIjWJjT1j3cGnoByQ&#13;&#10;Keo3dRQBEsOOooMJPT8am2jvmnCM4wKAKjQc520hhI5q20XGDTCmO1PmApyQe36UxojnpVt4s8im&#13;&#10;mL1qyXuU2iz2qKaA5+7V9ogO9MMXG3FAcpmtaFhz9Kie0kb+E1reSMfdpu0+lPmJaMb7GR1HrTGt&#13;&#10;mxuwfyrYe3BGVSoHth2WnzAZgtyGwR+FAgJ+UmrzW3HQUgte2PequTylMWfYH6H0p8dsQi5XkCrn&#13;&#10;kdCB2pvlbR0ouUZ8tsAN5FVZYSFPXI9BWw1vuGdvvUL2rKcbfl/nRzGcomNNCVGT0I/Kqs0BIxj/&#13;&#10;AOtWzLZtzhe3FV5rJgeCatSMzFkgcD7ufwqvcQNnAz06VtNZM3GKrzaeWbcYj2zxVcwMw5UdQc/5&#13;&#10;9/8APvVOe3LBgc47HHNblxp+TlFOMfxCqM9rKrNuB9e9UmRqY8sEi8kDr/n/AD7VWNoztgDI/wB3&#13;&#10;Of8AP+fStl7Qrxs49xiohpm6RWVMFec+vampWJcXujINjJIoYBuzdf8APNRz6K7chsDbnj1z/wDq&#13;&#10;reFrhcY/z/nNRXNshAbaRxy1NTYnFPUwprT7MoJ+91+Vcfj/AJ9KryM+7PlsFB4Xb/j/ADrXurJF&#13;&#10;jyFx3xxxis6ezcSny12/NyuDkelac3umco7MydReV9wWMt6KAeD/APXqtbQebIHY88HDds4P+H+F&#13;&#10;ab2LtJhkzxnb689KIbR1l3KcN/Fx0P6f55quYlx6jobZSGxjC9t3T/Dj19KmS1ZT09+O1S21uwb5&#13;&#10;/wD9nGPX8P8AOQbKwjBBPuNxz/8ArqJSNIoqLbMhAYbV65Pf/P8AIVEIdnIwO5HGQff/AD/StCRG&#13;&#10;A3beu7Hr/PrVeRcuSW/Xpzn/AD/WhMmUbEflt0ZePpx/KnIBnO/r94AGgRqBjG1scgN+P+fzpDbv&#13;&#10;jJXGMeuOvPNARLNvIA2P07fTir0E8ZTGSePvelZSq6HjH3ju749/8n2q3byN8hHXn+X+f8mpkaR7&#13;&#10;GgshBGQetSeYoOGBP+zmqsaNwPusetOUsWx7/p+PvUblFhJUVsbh7Z704TruEY/8dqquSq5btj+l&#13;&#10;SIjkZJ7flS5UK7LSyANkr83egs+1VIP1qNA3vz/jTnD4+Yc1Jf2RwcgcNjj8h602WToMfhUZZgMk&#13;&#10;e9Mlw/IHFALUDOR8rfTv0phlz94f59KjbdjDE89qYx53BtvPpQLYkExPG7PTjH0pRMTuY+uc1Cxy&#13;&#10;GUNlajeUByVPH1oHzFhpsHliP1pomw24Nz/Kqr3LMMhPu4HTp/n/AAqOS5H3s7ccjJ61ViV8RdaU&#13;&#10;5xnp6VHcXuBz9Pl71UmuW3Mu4Lz8uTVeeYtyTwORu/z/APXoiipS912LX2sNwj+h/Shpl3fOd3Wq&#13;&#10;JkKnaA3TH1/xoE207SN3zfe3cf55qjGEuUttMUztU5K5qCecFWO7pj6GoXu9o3tknj5feoZZwZG5&#13;&#10;4VvyqUi3LoPlu4xwWHp/n/CoHujkFV/h6dD/AJxj/wCtVWV8AK5O0N82V68f/rqEyIpOZcKCc/Nx&#13;&#10;/nmqMm2WJLhHCABVVefr2/zj+eajNw6/M4Xb+PB5/X/CqxmO0qzs25wT6k/596gaXaMmME/wtjr6&#13;&#10;9fzGOg55poLlw3JIBjAyBjse/wDT9PeonuNx3Y/4Dxx2qu7jeC5+82F9/wDI4x1H41F9s8tdwwfl&#13;&#10;/wA8/T+npTSBlp5WDK24AKx+YHGPU5578duc/jEsysN5OMtjJxxkA/19/wBQKjTG/wCTLcdl6cde&#13;&#10;Pb/PNPllBgUBy4+UfMwLFf1/n+vVkg0pRlZl42ZVV9PX/wDV6fjTvNXB3HaFXc2PTj8/XNQjexz8&#13;&#10;rd2XB6/nxQsnOSVP91uw79P8nmmA5mjQDYSeei9/8io3lJlPXn/a7dDn37fX0okuEZNxKlVHpkH2&#13;&#10;/P3/ADqF5yr7n6jHy7ge+Onf+vHtQA2Vtp3Ig+mAP6d/pz7nimuWEfnOP4fQfU/j+faia4O47MFh&#13;&#10;zj8+nTnryKrvcj5ZDIrfL/DjB9xjtn+fpRuTdEkjKUYKv8Q+uf8AI/8A191M0o2swC9cf4e3+evW&#13;&#10;qxn2tucdec7SM89/y+hFRvO27YxJxx16/wCeP84rREotLcZOEDAnO07s54/yePQ+1LNdMxUbfvHB&#13;&#10;Y/yHr6f54omVtjfNhT79eep45H+H1w1nUHcsf8OCq4b8M4/n396CoslvbhsqWbn3/M54468+nPas&#13;&#10;u+lCuYVB54C855H/ANam6hdBP3odfvHbtXcoIIwR/jx075BrLuZ3nIQEAHO1W+vT1Iz/AJ9BIxqb&#13;&#10;jrrUQW2I5Yr95doyB1wfTuOcdcHtmhNfSKRiRvmcbSw4Ix78Hv8ATj0xUUzENskn+Xphscc+/wDw&#13;&#10;LJzn+dV3uZTJ5oZs+ZnHmEZwMck9cnH+IwMVymXMlIuGcOmNmWGfutyOOf8APT8qriZmYiN8jaOd&#13;&#10;p+XnqT/9b8uaiM68eWrfKxxgZYjPGO/b8s/WjarN+7cM/wB35hlR347defXn8mOUh9vLKp8tfljZ&#13;&#10;stt43Hjt+o/HrinzSFRtCndtBRQvqOCPyP0x7VFGWbb8jfMoCrn73H8+Qf8A9dS7C0YYSblCkqAv&#13;&#10;yt3J9Dx+eR17JopfwxpnYBpiT8nPcbRk8j04+h5x2yI5Q2wsqblZMhRxxkYHfvj8MH6zRWjOFGPm&#13;&#10;6LkfLjgkjtjr06d8jo4wNtHlx8fLx1wMfh1GTjtn06KwkZ155giZtvG3ltvqQOvv/wDW+mfqFw/l&#13;&#10;ZIK7V+YMp6e/HH/6/wAdwWiAbuGXb83HC54z074PPbvWVqGk+c3lxHazNywU+oA/HHXv+daQ+LUi&#13;&#10;pF20K2l28mqXJaNhuUfOu7DKOmcYz68cdecEV3PhrRXT9ywyxbnb7f8A1vy9qyvCXhjyY1Nyrfwh&#13;&#10;SzHcDz8uc9gM9CMdRxz3Wi6aDMpdOflzxjB+meOvt+NZ1JblYeEktTa0HTpNwRk3fN93blfyx9fa&#13;&#10;uu06FoyB8zfj2+tZ+jWIijBP0OAPl9q2IGUfKD+tczO2C5S7A+FC5LfWrAUknjmqkci7sK2SGH+f&#13;&#10;8/8A1zNHMdwG/kcbe44rNxNuYsRxgHgjFWUTamO3+eKqROVP3vl/+tUwmDDA+v0o6FxZIVI6dhUc&#13;&#10;kaEFj36e1OEwYcDuaC6MOT/wL1qY3KtcjFuJDz+lNMCFtrD8KmLYk3FvXI/Gms3zfLQieXQb9nU/&#13;&#10;dHH+celOWIhs7cjrTfMAUh+PXnpTllVRwvHB5qiRRE4wpXdxT1LAfKpx0ztqEXAAC4HbhRQ1zF82&#13;&#10;8j/gWOalmkeUc5YoRuPXtnj/ADxULNxgn/x7NJJKrK2D2x96opJUPPTJ59qcSZWEYjDHbjH+z1rO&#13;&#10;u7YAMGT7w5z/AJ4q282NwIP09KglkbaEB7jbtwc89KuJz1PeOd1nw7BdLuMTIQeu3GP85/OuP1jw&#13;&#10;UvmYVPlVs4243cD09OvFejXQADKoH+z/APr/ABqjcWqlsiNW5/u9atSaMZUzy248FSLJnyud3c43&#13;&#10;fTHX39/XoM+78KyMjFoSqsob7v8A9fg8jjp16HgetDQAxYkfe4Y/4+9Mk8NwyDLj5n2n64yP5e3F&#13;&#10;WqjJ9jbY8UuPDk6n7QsXG4nhST+GOhPWoE0uXPzJhcZHOQ2P5Hjpj6cYNex3/hbT3ZX8hQQeuMfy&#13;&#10;7/j15rD1HwpBbMRbDHGAqgnt0HP4e3FUpXD2bjqebrpNy00eY9vzAfMRgj+nrnsenY1Muh3EQ2+Y&#13;&#10;v3c/n34z39+OK7L+yWsp/Ozj+LcqjPBOD79u3U569IZdNJYSZ5bduPPU59M54/z0quYnkOXj0W4b&#13;&#10;AaPDYxuPyn07j6jHJ6dc0S2cyow8phlgvzLySeQPxGeT+PfPSNprxPtO5vl/vdPxPp65qvdaGJCR&#13;&#10;NHgbdu0kDv8A/qx1/wAJ5tSeXsczdi4zIhPbdz82FxnB4GDk/wBe+Kzbm3uiu1o/4V2rjPvj17Hj&#13;&#10;BPtXZPockkrERn52JYg8ZyMn/PT8qr3fhho8pj5XUBfk/wD1dcj161SkTy3OUP2gIWVSMlfmUFsD&#13;&#10;n3xx1wCe57UkZkmmiYy/IrHd8/Xnn8eDXSv4bkMflrDt3EbjG/HXPPbnjr29OhSw8DTXF4rRwyLt&#13;&#10;fO0njrnBHpkYx+fempoidOWlhdA0+WWIBQ3qNvH4g+nH4V1OlaKUZV2KvJC/KRgY/l+PGPy0NB8L&#13;&#10;Lb2hhkCr3x1/H69a6Kw0KG3G9hzuyoPbjjn/AOt/SspSR0xjLQqaTozBfnDN/U5/Wtm20oKD2w2G&#13;&#10;G32q3ZWIzwNp3Zx/TrWhHCAcH3rFs7IfCUIdLTdnZj/aOf8AP6VbS0GPXjnvVllULtH+f/r03aFO&#13;&#10;GBz05/z7VIbSK7W7KuBhjTfJbO6QfdGfmXFWJY8IGbvwevoaZlO3fn/P+e1AWKzQsv3hkVC8QByw&#13;&#10;7AsAR/WrjrltwyD1x2FQunGADQSU5FYFgQefbp/XtTdjdFbgdD+P+H/6qtSQAL8q++PwFNS3YlSy&#13;&#10;5HTn/P1oEiqkLM+dvPfA6ZH+RU0dm5fYueR3+tWobc53KN3pVq3g2NyD/wAC7f5/z6U7jVMrx2Uj&#13;&#10;cld2T0A61YhsDHg+WfU5XvVxIIym0Hdzggd/agRhRudfY4bGfyqDZRGiBIznHbO7HWpTBlumccf5&#13;&#10;/wA8UpILY/Til3kHr+FSURFGRsDn/aH+TRsBOCpoaZPvFv8AP+c1HJJ6vn2Ld6pGbB0QMGPCnv0H&#13;&#10;eo5o1K72X+GlknVVIOagklO7I9+nPrx19P8APeqENuAclct179v/AK/+eai2MxOwbfapSSzZBz0+&#13;&#10;baPwp8K4+9zQISC1Kg7gvy/w/gKmjj44HPp/n/PXrTl2YJPRTx7dxQCSe5x2x/n/AD+iY7AyKQFA&#13;&#10;78H6f5/WnQwoTh1DbvxP4fhn8qdt3HC59Rn1qaBNvQnP/wBejoXEmtrfGFK47jgfpVuFFWPP5VWj&#13;&#10;+QY+X14HX8akV2aRQvv39qi1yiYHPIOfm496Zu+X7v8A9amGRu2eev8An8ajdiW3Z2ng4/GpjqVb&#13;&#10;Qm835Q4b73P/ANemmVlOSfl/i+aoTNg5U+/WoZZyGypxz93PvRb3iS1JMSVT5v8AGjzSN2Wqk84I&#13;&#10;27v/AK5o87Hysx/GiQFvziNzZPv2pvnEnBPU4BNVTP8ALj6d6Z5m47A3bHXpUjLplVX5Pf8Awo+0&#13;&#10;N2P6/wCeaovOGfknr0FKJmJyWz6dOlUIutOO/wDD7U17g4+X+tVTLj+LOOODxTTNy27jB/z+NAFv&#13;&#10;7QxOR9eF/lTPOG/rnJx06+1Qmbcclu+PbrUbSfOAfX39c/jRECyLhSdoJxnC4/LHv6UqTMobLE9v&#13;&#10;qaqNIuFLj/x2l+0krjPDD7v86JBcsPPIEGwcngVG0pIBO7jk8j/D/P4VA0ygY/z9PrTJJtow7dF9&#13;&#10;uOaIikyz5gY4HX+VMeXoW+uP8+9V2lJPX5fc/wCf8mmyThmwX9P4eP6VVyCz9oIfAHTrz7+lOMo6&#13;&#10;ndnAP+fyqg8i7g5+Y5yv+elO89UB56Dj/P5VUgi7Fx5hnBOexx0FRm7JOA2MsPfH+fzqJpFJYMwP&#13;&#10;P6UzdkkY/i6HnNEQlvoWBcOwwzH5fb0p8cxZPmJGfXNQRMpj49f4f8/5/WnAnb06DH+fSjrYWxMJ&#13;&#10;hjBH8/rTwCy5z/F1yajhVpTkH9atIrbfmJ/3dvv9eP8A9dUPdDBGQcEdP7o/z+VPSJm3D0GalMak&#13;&#10;jD85p0cAY4ANTzANSL5uY8dt2P8APFW4oVHX0pkcf8J+bPt0zVhF5w305aqBaFm2RcZI7VOIlx93&#13;&#10;PeoYPusO/wDWp0c4xj8PWszW49Fb04x6dKmhRSBkenaolXa2cg4qeDauNpOPegVyzAhA4PpipeNn&#13;&#10;Tkn86hjfjI9BjmpNw2H8qi5ViZdzDPP0PanK3GSPwqFZF4Df3qcsuVyDSHGJYBwMg98ketNb5hgG&#13;&#10;ovM4/u+1K0hAyTzQW9iYOc/N/wDrpofJyeOcVCXI5H8WOtCsp/gxmr6Gf2iwJMDuKa8hqEN8mMnI&#13;&#10;4+vFOMhPPr3poHIlVzjqM/zp8f3c4/D1qCMk/KVzUm8gYP0+lAInQA5OKcSM5IqBZCCcHHI7U7cD&#13;&#10;x70FFhXGPlP59qRbg9c57fWoTIRx/KkE2GxuoJ5iz5hJw1KGUnDH5e9V/MXd70vmDrmgOYsB+Acc&#13;&#10;+tIzccc1AZgPl3e1NM2eM8UA2WQxzwOvSnhwRj2qskgYYz9eaeJR2agIk3mdgD9BTvMwMBxVczYG&#13;&#10;1j9fah5T1P0pg5FrzPlwD270CQ5+YVWEuRjPvSeYp70+UVyx5rBiwDUK7VXWXI4z6U4yN1Ip8oiY&#13;&#10;kdc/rTl55I4qESsRxSeZkcnvzR5AWS3PApg+9we/9Ki8wkYJpWfcB835UwJAclgDSAcNjNNMmKC5&#13;&#10;C42j+dAA5LLj+Ko3z0/yfxpXfHzAdqYWKnH86ZMiQADGV+nHSljGctio1w6hWFPTaF+bPpu/z+FI&#13;&#10;EyTknBNG1f4f7tChQORTguOQp/8Ar0FDfLJ6enenJDx1PWnKoztB604A9T14/wA/zoAjMRIA2/X2&#13;&#10;oZFAwR2xUhGGyc+/NMZiDkCgCJyd5UAfjTHDAYJzx2p7ueSw/Om4CrkH86CVoOJVH+QUKoLBifqa&#13;&#10;Y2Q2c9zUsXC7e44oC5LGWUYxn9KcME/epqt82WbHpyfxoDZ5Xr3NBRKAN2SvNHyqM4P9Kj35PH0p&#13;&#10;wO8hie/agCQFcHGBQXO7APt9KjZ1zjtxRhi3A/h7HrQA5mYDJJPpxR5j5P5Uh5GFpE4fJPRqAJlL&#13;&#10;bfnHLetBEm3DH/OKap5yR+FSRggkYoAFUgccYp6Djk80gGBg5qRF6bfWgByKxA4xUiKFbg01MA9a&#13;&#10;cAS34UAOCse1O2kDNN3Hdg07g8GpsA7aewpZEyMA/pSK3QqKGI7fhzRbUrmDaB1p23PNN3c520Bs&#13;&#10;mqDmHc4pw9StMB9aXPI/OlYomAXPNOGM1CH9aeD74pSRPMS5+X6U4EelRhvU0K3p+FTYdyTNOJLL&#13;&#10;zUPmcZx1pd46CgaY8lVAIpwz1zmoi2TmnI3Pyn60FXJeSetJz3pm4luDQpPegVyQYYcUrYz8tRFi&#13;&#10;DxS7+5oHzD+lBJI5pCy96TcCOKA5h4YgdaAaYODj39adz1oBMdnjOaOSeabkZ/GhDjg0A2SDHYUH&#13;&#10;J7U3pQWxQH2RcdMijPrScscrQwK980Bsh2aFPzZpoGR81OoHoPyppMdxTRnpShueOn86BjzQcim7&#13;&#10;vmzQfu0AO4zmgEjpTRk9PXmlyc4AoAepI6nilOCOaZ36UZOMZqZAOHIoJGOtNAoJ9akBzEY/xpua&#13;&#10;PajpQAu5j1NLxn5aYTkfMKTcTxmgaY4k+lN3c800tkYJop20EOYnHFN3E80bqaWXHNIBxbuTQSBy&#13;&#10;TUZbIzSb+aAHlwDg00uDTC59aYzc9eaYEikk0jfKOR+NMZ+6mmSPxQA9m+bg0b8cFfxqMscZprOC&#13;&#10;elIBzuenT60wuBkkfnTDJjjGO9MllGOpppXAeZcLkGo3fuRxTXk7AcelNL5PHHOf1o2ANzZyDQxG&#13;&#10;flNRs21ee9NkkwmAtDYDmkbHSmhifmBqNsdP19KazBuGzSAvKpHajHBBFOBzyKMBSTWP2joEC4Oa&#13;&#10;VWAPNAPOzrSjk1QC455H608Yx71FkinFvloI6kgIPanZG3FR78UeZ3FA+YkOTSpycY6fpUauMe9P&#13;&#10;DNtyKCSQYHFOHX5aZnFKrHPFAEgGBinA8DFRKxHJpd/pQBJk+tNpu8Dg0u7JxmgBSozyKjdQG4FS&#13;&#10;bjnGaOp61UQIWjYGkKHHA/CpzikK5OQKIgQGHjkU0xMBxVpQD0oKjFFxMp+XkYAqNojjOKu+UCOR&#13;&#10;SCLcMMKokzjFxyuKXyMc4xV82+ORSNAMf55oEUBATkAUn2cn7w/D0q8YO/t0ppi9TQBTa3z0pr2u&#13;&#10;elXRC44IpDBuB6UAZ8lnleBVeaxKrhRWwbcEZpptNw6U7isYrWJbnZ/DUNxZAAkrit02wbBFQXVo&#13;&#10;oGdqn8KfMPl905+SzYqzFfxqjPpmTuK9/wCtdJLABwVqrPbAnO36VUWZnNSaTzgp2xmonsGPIX33&#13;&#10;V0ElqCM/o1QyWhxkA1XMTynOy2Mm7leO+agls3DZC/N0K10MlmmcbfmqN7AFs4o5ifZnNyaaWGc/&#13;&#10;9849Kqz6YxUhlPI/yK6iSwDD5lyen1pj6YGOdufb1FVzB6HFy2A3b2hO7setMFhtOFXowO7pz+ld&#13;&#10;ZdaMpTdt5zn7orNm0mRR8sffd04rSMjGUdDIEDjkoPTd609ICudq/StBtOdhwoP4Cl/syVj8x74z&#13;&#10;Q2EYmYYCDjaR3LY61CUI5boPusa2JNLY8bfm64qP+yfl2knnpxQpIco3MfyWBIQfebK7u3FOMHHP&#13;&#10;3un41rHS2Pc/7oFKmmjG9lzzijnIVOxnR2kpddpIyf7pOPf9atWdjkZx83X+XH41fhsucFP1qzHZ&#13;&#10;AHGOvPSp5jaNMopZvtx146+v+f6U0WcvUfjWnHBgg7f84pXhGBj/ANBo5h8qMyO0dVwf/rVJHCcb&#13;&#10;iMYq2YuSQvfsab5aqME//XqbicSLyiBldw+nf/OabOu1dgQevHapVKlsj+fSmzY2qTQPdFKXdu+Y&#13;&#10;/wCe/wDnioGkKDAJBqxO27B/HO2s66mKjOfpTQvhQ97gHlTzUZuFJxubryfSqwuDjO49QMnvUJuS&#13;&#10;eMt/sgD29KqxPNc0I3VgDn+uKiaQLlgOf8+oqt58v3icc8/N/n/61R/acIctweDmkkBZduSNuBxt&#13;&#10;/wBn8O1Qu/z4B+7znNRfaV+UY9APXkf/AK6Y83KuA2OOSff/AOvVCJJJACzAnP8AP/IqGebByR/D&#13;&#10;97bjPt2/ycVCQMbVP3hxgcn2qOSSOMbwfu8cnnPf/PX8qCJSJJrlY2YoON2M7cVCblkfao5x938O&#13;&#10;46/kKhluB5nBX+78vcen+e1RvKAN20Nu+9x16f8A1vfpntVcpnuTyXKFBv8A4F657Y56cY+nH8zH&#13;&#10;9oKMw8zOWySp6/h+f4CopJ0LbhIW5G04Pr9P85qFpBIfmX+I/h+f4VJpGPvDriZjuHl7W9lxwfxH&#13;&#10;Htmq8lwS21VI3bge+1eeOnt2ptxKXkXGORn7w6/j1/pzVdpAUwvytj2GD6flx/nNWiZWuOluAFI3&#13;&#10;juB8wAJ57k9O+T+mORpkA+Z2GONxI4/+v+ePSoGEiPu3j5v7rcnBA/p/KojvDbol+8d3zDPf0/L/&#13;&#10;APX0dib2LTMuVG/5efoDzkfzPOf5U1X3Sblb7ynbu/LPfv361C7DmRg3H3WZiffr9McfWkWQuORh&#13;&#10;c5/Xg/r+nvQKT1JdwQ7G5DZx03Ad8+vf8xSefl1UHndghVyBx+n8unTFRGVQ3Dn73APuc9M0xpXX&#13;&#10;KSL93jIOD/8AXOc/5zQVfQstKpwFG7sMsfpnJwc/hTTOuw/N93njv3/ziqfmZbcFzhcbQpPQf5/z&#13;&#10;mo3um3KMgjPt6+v+en407CbJjPkjeyj5TnzGHbv054//AFVC13iPEci52qFGeehwOORx2AxzkHkZ&#13;&#10;heZlZSGZjx94j5W/Ptj1qFpmeTh9vy8Y7DH/ANarMuaxca5G7LqP88/gPXvz+NV5rmM7pHcqepYg&#13;&#10;DP8AdPT5eP0+ozG7Sp82NvTjrt/X1/MVBM64wwJX0b+L+nvznrx1zQKWqJ5LkPuDn5W+6Np+X9PT&#13;&#10;H5dqjedmmwc7QuA3p/jzj86qs8m/lhxgqSpBJ4/I5+n8hUXnsW3FG5HYdeevp/OmZ311L4lDyHA/&#13;&#10;h4bcefzOP5HPWo5LhMsWdVyc7t3U9P8APYfyptJtkZ8/e5b5eoz/APr/AM4pn2kB9szBf3mNvQde&#13;&#10;g9/8fcUilKxJezZaQIvCj5T94kk5/PA6fXqTisq4byrnEp6/3eCQByR09+en06i81wyjBkwf4fl5&#13;&#10;HTnPvn+RqjIGQsp+7uz04BB7jvjjjv8AjVRJlq7lWVWAAfy+Y+I92CRwT+GTxjjjqDVWSSVXY7cH&#13;&#10;Pyn8e3PXH1xntWlKiD94u8DjhgST3BPv+dZ9xE4fygvDYOV75HH68cfWqREo9SNngGRswu5vlLHP&#13;&#10;ufqDzz6fhTUfzHyWbB+9sUH0zn5sfy4APTFOdfLG5myM5Udew/z9Bk0bTgLs5Zc5b6449BjHTHOO&#13;&#10;vGa0MveJreQ7VAPzN/eOMtx3+v8AKpJSNjS5XLcbuc8jAHXqBj9elR2hTcpQ+oba+AOg/wA/y64t&#13;&#10;BVdTtRSFb5cfof5HpnH5mftG28R21ltWkL7dgz909Mn5jnHPP59zUksDSK7kK21SMHv0zkeufwyP&#13;&#10;bBcsau+3C7uhXcOP/wBY49Oexq1FCG/exqo38g4xjP8AX+oqWUkUTBHKVaXhd3zMVyevX9Og9/xm&#13;&#10;sNCN43npFk7s5VQV56/r1/w4rStrGaSTGwttbGNhYgf5/ma2rLS41i6fLlffp75/z71DZqojNN0c&#13;&#10;HEcMDNuI3bWDNxkgEdB659vy6fw9p6x4Zx8v+znb/P8Az+HNXT4BHEA6buV3dOf5f5+tbNhIIxk7&#13;&#10;T/e5rItfEi+iyIqkjjOcHp6f5/yasfaEBUF2A7Bu/wDjWaL8odsi4x8xG7t0qSOdCAVOecnpkc0m&#13;&#10;rFc2hpLcO7ZHXGceo/z/AJ7VYiuNpBZz6nJrNiuMjJP3Tz/n65/Cn/a8FcMfp7Y/+v8AnSC5qrMQ&#13;&#10;DgjgdT/n61IlwDgA8/73U/596zUugFySufZvfini4DbVySN2Mnmp5TaMjRjuBjIOPz/z/n3pDcOR&#13;&#10;w/PfrwaoJc7UXd/F6f0o+1KR5ZGPlP4Hj3/CpL5i+1yyj5wfvYFI10HGfwPNZ/2zL5BHX5lXAyKa&#13;&#10;bpduS38/8/8A66COboaH2lVGAR+R5NRm8QJgN7/M1ZsmoALksv1PeoWvQoxu5+vvVcpPPY1vtiqv&#13;&#10;Ld8fNQ92MfKe+Bz2xWQL4btpDbSef0pGv9+5d+c8N/Wjl1FGoajXhPfn/E/5/P8AGonvNowF+X+8&#13;&#10;PSsyS+wpye/Pt/nFDXXVhg4+9kUuUpu5oNc5HLD3yP0/OonnOcMD93B3d+PXt7Vnm6IJKj/61MF2&#13;&#10;HfzDj3HerS0EpIvSzgvuzn5eufT/AD61C8i/eLcD/Z61Tlvechxu7r7f57/Smi6OM+2funn8KLGc&#13;&#10;pe8aiuoTLfe3fxAY9KCxC7WPtms03wTqevT/AD/XpUi3hC5Vhyev+fagHImukUq3HUduMVlX1sk6&#13;&#10;EEBV5+6M/X+verM17G3Abop/ixt4/wDr1TmucouAMbuP8+mPetErGbkZ8tnFIQzArzwxOefTGMen&#13;&#10;9eBg130xVfKgAMM/d+n/ANar7gb9zFtwz83cH2Of89qSWMgHIXr/ABEc9eaAM4WQ8xcM2eByvT8j&#13;&#10;nv64/UhYtPyN6x8/7o6dxwPWr0cJdwA3P5fL+PXtyKcsUgHT5W4PT8v8+1TICnHpaKmBFy3J+Xvj&#13;&#10;/DH+eKbPpabEKR8kZUhec/59B3rQLKCAOw+7twMnH9M9eakCK4+Zd3H3ccVIcxjQaBASvmyYG77r&#13;&#10;EAbRwMfqffH41r6bpEMO0RwLywI+X2/z/npNFBlt4T3G3vz6/wCelX4QkYUqPp6f56UFR2uS2loq&#13;&#10;LkDPA2sP5/n9asQRcriH0Ge/5f5P86h81ANhUq27oVqSKVicrx2Pyn/PSpszS6NO3XCYUbf+A4x+&#13;&#10;v6VL5mOCMZ+tU1uERN31+7/nHrQbsOSGb8d3SpLvoWmmJ/h+7ULTAc5/iHVevv0/zj3qu98gXBbp&#13;&#10;ztFV2uh/CBk/5/z1oREpGgZvLwF/D2qNpWVDhm2/UcGqYvkCjD/8B9ffr/n0FNe9JXDSYDD86djT&#13;&#10;nRcZ9vRfcj0oZhtYse2cVni4IbaZO55x25pz3mCd2PU/nTsSpl4MSvzAcjORQoRvurt5/H/P5dKp&#13;&#10;x3fAUn5eev8An0pyXDlsMe3+f1o5Q50aEWVGdv8AOpklUjqD26YrPW6CjmVdvRmLfw/57083I+Vc&#13;&#10;fdbhdx468cUrBz6mtDMgGT9c1GbpQ27Gfx6/5xWcb3gAH7x59vemm+QDbj+Et8vX6fnU8ruV7TQ0&#13;&#10;FmVup4DYFBuR1Jx2wR3/AMmst76MHAf5fp0NI953HPfce9NxF7RIv/awWyFJ+nU/5/z61DLd4Y7c&#13;&#10;n/gXf+n/ANeqLXhYgkHaTg01p9oBzu3e+aLMXNdFqS6UE5H8PamC6JbG3+lUmdyMEfL/ABHFPiXM&#13;&#10;vTHOeKvlBN2NGAglcA9c/T9O9WFbaFDA575/z/niqcBMSlty4x6f54qYuUO//wDUagFIsB9xwfT6&#13;&#10;/wCf/wBVSRkFtwP/AOv/ADiqrz7Tx3alS4VnbA/+v1oDmLoKKME4xxxgcdamSRm5Hr8pz+n+f/r1&#13;&#10;npdc5/l2qRb1VXBb7v8AF2qXsaRkaG8AAl6EkG7c3QcdKz/tQDE7gcZ24/Gmi+JZju/w/wA4o5Sl&#13;&#10;I0ZJlG4ht3NRPcFmYg9/61ny3vmD5lU/MD9Dn1qFrwkAr6+tLlJlUvI0HnXIQJ+FRSXKYwDu/GqT&#13;&#10;XjBsD72OM1A14TyD049v88U+UcpaF971UDDeO2N36f57003qMce5DfTr+dZjXpD/ACH/AMepRdsG&#13;&#10;yG/T3o5SPaGq90o+X5s9c880i3AAAL/T/Gstr8gdf4QN3qMdf1FOF6GXzEZh3z+FRyle0NHzRj5f&#13;&#10;TruPHPSlS4+9jd7VnyXbKcerc7hmkS+IVtp+vt9aYKRpLOWbhTjplR/9akNygycZNZ73oy248Lz9&#13;&#10;Ka16xXLHB/p3qeUrmRoS3JAyD+Pf2qP7YNo47dVzx/8AXqjLeMTu3d8HvUQuiThZMc9e9aRiTzGm&#13;&#10;bhSuGPG3hcd6b9qOzk+oVVfj61lteBwruPbHp7Y/z3oF0SmAzHr270cpnKo7mk12rHn7p9/8+hpk&#13;&#10;t2OSjfw56dv85qiLg9FbkfSke4Hylfujknscd8/UijlBSNBb4ptYng5zTftLBvmkxx973/yKzzcA&#13;&#10;KGJ3fLgcH/P8v6VGbgBVbI+73HTjv70coOWhoG6HzEf3vmC844ppu3Dsp/ix8vpzWet20j7C7HnG&#13;&#10;31/z/jU0JdyFxuVfbOOv+elUZ81zQt7hpNu5Rt/T604N5gYq+dpxuPT6fTNV4IGfhNv9D/n+VaEN&#13;&#10;sXYE/wDAQf5UGkZaDrON/mC/N/wH3/z/AJ6Wo7YuNpz97P3c+nNOtIwiffyB+n+RVpCmMgfSpl8R&#13;&#10;W6G28IQ5P8J46VNGmDhc4PHXrRGQMKE6GnAL1z/FSNI6AYWB/eEHPccZp0YHTd1HHt/n+dAkz2wB&#13;&#10;/CaaCy9/4vmx/OkS2TJt27QPWpoNuzI3Z/L8aqq7K33vZlx/n2q1B/eJq5bAWUO3qGqdXA5Xn/dN&#13;&#10;Vk3bt555z1qdFyowOMY471BS2Jl2kjnmpAcnd3/h/wDr1Gq4HLU4Ff60FFhCMdd2MVIZj2J9Kro5&#13;&#10;27N3/wBel8xuVB/Gp6lX0J8kjBP5fyqRXOcscY5qrv8AlpQz/eB79uMU7CuWt6HDs3rQJlCntUAk&#13;&#10;YH73fHy0LLubBxweMUco+YmD7k4Len/16A2eD/niowSvzAfw/Sgy7Rx34pkkqtj8qejknGe2armV&#13;&#10;TjHI4ORQXYHCfp/n60AWA57fXrUqSD+I1TSRScngelP8zDbi3GPWgEywZxnIY8ccihZ8nDM3Heqp&#13;&#10;kynB5P6UJKuCd309qroTzFwTFRnGeaasoJyBz1qs83GN+MfpSeZ8wHNJBJlyKbZ94UGYHjn6Zqmk&#13;&#10;pAC57n71OMhPT9KfKJS0LAnYcDjv1pxl55/nVPzQG289yaf52OT6/nVBcsrPxtP508TqzAk/d49K&#13;&#10;qCfA+U/jTlk59wKB8zLglH8R3ZpDKSKq+aD1bv7UokIXp7j3qeUVywLjg7Rz/Kg3AA61V83PJpr3&#13;&#10;Kr1JA/lVC5i4J1PABz3zT0nUHaR7Vneb/F83Tt/n6/5Ap5uGHIXH96nYXMaLSANuLYoM4xgfyqis&#13;&#10;+5fve6jdThKFO7P6Ui+YueaMbt+OKcswbABqksxAXkbiPTmnecQu7fj8aBXLZmGdhNDzg8KOmKqG&#13;&#10;QscBtxz931pTMd2VHTt607MUpFpJCWyT1/Ojn7oT/wAeqCOVmAYsfTrUolGcfh+tIE9CVflGAMdq&#13;&#10;egJ5Lbe3Wo/MKn5+vp6UCVQ20npxQVoiwnB3YqQFduCePSq6T5HTrjHanCU4zjjvQUTA4GGGfegy&#13;&#10;44Oc1D5oJ9OwprSup5NBOxIZsDOeM0xpGJwPWo2kfd9zr370m9eqt3/z2quUm4/H8Rbt8vFKMlcL&#13;&#10;xTVkAOB1x/F39KFYKMH6VICkKOGPvT0Jxt3DgZqJ2UHLZA9KPMPcdBjpTAsCRFwF+bjrilDjH3jV&#13;&#10;XeGBPpx1pyyjPIbt1pAmWPNwdo/OhmBG0seuOtVw5zhPx9qXz8hiKpA2WfNw2f8AZp28Btq9Wqr5&#13;&#10;xXnNBmwPuj/GjlDmLiycEE0Kwxx+dVxJkYzn/epwkBVtxGTzRyhcsMw7Z96eki5yaqGXI4qTe27L&#13;&#10;c/40rAW/MXqDS71yM9j3NVBcMB830p6TM4DYHWkPmLglxxjkU5Z1bvVMzHPv1pwkYtgH/wCvQPmL&#13;&#10;fmjAIP609JFqn5jbdxf8qcHORn6AUBzFtXycUvmY5INV0lIGSf4uxpzMueKCiUyjO4mgtnv+VQ7i&#13;&#10;DjnkYFKjn/8AVQBMrnGcU5ZB0/I1EGJ5NKpxyfpQBMGOMCnZOOaiUnGVNLnI4FAEodsZxTlbPaoh&#13;&#10;ISc0LJxwaAJMkd6cpIHBqMOTxinK3y4x9KC7j1YinbgBUWTtDU4AHk9ulTyjJUYAUKwBwaQYPIpO&#13;&#10;h5otqA8tz17UYwPlppNGSBkUcoD/AJRwRShj6U1CTznNLg5yBUgPXB60HpSDrxSqMjmgBe+fejHp&#13;&#10;RnA5pee1AACx4JpfwpvIp2DjOetBSYcg5x7UMAAOPxp2M9RSYLHG6gJAM5yBQc45pORxmlJyOtBI&#13;&#10;ZIHNLg+lIOR06U4HPSgq4DGeaAxxgCkP3qBkdaBXHjC8NQRj/PSmgk80u7IxmgsXcxHSjJA4akyN&#13;&#10;uMYpNxAwKAHbiBkGgsGXmm8nvRzSsA8cnIFJkZw3NNBI6UZxSkAEkjFBOKaTnjtQxH3cULQBxIHW&#13;&#10;kzk57UxicZpBJ/tUSAczDOBSEjoDTWPy/wAqaWOetC2ACQU2ims3vTXfHQ9aZu46+1CQnIe7Z4po&#13;&#10;bJ4NNBz3pC+Dj8cVQx+/LbvyqNpcnD0Mx6g0xzj5ic0AP3rnnvxUcjNjik3jHf0qN2yd2e/ep6gK&#13;&#10;ZOMZ6cVHK+OCPfmgE9P4aY5J446ce9URqKZA3frx0prSLjaDkmmF8jBzTHdgO1AiRnb09hzzUZkA&#13;&#10;GGGeab5jNnP1NMJUAkUAPLjPI69+1NOWHPr/AHqYx29Sf8KYsmegz7VPKFzXVsc470o+Y59KjLDG&#13;&#10;RQHxzXOdhL060hc9c03eW4ajPbbVEsdk9M0EnGN1RlvWjIK0EkhkOOlBlz2pmcdaTJBxigCUOc09&#13;&#10;H/2qrhuc4pw6AigCybgn5TSpLkcH9arLu6EUoODjFAFrzSejUBznAqFWbjFODUAShz94mlV89TUO&#13;&#10;4g4IpysCelAEwbByKAxPQ1GGw2CKUNlvlFAEobnmnZ561GTg4xSZ561UQJQccAUbjmmB6UP82KoB&#13;&#10;x605SAaaTikLAUAPyuelATPNNX1xTlODzQA3YWpvlYHK/pUn3ecUE5GcUEsj8tR2pfKJGAaeOnSg&#13;&#10;rjrQEURvERQQAM/zpxxnp9aGGR0oHYhkXPOPzqGaMelWG5/CoZVODx/9egZTlhDDGKryW20fKKvv&#13;&#10;HkdKY6AjaBQZ8tzLktj1qCS1Y8AVrSw54AqJrcFs4qlKxPKZLwMOSO2KaYAx4TGf8/hWo1vk5UU0&#13;&#10;2iLyI+Fo5g5TLFufulab9nYciP3X2rWNsM5K/lUT2wZtzDnvxRzBymPNaKWwy59f8arS6aXGG+Yd&#13;&#10;fu81uPagnBWo/sgA4XoaakTypmEdJIUYXp/e7c/nQNJj25J/T/OK22t0HJH1qB4OOE+tPmuHIjKb&#13;&#10;TB1/P3qNtOCnJ7+9a/kYHI71FJDgg4600yuWNjLOnL90KPbFN+wKOqfd7+taRtscCozBzhh/3zRc&#13;&#10;koxWoDYOOv5U7ycDGO351bMIOQ3b9KPIONo/GnzAVFtyOh/zmmshUlVHC8H8v/r1eS15zj86Ps46&#13;&#10;Ee31qb6g4+6ZzQD+EfyqCSA5+5+Nar2zE4K8/WohaIAPlquYnlM027Y5H/AvwqvLBKY+Bj6dq2Wt&#13;&#10;gVxn/PpVaa1Q4GzrRzBKPKYN2DGMZ56/drMuSDuJ47dK6G/08+Xs25/u1iX8LR7mI+jVcTKSMudv&#13;&#10;kZiu7HOKqCVhKuOWyAuO/wCfbPqPrVu5b7w3ev3v8/zqm0b7+H/rnjr75rSxjcesiuPkyMdR369f&#13;&#10;zpryN05DL/j6emT7fWnR89tw+n0qNuYsYHqOfzBz/wDqpF30I3lkCYX7vqO/NRy3Py4QY3D5Q309&#13;&#10;PSi4bKnIG4+qn5uPr1zioZZSpLZ+9/s//r6e9BDbuOklBlwzbT2B6/r/APr+tQzzMH27/wCHGV64&#13;&#10;/Ljt7cGgybjvhKtnhcggt/j171XkmRflyMKrY4+90/xH4fSqW4pExmDBmDZzjqf6+30PNRvPHjIb&#13;&#10;k8fM3X8/z/Ie4hklIbDBuh+bd6e/tTRM+xshmxzk5Cnnrj16/h+dUQpEzTZbaTu+X6Y46Hjj3/l2&#13;&#10;qEPgKY8bWXP3unHUn+vI/qnmYGxJDk8rhR2PTHbp+NRtKQMbl3MTwvOOn1xzU7mvMNlSNpMO4y3G&#13;&#10;doO7g84z/UZGars5Plxl2IXOM+nqAP6Z7e9Ss6yMMt97k/XOfXrz+VQyKFkBbauTkZP0Pc/j9auO&#13;&#10;5jIPO4BLquOQ23o3b8fx/D0a0jIoIZl3NhcYz+RHXoPxpREWbaw64G7nJ6DP8/X+tRyhl3BpF6YL&#13;&#10;HAHv/np7jqbIuKzK2dwHI+7u5C88en+e/ePzRGvmsTxzkfUc/Xn69uO7bh/my5OBzkADaemeOmMc&#13;&#10;59PriJJggBO35W+Xp83X/PFA4y1JZXZw0QLdRt2nPfHT8fxyaridPN2KyFUXdtOMkfhxjH5cUXE7&#13;&#10;HeNyj5cMWXjvgf196hM0bFm8xZF6s27OfQ+vX0qegSkPZwBjJbgn5s849fb8On1qN3w6pHu+ZR8q&#13;&#10;tyeuBn8/T/CN5VJ+Q7sc/eJx+PX19+naq/2ktjhmKjqO/XP/AOo8f0oGTtOhfep/u4bGB1/+v71C&#13;&#10;ZwUwiBsrkLu7dM/h65x146YhefcuSxCkfLlenYHj64/OoXuNy+bKfmbHoD/kYP0x9TVcpnLUsxXe&#13;&#10;BhQu75tvQDvkf/Xx096gW52tsYMcgc9T155z39c81GJ9jZZvl59hgc56+30/nUH2qFWcb9vUrtzn&#13;&#10;rnHrg/h29s1ykczWhYmk+YMSFIXK7uoHfacY7egHpwcliykNhh820hV/i9PyBP48YHXNdZ2LMkb5&#13;&#10;3YOVbG7/ADxz0przlt0Stx1Ue3Q5/LPcCgjmJpZ49jHzSx5DbcHjp7+/5HrTPNXOT8vy/wAWffOO&#13;&#10;vqOvX9KgnuQG5+Y8FfmGGwOmKbLOrSMUhc5bnqG+mMemPl9T26U1EJFhpMcGPCqWZvl5zn29ucc9&#13;&#10;aTZgspZdx+Xa393nj+fqf1zVEw2jgn950xjPfGfr356jrwaeJLdwq+ZuUdDuOFOP8n/69KwRmOJL&#13;&#10;JjY33Tu+XPc9/wA/T+grTJ5jtEHx8oARmbLZxk9vXj8u4Bn5O0bxhZPmKjk59ee2MfgPwMASbjE3&#13;&#10;zMS3Ygk/X298e2cUynIgaEqihd3l7sllwDtz0AA9we3QdageGbyo2kTbuVlZR0OMDGO+en5c5Bzc&#13;&#10;UxYZs4Y8yAH2/wAnn9eajmi8zaTbrtGRu2gDGD+PUnkcevGcImWxHaxbP3k0v8JO7yz78gY+YHp3&#13;&#10;wfyqZBKVBmPqCyoMHqcD3znr/wDrbEAojlkJVf8Ano2efp6fmcewpIi0eQOm3DN/n/PTpxQClaKL&#13;&#10;cKnzRHnaNhPXsD79PxrSs90gBMe7dgrnj/PXOPyz1rMgfcWEsfvtHXvz9ev/AOvNamnqxWOMtj93&#13;&#10;gM3fHb88/p64rMpS9407FAjKPLX/AIFED/n/ACc1sWrqNrmZecHgkZyP/rVixOY/3jOB6sWzn1/n&#13;&#10;nvjmpEvmUsytt4wDt9/b6c0GilY6G3vPKXdyVGAzbRwOh/LjsfyzUqahhdj9VbDY6j5cd/y9yOp7&#13;&#10;YIvGjwqv8qjvlSOPp6emOPrTlv2VMysvyqMErkcjp6+v4fjU8oOp7ysdBHcxtIynPy7dxU5z6f5P&#13;&#10;v7kzQ3PO1Hx2X5xxz/8AXrn11LcNzSBuM7ug/wA9P89LFrdq7Mu7+HAUPz0//VQ0Clc6Bb0lVbPb&#13;&#10;huf8/wCfapBfA5cS4/3e3fpWKb6VkyE5bJJ3f57fz/GiPUCrxu7rjd35wvfkew+n4UkjSUjoI7lG&#13;&#10;wF3Z9P8AP+eOtOW4Xqg7/N8vX/P+fbHivQwVGDf8AB+XPpx+v/6qkS+/dqN69ivfP51HKVGXc1Pt&#13;&#10;R2qDn5vvZPJ/wpftaHKkncf15HPSsZ74f6xGVtvPUevr2z/nvQNRVBgt93HYcZ6fh/iKOW5XN0Na&#13;&#10;S6DHOPU7vx/z/nFRveZPyuA3XGeKy5L4EdVZc+3+f8+lRyXyKykv/CP8/wA/1qUguact2ViyW5HT&#13;&#10;vniomugjbQ3Rfl25+np/LP4VlvePhmLM33u45z0/D/A1Vk1Dcy/vN2ehx14I6f8A6vw6VXKTOVjX&#13;&#10;utRJ+X+EMMM314/qPp3oGpFiAHHTPPJGT3xWI2osW5k/h+7tBx7c9+PXv7ilF2oxtdeM/eJ/w4/T&#13;&#10;9KrlMYy942f7QBXzE69VbHXj9e/ft3pv9opEuFDY4VeScHHfB6fy/EVivqCRDAl+Zfm25Axkf06/&#13;&#10;p71XOoELgyLyMHc3GOh9Pf8AyKXIynU5XY2JNTDFlDj0VmY/5/zzTlvQCpYqdrDnn/PPTt/LGBNf&#13;&#10;CPkPtUMAQPXA9fT/AB570x9QLBllZm3Y+ZW6cen5+3HtV8uljONTlN9r1RIxkcbW9+T159x1/wDr&#13;&#10;8U37ftb5WG5fmw7cAY69en/1s8VgQ3kJbcvDHgNkjnPOf8/r1kk1CBZN7ErsC7eemMH29MduadkW&#13;&#10;p8yubg1dUhUhwBxluePqf6n9OohbUgvyH+Jh/CMk/U/h2wfQZ5xzqAjdox97GDubGD1xxjvn/Goj&#13;&#10;fb2KI2ORtwvPXr/nnnvTjEiVQ3Rqm+Rf3pJ3YKnvx049Tj+vFHnswUM/Majdub5g2Op+v04z64rE&#13;&#10;S8YAEgLzjrwPb+n+TU66gkMCxgKo2sE+YhgBk/oTz+dOURKRrGQKykMx2g+XuYfMRnvj/wCsOPwG&#13;&#10;uQQrKw+ZcqGOM/h26cZNZv29pHVZHxg53Y6nH4ZHX8Dimm+5Zo4l2qWJVV4z6f5/XNTyl85qJcoQ&#13;&#10;N8e7djcuT6cHjn6Dp9QKFuUMmWdSOjZwwP48f/W69KyZb/KsBjJXHmSZ5Bwc8ZIP/wBb8HR3cRBK&#13;&#10;yrtVcsc9V7gemBn2qHEFJbGi9wMK7j7y5X5vve35enHP0Jt286SYVvm28H5j/wDq9v8AOKyUvMAe&#13;&#10;ZubbkfryvH0/H86lgvREmVcbhjGe/wDn/PWhR0D7WpupMipuZejDB2/d/wA+36UpvUH3W/FTx9Pb&#13;&#10;r+GPesUaiEQ/vFPH3t2eMdT+BH6fWkm1Dzf42y3C5j+uPxz/AJ5o5SnOy0Nz7YincwwC3OQPuj9a&#13;&#10;F1FFXcSNuNzFgRwD6cd+3+OKxTfFk3lmODnkA+/8vbkdu9NOoc4Qg7Sp+9kkdP8A9WPSlyk87N5d&#13;&#10;XaQsd/ru28kEde/J/wA+5j/tBmkyQwP8I9vX/IrG+2jP74fdbDduDjJ9s465x/RsepM5UueQfUDH&#13;&#10;HP8AIjH07ZpcpXtOjNl9QLLtZgPlyWx+fPp/n0pn9oIWwrL82f4gc/XA6D1/TtWbJIGTlge2dx+c&#13;&#10;H+dKLhiilS33OMscEfj/APX+8OlCgHNdmmuo7wu58buij1x0+lH21hn5lI/2e/qPzqhHMIjtYfKf&#13;&#10;vfLnI5/TGe/6cEa5ESZB+XodxPHf/OKXKOJoNdOzBlfd+PT/ADzTTcSbfkw2B1Zen+R/kds5r+Is&#13;&#10;wYfMdqt8vRs8AHPcD+VNk1CNF5k+VfvMO4Huenf/AD0aiNyNOK8JIIbr37kY9e/b/PNTR3LbhliO&#13;&#10;fb65/wA9/wBcVb5l+fzB82Pm2jt3/wDr/nwKWK8Ji+cncGzyp4/z/XvTcSYyN+O8VU+Zuqj5fy47&#13;&#10;05bocFpG7fr/AJ/zmsGDUGeQox3YVckc5Py/XnvngZ/KtBQ+0E5/2vb/AOvSkrGnxbF0XQwxD57H&#13;&#10;a2RUUtyF5Rivb04yP/r8e/fmqrs6nhcdOvb178VHK8iusZiHQj8u1SjOT5S5JcKxAMg+bhtv8uef&#13;&#10;8+9H2gseOeOuev8Ak1SWOc5jZG25JYAE/wCehqYJMV2HnDf57/SmKMmWY5D8oUdOnzdef0pwkDYk&#13;&#10;Dcbc9ef5+n9arpu4SJeF4PzHpTtxjVcn/d9+ajqaomjRS2Nvsvt/kVahMeQN2cdFx/nviqIlwdpK&#13;&#10;9+o/X9ac1wE+ZBnnPzN0qjROyNBZ2C468j+P/wCt/n2pwnP3Vbnuw9frWebrsTn19/8A9VSWs/mN&#13;&#10;h/8AP+eanl0uSWzMrfxfl29/84p8cm5t+VPf8PT+dQkkrgDtQJPLX7nT2/pQtg63JjOPmUOxx/jT&#13;&#10;RcfIfmHY/wCcf5+lU5bpVZirlTtwW6Z/z/ntUbXyquNn+7nPB6D68GlysSkk9TQ+1+Xyw5DZPHp3&#13;&#10;/Soxc7VILeoB59P8/wD6qzW1EONyY45+lRvqKrJ8rZ+bPPt/9fP/AOrinyj510NJ73cFCN/F93A/&#13;&#10;z1/wqJrkHnzD83A+XnoP6+lZz3n3U3jr6VG17820MwXHfofy/wA8UcpMZe8aZvNuNxb/AD/n61FJ&#13;&#10;cEJhvm3Z3e3Hb1H+frR+3bUVmVhu9QPUVC2oxPHu831yd3Ud+n/6s+lKxrKRoeaVbpyOGy2Mdefb&#13;&#10;/wDXRJKqt8u7jOcDr2/U81mrqJDeY546tzjI9/8APvTvt27awKj5sPhj1z6euQafKZ8yNBbgBtqn&#13;&#10;2+p/zx/jTftaOcljxnHPX/P+fbNa/YNiMNn/AGvU/TH+NQpqA6mQc9jxnrz39+1PlFzam59rG/Cx&#13;&#10;Fvmx0/L/AD9M9eW/bI+d0n4cn/Pfj+lY76nK7ATAfLjd8oyOevH1P8/ov9ofvW2yc49zjn8f5dqn&#13;&#10;lL5zZXUDsDF156jjg/5z0qNryPdlivLbQufXp0/MdQaxxqIlK5PDkEg+mDkD/P8APhrXgR8rv5X+&#13;&#10;Je35fp147Cnyk8+htNfeS237zdB0Hf64/X9MUG7UFfmZSz88fdXnPbn+vb0rEa9Ib7wXZxnjcMZ/&#13;&#10;D/J9M0p1DD+WpUL6Nj0//XRYXtDUkvVmRVYdeD6j26/Xv3/EiXS4bzG7ZYlv8O/UcdevGRWYtwWC&#13;&#10;hj93hl3Ec+n1I6deaYt7wreYM4A+97Yzx+H/AOqqDm1uaq3m5yZCT/ugDk/Q9R+v0pTeEgbWblQV&#13;&#10;XcT179xgcduM+hzWX9qO3BGB0GDu9RxTjOyMBKv3hhlXP3umOR6+3vU8ocxoSXfmEMXb5Tntgc8d&#13;&#10;f8/zLvMfaqkLtxwc8dev04H/AOriqBdzx5hEjLgq/Tgex/8Ar4rRs7ZpIwGjx+IOP85o2COsiSKG&#13;&#10;SRhFj5m6EJjPt/L9PrWxaWONuP4Vz8o6c1HYWyKFIVfb368ccf5+tacQjiUccYoZtGAyOEId2z0x&#13;&#10;/wDX/wA+9WIwB0Hb+lMb7uBzn/GgFSp+TjjrUjZbRwRuZ/4s9c8/5x/kVNE5VCEHc49+9VFkZk3D&#13;&#10;35/z71LGWUEZ596TQ4lpHbBONv07U4BC2Qx452579zUKFztwOhxUyn+EgmoNNwz8udmMHH3venNt&#13;&#10;KjaOjcU0Qs3y56cdenNOSNiMK2fb+tBm97DkdlC+/T0H6VYi3IoJA/wqJIZFO4fhn8KljjY9Tn6V&#13;&#10;T2KLETYfB78dasq5A3E/4VXRQo+T0/OpFB6Fsf096kpPUmDED7x6HNPKj73XjnioxkEKR1pPNbPL&#13;&#10;dvy/GgOYn8wEfMfxoY4OS3H86hVyck9P5dKGc496BuRMrggAKf6U7dsGN49sCq6vtJJHfikaXPKd&#13;&#10;FyP1oC+hZaUZ649KBKAuWPX2wagR92053f1/zxQZiARkfe9PagXmWvODDCH/AOvSF+2VHzVXSTk5&#13;&#10;U8UFsY4607E3LAk4yW6/5xSmQKvzY+hqDzFxnHfFBlx8wNNoCfzBt+TNPM4B+63NU2lVmAYDP8v8&#13;&#10;inrKSM7uPwp2C5YZyoyR/wDXpRKQyhsjtuqHf/Fnqe/ahn5x29R9aRSRMXyPmb9aaZc9SBjmq5mU&#13;&#10;DeG4/Tp/n86aLlD/AA9ey80RJciw1yRzyfxoWfeRu/nVHz2JZR379v8AP9aekpMu7f8A73/1/wAK&#13;&#10;ohSLbTbSFLcZ9Kcsylue/YdRVIyBSu/A/pT1kyMOpb+nrQWXDPznP3Tz1pfO4wDjI6/0qoZmY/KT&#13;&#10;0IX/AD9aPOGV2scNQBcFwgG0+v8A+unedt5Xu2OW/wA/5NUfPyN4HTn6e1KLlgyk8gfeyORQFy75&#13;&#10;xZc7vxGaZ54UcHrVd5Q65YgD+dMaRg2CzZ/Dj/PNUkTIsefGg3N/Dz8v4/5/GlWbCEf0/wDrfWqz&#13;&#10;TDYSFxxwvp/n/CozckPgHHA6559Kol6GgLkg/TP4/wCf8inC5x0b8azxMFA5/Lt/ninR3IUbSeeT&#13;&#10;wvU/jS5UVGRpeecjJ/76oN2BnLLxzkVSEqk7Fb+L1FIJFZOT09VosDZe+0Bgxx+ooMhY7QeOPw5q&#13;&#10;n5jZ3DHowP8AKn+aP43567qZlcvRzhotzDnGW/nUqzruyi+238qz1lA/LHWpI5/lJJ3Z6+wpWLiz&#13;&#10;Q89Cvyj5v72fejz0b94ufmqn5xHzEdakBJzluRjk/wA/5Uy+a5cM2FAJHWhZ13blHr9Krk4PK01X&#13;&#10;O7k59xQKUmXxIT978/6U1psJgD5f5VXWRUOQcc8+/NK0mO+ecUFEhZQcn/H+n+NIZcbueCDn34qJ&#13;&#10;nwcjk/ypsb4UkfQY5/Cgl6MspKfv7v8Aex+tIk21ckDGcj5s461XV2fad2SeM9aTeOpbnv8A4UE8&#13;&#10;2xZaXaPmORtohm3Mv5fWq7uXfav8+tEDANg/7ROBz+VHQOb3iUTKnGfl59R+H+fSnea2307+wquG&#13;&#10;OMnI47HijKg7iffOKBXJ0lJQDb932569aUSepx8tQFx0boq9qdvGeDyq/NntQO+hYaXn5k/GjzPm&#13;&#10;LZ+9gGq6yEnBH1wKeHyCuPmPbPWqt3Am80k5f1/pT0lcHZ0FVt3HGOOlPRgVYg/d/wA4otpcnmLQ&#13;&#10;divLfN374/GnecB8oj7/ADfLUKMrowYg845FOMijgn+L6YqTS/ukqsSed3vu7U9HJXaznrz6H261&#13;&#10;CHBGeOvXHSljkCDO3vQTezLKSNkH+72p4bGMr7VXSX5vf0p5kBG5jxQaIn3kLy3T0/nSiQ9j+vSo&#13;&#10;lfIPHf7tCvxxj3oAnR+MEdePrUnmErnuP1quHyPw5pwPOM7cUrIdyZXA7fnzTlkyuCvNQqed2acC&#13;&#10;MZWlYcSZW4yCcfWl384PPtUKkDkN/wDWoDYHWhK42yykhPyil8zjBx+dQKxBz+VOVifvD6UcouYs&#13;&#10;bx3/ADoDEkAmoQwwMn/69SL02ke1SO5J5m3k04NnjP4VHGc8gUY+bjtQMmDHHPpUg5qFThcn+7Ug&#13;&#10;64oKTJAdvX0p3U4xUY3dlH404EnrQUO/Cg57Gm5xzinZAODQTIMnOc1IDUf8VKGwcmhq4LYkHvSg&#13;&#10;kDKgVGM5z+lODcc1mUOzxkU3JPFLtON1IPegBygn/CpCw6UxelL9KAHbx6U0HnjvRjvRigdwye4o&#13;&#10;Jz1o5IyBR7GgQZPY05Wxxim5yeKBQA7O4ZoDEjGKbzRyaAHBz2604YxUf4UoYgcCgqI/tg0mTjgC&#13;&#10;mZPcUA4GM0FDiQwoBApoPOKKADPNKSTjFJnFN3c5xS0Adk0jHjBFM3ncARQ7ZPFKQAXKr96k3nua&#13;&#10;jyccimk4OBVASvJ6GoSxx96kaUg8JTGIbkr2oAc0jEU1zznNNZwV5FBKkZJx6ZoI6jt3GOaQuQcf&#13;&#10;1prOVGdvNRO+eBQVsSu+fl3fWmOWC5b+VNZ9q4wPSmFpCcGkguOd0wVI9vrTC4xuIppcA/d9qaZM&#13;&#10;4AHGKYuYc77flPpUbtyAD15+XvSO23qT0pCSflH50BuDAAfh2qMuu3P/AI7QWwckf+PUwjb15OKC&#13;&#10;Rd3FNY/N8rdf507eobdx9ajkcE5YUX1Aa8i7jj+FelRhmYfJJt+lKcE4Ybe3+fypMheWP40B1NjO&#13;&#10;U4/P1o7k1H5gKZBpQwxx+orlidfMPD8Y/wAijcWwxP6U0/e20HIqiB3B5xQODk03Jz8x/OlznjPN&#13;&#10;AC5yc0cMMnNIQSeKTB70AOzzkCnRtzimAHAzzzT0xnA/nQA4EYyRTuM5FIvIxSqAOQ1ADl6U7BXA&#13;&#10;zmmqQff1pWYHpQA7PtSb8Dr+VN38EhvrTfMFAEySAdqUNgbSKh8zjIpBLnnNFgLHmDGMUu+oPN4x&#13;&#10;inCZhxV2AmDgDJNOD571XV/enK+D1pivqT5yKUN61CJGxtpRJkdaBkobBpweoA3fPFKZD3NAE4kB&#13;&#10;HWgP6moFk7ZzRv2D1oI8ycN6mgsM81F5mPvU0yjoaATJyw7Uxmz1qPzRjpR5h6ZoHzDmPzU04Y5o&#13;&#10;JOM0mSVoDm7jW5GT3puwE9KUnAzigcjNBJGwB4IprIoHAqTYSOKBH3NAEO0ZY4puwZzj/wCtVgxj&#13;&#10;OSKaR6igCFoV645qLygT/WrLL8vAqMrx+PNAFV4hnNRNF1x/+qrboe4qN05PFAFORDnAWoTGOgHU&#13;&#10;9KvNFy2ah8kg9f8AezVRJZW8kN26UyS3VjjH0q5sXkMaj8sjjH4EdKoJFc2wzgg9ajNruOQtXNnz&#13;&#10;5b8qDHls0ElI2g/55/XFL9mCHGKtbR2/Wl2buCopdRqxTWDncRTDAMDH4iryr3A+lMCZbGP/AK9L&#13;&#10;YHqU/s+zngH0pjxAchf/AK1XJAcAAcVG6AL1oiIovDu+8oxjOarumeNtaDD5cAY9Mf1qu8e3jH+7&#13;&#10;WiYS96xnzw5yNv8A9asPVrEEMSMe/rXRTIG+XPAH3fWqGpQExnOaImb2OLv4dhJ9PRe1UJAc4HTp&#13;&#10;n37dP8/13NXtgshCqPu5B61lzWy4YZ/h444OB/n/AOtW0ZaHLJEDKUbHyjpn0Pv/AJ4qvIMrsbbn&#13;&#10;ovbPv9auPFyuOm364Pqev+feq06Mu4Art643fr/KqTuUQSqVTorE4OM9j/8AWqtLuDFSB67vT/PF&#13;&#10;XJIwx5Q7sZ+nt/n0qOe3SRfn6ryyn/6/+eDQQzPd23sVbb0z8xGP8/56VDPl3yR1+7nvxz1+lXJI&#13;&#10;edztt28sMY5/OoZIWztEbEtwDjqff6fnzVCKxIyCT9evvx/X6U0DezPt+X+ufw//AF4/GyI8ZkLd&#13;&#10;gd2M9Bx+uKabdwcqNrd1ZeehHX15H4/jQTIjaMFBvG7GSPl9uOnryPz4qOZA25N+T1+vb+XHt6d6&#13;&#10;tGHjcy42feb/ADz/APr4NReXn5SV98dT7fl/ToaBlaSFx8zFunLdc89e/OP5U3yhvzt+Xdnt75Pc&#13;&#10;d/WrbwsvOxf93049+nc//WFMMSM28ndz12n054Pv9OlAn8RVSJxu3P1J25/i5Oc+n/1/zY6H7uzj&#13;&#10;q2V56/Xt/kZqzINo3KOq/eGcdcY/zzUciRlchjtZuNq9fb9en8+5EnbQz5VWMK/m7uc7guMjpxz0&#13;&#10;/wDrdulVsq+GIUsmPvHnn/P657GrMiljwiljwSrBj256/oewz3qvOpMmYm+XB7HLdsn14B/xrQUS&#13;&#10;rJLs3eZN5ny9TyTx/n9arS3CCPaJNp5K9OPbH+c8dakuFlaTY3Xv7e306/5zircu6sAXVmbnbsPH&#13;&#10;6f4AfnmkrkTfKPuZ1GQ8Y+9x0III68Dn6/r0qsblpB0ZiVxl+T2+gJ5PpRnZI2xu+emf89KplzHu&#13;&#10;YJtZUwGUc9+PYf544qrE85JJOi7miRgqjGFY/Ljsc9+o59KjWYqpj34OwcD+E4+vsOnvzjioWclh&#13;&#10;sI2//WzgY/Dp6dqhMzAGNmA6gDr3HP09/bt2pRM+YmeRZQy7Y92Pvbv8/wD18/gQyuR5yFMZ6N9f&#13;&#10;16nn+nWEXHmyKzuN21du7HTt+fPtx7VJFcpKFMh+VvvHk4x/9b8sZPFV0IlqNctKhi3ruVgfm+6W&#13;&#10;GevFR7go8sq23uu08HPb0PX/ADnNht4GZDkcZ+bH585/z6cVXeKPOQ21l+ViwJ6Acev8u3XNCQuU&#13;&#10;BJEH3LKq8YVkU/KMkngH1JPPq394Go3Ukgsyk7l+VRk9PX8uen0qRYYwPmbCsoDOM9jnOMYPOc+x&#13;&#10;4xnIaiu8vllSzZx0Jz7n1BPt37U4lbILaIozJvbcHxt29COvbp3Hp+Yq79gMkm+WYdeO4UY9O38s&#13;&#10;VFYp8zYUH5hxnkcnoDx0z9fwFbdjbM8jFEUNuwx/Ppn6ew4qJaGdOPNoZX2JlwHQrt+7ubOG+h4/&#13;&#10;xqRLWbO0bduPx9v1x+nWtgWTz5yuTuY/MuB+Prnjv1OcnrTk0uNYyoTbnGflxgc+vQ8n8qm99zbl&#13;&#10;5TC+w4bL9ewH0/z6Yycd6ia2dmVm+bdj+Hv+ePw56kCtt9NkjDROANv8TDHbGfT/AD3qrJpigRhw&#13;&#10;eSQ24duOPy/macSTMjiG7Y0ZDbvmz1Jz/Xg/pz3NgKqrlmBba2WG1ePT39+vf2uNZSKPl/u4Xcec&#13;&#10;5/8A1D2x61HJA8i71XLD5vqMnnsfx+v0pBZ2EhjmUCVWC9x8wwPXsP6d+lXbecQssQdRx/CuN2M+&#13;&#10;nUf0HvzRhjKko33VYKc5PbnjGff0+vd7PKq42gdQ3PT73+I/EdsUFdLmhPfPuyVVuQepHfr/ACPT&#13;&#10;t74CSXciruZlVV+9tXtkHGfr3/Ks7z3ba+7/AIFyG468deCP6c1E9xIY2ByPlwPmHHJ9/TB64xRY&#13;&#10;Upe6zaTUIB13Fdpz7/56/wBeeSO/jMTHOWX7x/x98ev/AOvHjuDEuZ92xl+83Gfoc+36NntRb3rB&#13;&#10;fLHPy5UYb6/X9Prijl6hzG9FfDYwUrlWzuPXPA54/wDr/wAhcguzsHkt642nPfj+oHb61zsF8I1b&#13;&#10;dIrdc7ZAOOvc/XjrVyO5YxtIoVmVdz/NgAj+QH4VMkODOh+3KBhhxw27aOfT/PHJ75pRcnKg7mIb&#13;&#10;nHXp/hjpx/XIhut3ysuOP7p4zyODj349qV7pU4lLfNuI5Jx1z/np9KnlKlK50C3qttJZfu9efT/6&#13;&#10;3vTvtrMvzOF7FgeDz0Oc/wA8VipeB4wSmcZ+XsevTjk/56ClFyQBvkkV2bdz/d9f6j6HPAzQVzmu&#13;&#10;t83JLe27J/x/z0I7VGNRw2CAu7naPbvj6+1Zwu2KYL/N8udwxzgfpgjvjtzURuTgIq887Rt5Ax+Q&#13;&#10;wSf/AK5zU8pV5GpJfIylt/JUhjz78DHt/n1iN2gVcN+eTkY68+344HPes83DYXYcNhsHGOo9s9/T&#13;&#10;9etMkl/dBQ+Bt+X17kHtzj8PpQog73LzXkgTBbaOeehPc88f5GetQvdsys8sgYqO44z2H9B/hVMy&#13;&#10;4j3YbHOODxx09+h9TzTXnUo0nX5TkL3/AF9/UY9qoh6lia/XO2RV55K7T8vXHTtye/FNF6IzhBuO&#13;&#10;Oef5fr/iOtZ1xIUHzrtZmX/gR5zj8j+R4xzTC6JtyeNw54we+Dn8Onf1quVEWsXrjUg+TLKM9W4B&#13;&#10;x7ZP056DjoOMQi7YqfnYHrwoGMH8PT0/lVCWXEW5Jd3HBXtgAYPr246c1B9oC8li3biTg89ff/Gi&#13;&#10;1zN35jWN2BnYCpZhnoMcf4n/ADniF7wu2JE3cgcrkH6euB2rPluXyQyMM4AHdvl68Z64/Cq/20O2&#13;&#10;zPKE4+UFR+PI/I5/AUcpozYF/jIb+LjAfO3/AOv9Tz7dx9QZgrPLwy4A3g5Hy+mMc+3/ANbIN4DJ&#13;&#10;865TPynpj0OcfzPOajN6WRpPPz8udzN93jJz1/QkjH1p2IcrI2orogcD+I/exlef8ng5P45pVvWH&#13;&#10;y4wWyO3I9f8APoD7Vjx3bAnnDA9N2MevOR6HtRFqOAC7ElfvLx7ccYHTkdj+BFNiUjZ+3Q+T5kZU&#13;&#10;t05xxx7+1SPqzp92baq8nHbg89Of161hHUY4hsaToxyc+nvn+vB+lLDqC7SsZ+XDBW5PGeeg/P8A&#13;&#10;pR0LUuiN1r4yqsbSKu9cPxyBnPB6g5xyO/TFQ/2mwcyDqf8AZ2g8dfrg/wCeayYp5G2rGz7nYBFG&#13;&#10;0Acc9cck5GOnpxkiOe9KtuVzt27lVkIJ46n2/P8AnRYhyNx9QCBQZDjAUmQnp2/Dp2+nvKuqFxlm&#13;&#10;B3DA6jGDjt0/zmuck1AxDasjb8H5W4IPODz07flUg1clWCR8BcDa3bGce/pznPPbkpoqMrM6WXUN&#13;&#10;ybdysoO0d8c/XHT+hpkmoFgAgbduzllxnI68dfwyT+HHPy6k0ZkLJJ8uTz6g/p1I3cnFSR3xy2X3&#13;&#10;bfujHy/lx6fpQo8pM6r5johqTfZ1xt+VcL+fb/H8vUtbUmAUF2AZhu3N27Z9unuKxVv/ACl+YrhV&#13;&#10;y3zcAc84Ge3f2PpxN9t2RnyhtXqWP4HOcemf84yrFc3NE2hqMoDvJtVs/MQwOBk98f57cCpF1Ebg&#13;&#10;inbtbJz0bg9cfl3PHesVdRMIwhb5mxlWz+GMc9v0pY7xeN0pw2eMj3H88cgHHB7AUcoe0V7G3bzw&#13;&#10;xxAMfu/LzhcdPy/Pt2xT4J403OHXJY5x7jjr25H/ANesaW42QrI8vyu2OoIPHQc/T655x3kjuiGL&#13;&#10;Iytt56EEk5OPfkDjk49BRyj5veNqW8C5xL8zdefb2HJ4+vpnsJeBU2K2G5+XZj07AZ7dvfPXNYpv&#13;&#10;237y23vu3Db6Z9P8fTg4RLt027VXd7EfL09O2e/sR6VPKac3vXNy3uzI/wC6bDN93ceAcE9PTjr7&#13;&#10;96SS7VWG2XkfdJPv+nTsB+grFS+2DhecHarNnjOB0xzyfT8OKkSbzzlT7YZcj8Rj+g/wXKWpdC4t&#13;&#10;yzEFUVsfwenOfXjj+dEdzPM77xJ8vLbfb8OvoM55os9OuJSkmz5dpz7HBA+p57+tbml6HHGkhaJc&#13;&#10;NjO0de2Pr2/zypPlBRbZkxWl5IuB05P3uo7H8vbPGMYzWhDpTyMrSqfu8Dj+ox+f5dc71npyo+BE&#13;&#10;v3iPu/n/AI1dtdJ4CNHhehAxxWbqFxp6mFZ6QQVEit0B2t/e6Z/n16Vqppx8vCp93+nQVrwaON2A&#13;&#10;Fz9OO3FW4NIAPBIPY1nKRvGnYwv7KjaRivT/AD+fSpoPDqyuGA+833j+NdEmjIBuKtt/+tVmCzWP&#13;&#10;krz39uajnfQFSvuc4vhpI4g23G1s88/56UsmjCMfJyM/NheR/nP+e3SNEGXj/wAeHSoZ4UxhUAwc&#13;&#10;bv8AP+etLmZp7KK2Oan01+N6hvUdv/11XmsSsgXPbj/CuheINztOfr1qtLZBlzn7vbtTU2Qo9zm5&#13;&#10;rSWMZO4Y4z6f/X/+tUMpYYw/zYO/ngjPb8a3ri13j/Vr1x97FZ89kEbO09wPY/5/WtYyIqLlKcR2&#13;&#10;oCVG4fkPpz9fy/K1ZR5bIH51GYHC4/2cn3//AF81cs4CG+9/49wPeiTJjqx/lgAkr35+nf8Az/kx&#13;&#10;TtKUIb16bj/U/wCetWjtHzdOf4m5z0/zn9Kr3CblZVVhn0/P8P1rMuWhmTyuvIOOu3OapXN0I1aU&#13;&#10;dvX6Y5//AFd8Veu1eRjuO7n+Ht/k1l3lvL5UmcKvXd7dCc88f5+mhzVOZ6kY1DEm1xltxG3P3e3Y&#13;&#10;/nz/APXRb3zA37r265z/AJ/H2qm/nGXOPm3fKv8Adzk4Pr+P0572bSxkkDMU9vrn/wDXn14p2Cl5&#13;&#10;iSyqQdseGOdvJ54//X/nNJ9qdA29f97A68de+f8AAnj1ujRvNPmEZXocng9efy/yM1BdaVNvZlUh&#13;&#10;mYluO3p7Y6+nPtSOgz7m+VH8xT90jdt7/l9eP5GoJL+ILsbcm5sDDDn27579c4/Sn3unXKhi/TOf&#13;&#10;vHjnjHHTp6fmQDUltJF+aQ/dY7uv0x0/z0FUl1Mp8xZj1IkYEy+p6Y6e/wDPJOcelSRXhZDuTnv1&#13;&#10;49Rzn1H8u1Z8qOjIcn72FHv7Dr6HPHHTpimKzEtHI+W3dFY7v54/w5yaOXsZcz5jTW9DtvR1467O&#13;&#10;/Pt7j/PBp63O5R+8bPU55O77w/mM+vPTgVlCWQnzSpZmVvlU98cd/br6e/NRSXgjdiWPyn6Ac9f8&#13;&#10;gn9ak12s2aovh5ZRQwXnA3Dnk/n6d+mKb9tUoQrDG37w5x/Pt9f5CsZ9RBl5YDc4O31PJ9cdMZ5/&#13;&#10;pTX1Ty02eZ1jG3b1P0/H8/YU7C51Y1rnUBuLRsNw6/KBnkf59PwNI1/uXdJtC7s/KM8dv1I/CsU3&#13;&#10;HPk+X5e7nawxkeo745H9eopzXSYAjm3DcSzbRjOevqP6g5I4p2IuzXOojyOMY5IAbjp6Af8A6sUn&#13;&#10;9oGM581cbvTp19PSsk3O1SmdzfU7W4GOvufc9c+tOSRpZNi/K23J9uDg496EiHLU2Le5PlqrDb/w&#13;&#10;H+Hr6duP8OtSfa3yiHbt67iOCPz6/wD1/wAMuObPOAck7R6ccdPw/D86tQs0vz7kKlj90jJ4zgfh&#13;&#10;x6fpSsXze6XftG8qd4xt+fOM4x9ORgnr2q1ArSeWyqWZlx9R/M8j/PevaQfIPNbdhfmPbPrn09/1&#13;&#10;rc07TZGGFib72FXgY/A9+vqPx4CHG4/S7Js7VUrjkdOT/kDHTFblnZqiglf4euKbp+mO/wAyR7dv&#13;&#10;Hy559ffuPTpV17O4jH+rJZj0VeP85/nWdzo+FXFCBEH4Ed/8/wD6vWpQc/JnI7c8Ef5H6UxLeYfM&#13;&#10;sZP+OM4q1BYXEjKiq2R0bb79aC4tkI2NnDeuP/1VIqhVLZ44/H/P+RV6LQrt9rEfw+2P/wBQGatQ&#13;&#10;+HWBxKw68nP+FFxyjIzreEunzD/PFWYoI25/hOfvev8An/PFaB0naojCeh9KP7Nzx16/jxUXNCpH&#13;&#10;CQMFR/s49anERC/cx0Az/n2qdrf5WBPAbH19aTygEO4fxYP0pAQhAGyv49KkiXc+U/PFOWEjnb1I&#13;&#10;7f57VNHFwMDGDQSlqNEaqchR/wB81KseRhf8+1LHGAf84qQKc4A6flyKdyhY4xgYPaniPk4FORWP&#13;&#10;U+y89KNpxkH/AIF/WkAnlgLz9KbIvo1SIF2fMD/kUpxt4WgCHaxG/rTl+ZsYqbZ83AP5dPSkKEc4&#13;&#10;HJ7fzoKSIZFYhgP0b6VHtJBBHH+yasFMDlT1/h7e9IF253f99buBQHUrlsHju3ryKPNzxuqRlDNn&#13;&#10;NRmLH3eo4ytNEih2DZGM/WkjlLNyPyoVMEDbxuwFFIdxbdj7v+f8/wD6qsI6ofvPdu9OWbYcevNR&#13;&#10;qpPAPsBTdwBww60bj0JBIe5we+04p0c2Pm9artIoIGDnHT+lDSsigjn+7QLrcsm4Dc+Z259qY0zs&#13;&#10;doI6flVWW5XHBUfLj1z3z+H+FQtcmRsAj1+709//ANf5VMUOUi49wD1fjr+n+faozcJLtxz23Y6V&#13;&#10;WeRjtIYY2+/1/qKa849F+jf59qoylqW/Nydzjryfr/j+dLJPgqXPzddv5f8A1/8AJqp5jAMSeufr&#13;&#10;jj9KJZFYbS+Py47fl+dArWiWhcDOQ3oen5/1/KlW4/jPr37+o/KqSS5bOPy/z/nFOFwN/Tj27/5/&#13;&#10;CqaCMi+JmLbRtOOPXv8A5/OlDSE4YdTyD69v6VSW4O3enI65B/M0+O5zh93y8Fm7dRSsVzFxnxww&#13;&#10;+tSB1G08fe7r/n/PNU1uUVtme+OnfnH9aDJtK4BPQtle2cZ/P/OSKQ5SLcrbcKeeccAE/wCf8aZ5&#13;&#10;oYgsi8+9QtMuY8yfxZ57c/T/ADmk8wq2chfmP1NVEXUtBy5wx4/lTGRMbiP4Qev+f8mofNbcwLbT&#13;&#10;/nn/AD61E8nzZ8vJHPzDoPX6f0P5kRyLOY1A2r15459f8aI5CpyOnZfX/OKrtKdobHPI+Uj/AB/r&#13;&#10;ikMx28s20/h/L/IqiNi354X5ifpg9BSiYscnnnAqkJmCrubv37/5/KnRzfOdp5A+ZfSq5SLmglxg&#13;&#10;l29OnAFOW4w3lKe4ww61niUlsN65H61KkzM65b+H+7x+Jx/j2o5SeYux3DMMluv+z16Z/Wn+fgbD&#13;&#10;tz0/Tr16VQSdtu0lScfNUnnmWLdu46bv0o5SjS+0AYLdOnUc04XAYbfl+lZ/nllwCMnrSrKwOWPv&#13;&#10;2/zzQolc1tjTMuW56be/aiKZWfgjtn5sdR/9eqIm818YHzLg5NPSXLs4yv8As7jx6d6mxXNdpmiJ&#13;&#10;STuDj1XmgSKTwO/X+VU0kGOnB7U5bljwD/CTjI/zzmg05kWmyFyW6H3HGf5U0v8Aw/Lyfm//AFVX&#13;&#10;ZwM4/Igc+1IZVZlJPPpnr/8AXp2JnInE3z4U4apEfAbB98j+VVkfDKcLj+VPjlPIUn2H+ff+dPlM&#13;&#10;ybzSWzknjP8An8qUSMudo6/3u1Qk45H3fQYoOAy/xc9/p/n8qIoRLvyyqF65BP50SMrLuxg/Qcf5&#13;&#10;NQoxx8x6j86cJWA9sE59ev8AjVAmSK8YHTnv7ClzzuPB/wDrf4/yqAOvmKWXtyPanJMzD5B9P89a&#13;&#10;BEynLKDwuMt2p0bbxgH8KgGAxHp/n+f8qDMyrvJG7udtFuYq5ZJC9/xpwY5zjjHFVy/GWPfn/ClS&#13;&#10;V2bAPPVv8/560CLccq4II684/GnCQH9Pu1WLBDhceoXHNLHIWiz78ZNKxdy0shbj8uetOEgbgk53&#13;&#10;YzmoVwqrGy9fXvR5vJ9Tj8f8/WpsTIsLKA2ffA5+tTK74Cq3XrVPfzkN1Ix+VOEuHyG96dioyLwK&#13;&#10;4IPrQsmSct0bFU1l2jAIAHSnrKfugfN157f5xUl8xbiPvTo2IOc/NVRZQRkN1GalEhxuBoFzFh85&#13;&#10;wBz+VOjPyEggmoVkJ5XpRuAGABuoKuWEYdPWhWPQH8qrs5HDHnqcCnCVj0yRjjFBPMWAxzz6U7eR&#13;&#10;yTxVctuGBxinI5Uj19PwoBlgSDpgbfWnK5+7jnGahD8ZU09GIO4HjdmgqJYRyeR3p6gZ6/WoI5AQ&#13;&#10;D7VKr/wk8VDNCQEjnv0qRWOOOuKgztHX9aeCxHJpATKffNSb8j7tQK5A6U5ZQw9xQA8EEdKduGMk&#13;&#10;1GZMdelG7uRQDZJxj5jTgQTiog3GWNL5hBzmgCRcg5pwOTyfrUW84wPwpVz94GgCUEdQKXNNVs5I&#13;&#10;BoweualIokXrxSsB3FM35XBoBI6VJQ7ODQD6Ugcg5zQGP96gSdx3B4BoLegzTCWJpzHPFBQA5BAF&#13;&#10;OXOORUf1oBYd6BD+B0NJQGHQfnTTJ70FMeDz070tNLE8U0y8YNBQ/cTwaQtjqabuJOKTdn5fegB6&#13;&#10;t7/pQWCjBNRl8D5fWkL8fjSsA/fk7Qfwpu4Dgmk8wg1Gcdc0wHlsHd1oZyR938ajaX0NML7hzmgL&#13;&#10;jiSw6f8A16SRivOajeQ5GP50hkw2Cf1oFcUSZOcUMc0xnOelJ5nYUDYrnHSmF+Blaax3ZLHvTTJg&#13;&#10;YNBmPeUg7aaACAuPaog5G1m6+lODc7HPc0Feo4uOzYpvAb5RQXJ+Xr6fnUbH5jjA5oJYF8DHY+9N&#13;&#10;ypNNZ/ujd+NN3ZGce/8A9egBzH5ePyFQvIrDACtx931pTyPlH+fSmOwVsr/OgB5YDlh/n0prPu2k&#13;&#10;jFMVy4YsPamgyE5I6mgLkgbK52+1NkB6EUodWGef9rFMYLnIXpU9SrKw0sP8KYpU8hv0pZGXofX8&#13;&#10;6ai+YOSev90VRBqK5PU9Kfk9aiU5OQf/AK1O53ZzXOdJIGx3HpTg2FxUYGOv/wCunLuAA96AHEnG&#13;&#10;COtNDENR95s5p20EZFAAfm496cFPTNCA459aeqYORQAm3FKq9xSgEDd70cGgAzzyaN57Gm5K9TSb&#13;&#10;jwcdaAJN+OSaQtu6mmluwFND8/eoAcWOOfSmljTd2QRmgMSetVEn7RID70FhnJ9eKbk54NHAqgkO&#13;&#10;DnOd/wA1O3Z/iqMHByP507OTyKCSTJ7mhXJ4Jpo9TQODuBoKsSBjnk/SnFgTUJOOlIHPQUCbJg+D&#13;&#10;kGjPy4Jz3qMPjr+dLnIxmgRIG7k05X9DUOWPIpxkPXNAEhO48mml8d6aXLDOaQ55IHagB4c5GDTj&#13;&#10;JnkmoQxzgipFxsxigVxw5FPU5HFMVsLhqcpOOaBg3Xmk2Y780p5FBAySTQAcEBaB93IpcZoGMYzQ&#13;&#10;AwjPNNKDpipNvy8U08NigCNgV5qNhkc1Mw4yKYeRxzQBE33uDzTfLDHIqQEZ603btzQBC64PSo5I&#13;&#10;i33asEHHBphHZaAKwA9eppvljOM1M0YP3fzprICc4p3J3Itg25x/9al285wOtPK9gc007jxj8aQN&#13;&#10;DGABwD/9emsygYPH0p2Bjp9KawycVSJGn0prt2FKAN2TSAdmH1o6lRIiP4Qv/wBamSsepI6fnUzZ&#13;&#10;6/oKjZBjcw/CqIZDuOOTULrlMKcVYkh3Dbjp6U14SQfloErmfcJtPPHeqd5HhSe5H92taW3ycHnA&#13;&#10;6VRvoWIYAc/z96aYW0OY12Dcmce30rn54W5B7r93tn/P1/Cur1SCRl6de4rCu7Ft5BX73BH+f5Vr&#13;&#10;E5pfEZlwoaPazt90ENyeTn/P+FVZG5EoOVZt245z2J9sjp781o3FqWDHH8OPmX8aqPZQxIYpF524&#13;&#10;3D6D/wCt/wDrqgsyrs/6afNx/Fnn1z7/AMjT3jR02KPTbjjH+efTr9af5W0k9T6bfp2qQxb48qOp&#13;&#10;5+br270ENFM28b8genQ8df8AP/1qhmts8luOuMDjt9P/ANftWl5L4b5ec9fXpk+/+feknt0wwA/h&#13;&#10;w3I6f5z+dUmSZkdowGSoB3e3p0/z/wDWoFsqx7dgbC9euOvPP+ex5rS+zd5B65B/i9/z/wA8VHLb&#13;&#10;/J5kYHP+yfp/nNFyre6UfszfwbeD0bqPX175/PFRm1EXy7pAuOmSSPxxxWh5O4MGHG7Pr29/8ahd&#13;&#10;D8wZxjH5/wCP1/T0VyexRaFAcsnHsPoT/kd/xqvL8rYSQ8Mwz+PJ/n/npeuEVCAQfm6k9OnX6YHY&#13;&#10;dfxqrMpIwwOSxLe3+PfkcfzqyZFWVGw0bLtx6Hpz/jUJRFYFBn5j/D0/yKsSrwseF/1gHfk/ke/9&#13;&#10;KhkUO+cNz2ZcduntVLYnqU51cLuVGZvmba2OxH6/n+gqhcxfdQIu4krtYZH/ANf+R9607lRn5fmP&#13;&#10;XPTPbt6k/wD1u9UJ2EjZyGGO/vVEt2djMnG7/Vydjy2GzycfUZ/x9DVW5RRtJI7lfpycfX6Eduec&#13;&#10;1pTq5fyyWO5g6tz+HXp369Rkepqp9mICoE529l6DPr784HTnnir2J+IzJtzFvNGV3Z29c59j14A6&#13;&#10;CqtyZAvmDcxC/KMgBsfnkY56Hr9K1Li2dW+ePbzyC2Nxzg9jUU1iEtwyHdxjcMDp/wDXz7fpT5jG&#13;&#10;cZGW1tKhYFF4yvP8WBgDjHbp/wABx6U22DMcY3K3BUDDMcD+eO+e3tjUW0JDeUTt/h6c9f079/oa&#13;&#10;jhtMzsfKz5cfzfpx+Xr2PrVJkxjsZrwv5bE5bavzbieePrxn169qIw7Rsp2sg4VfTB47f4citcWC&#13;&#10;tlWG4bc/d4xgD8ev5dqh+yop81kZfm5+TI6j0P4/zA5JakOUeUqmLd+8T5W24+vPqRz0xnr6+tEk&#13;&#10;ZRQ0udo/if5j24x0PXp0Bx1HW81s2GIjJwufvDp2Gefpzjr7GklsuGnSEbV/uxnA+b6dPoc5z9KX&#13;&#10;MJXM61iZl+9JjbvduMcdQOP69zViOzkLb4zvA5JK7gf19R+eenNXILQ+fkr8gQZbb8uc46np1HP8&#13;&#10;uasraQg7XRvmUc7RgcgZJA9/x/m+fUqMSnp9qPOLuQ21mwGXof8APp0xxzxW5BCkZQH/AIFz/j26&#13;&#10;/wD18YqKPTxE3ytwr5ZR9PbH/wBbj15uLhYQspPQ8evqfpjNQ5cw4x5R0FpGwUKv3Wyse3jvzg/p&#13;&#10;2HP4L5BGQiMS3HGOM9z+XHfip/Mw2SqZVyNrLzn+n1+nFCMOuwe20/e5/wA9OazLl72xXeyEr4EQ&#13;&#10;+8c+WMj8Pf8Az61VuLAZ2mPcC3oMHp657/5zzWk9wFUMTjb1A47c9v5Y/SqN7qCF2RW/Akqo9O2P&#13;&#10;1+vTAI+RLgZ1xbQgbWB27SWx1HfoPfH/AOsiqhSMRMduPv8A3lxxuPbp+n54GLUjvImxHZTzjP8A&#13;&#10;nI+hzwPxqrJKFHLYxIcbe3GcY9MY9vfGK0QKSIpck8KGLZHzZAz+fHHTj8qrXJjDFxht3C9uefTv&#13;&#10;wP8APJmmdXKnc27BA/hHf8+P58+9aZUI+ZMsFOV/MYx/XvjPSgmTI2ZjJu27htzsDEZOep69Pbk8&#13;&#10;ZzxmKZiF2ndz93KgcZP5n6HGfQZIkZfL2liG2t93b/Fnr/P9aimLowjRtp52rgcn0788dDz9cYLQ&#13;&#10;rXi0ReevPKj5cknjPB+nf68e3NKZREFTYG3dMdW/E9c8dfxqKWWLjeJCQowyAgjsOT/k9eeMRqxY&#13;&#10;qUIGFz90cj+X+HHYVpy3MpaGjZ3Gc+XLktzuXpjjjjvznHtV2GYE4B3fKcYYYH+efXH6Vl2u5jKH&#13;&#10;RiygbSzcH/PJ4HcnsauW8sbJlJfoqsOCfY4/TnjsPmqJblx2NOKU/e2fdC446d8/mD6/rgTt5gcR&#13;&#10;CR9qvjDN0weP6e/6VnwTASYTn5TjgevHoOhGcZzmrJuT8zvF95c7Tnt9ByMenp9akvm0Lak7FLMG&#13;&#10;yuMAdRnn69/6j1QyxiNkVQqsw3bu/PTPX8P/ANdZ+ZBJtBX5fu7Wzn5s9Rx/Pp07GVZHWNWRsfLn&#13;&#10;O0gdO349/wAqloqLLDXSrHhXC9/ungZ7enb+dNWdmTYu854DI314/MEen6ZpFzH8zD7r5z/Fux7f&#13;&#10;X9KiJ8yVpGbG4/MrKf8AD0x34GOME5LApGoszNHvQEEsQMqPr34z2xgYBI4zTWlMkAOc7lO1evYZ&#13;&#10;z2zjOen5c1RjndGMu75wuUzyD+Pr6f8A1qjN1tUKVPTG7b1B5/kc/rjkUkVzotSTsFKglcJ8pJ6D&#13;&#10;HOKjjuHmCtuOc/MpX9Ppnv6gdKrtdYVmjVsdWZDk9D+XpzjnJ6ZqNJ32bVkb7wxu43dse34jA6dc&#13;&#10;irMubUtSTqqMduNzYIIJ78d8dOfwx2qORxjBDdM9sn2zn3/zkVVe93RZV1ZG+bcrD888D9ffkEGk&#13;&#10;uLtB8oH8I+bPoePTjPH4UD5tBZ7qSRTuyVzhUbggf04/zzVd7uUSfNhvmA3KevT39KgS6OQWm4UB&#13;&#10;BzzjIxj07dO59eKrS3bbGUNllx5isp45x2zj/OOtFraE8xbe4aSPaihsj72OOvB9/wDOPWomuMSs&#13;&#10;dwbJJ+VeRxk/Xv3/AJDEE87PEwKL97JG36nvx+Z571BcXStJtBG3bnaepODgAsOOjDPHrxzVJFSa&#13;&#10;LxulYM6FlHH8Q+Xg5OenXNRy3bR/dK5znG368c49fQZPHeqSXOVLOMsUyp2Y475GOnp349c0lxNy&#13;&#10;0Zkw3b+LHbt6dM+mc+hOXUzl8JcW6ePaqjf8p3JyMj05xjjjP09MUR37FfKdt2c7m2nkEcnPfJHG&#13;&#10;T6njrWc88MK+ZtX72NvmcfgR6ev8+oje7AQq65XPPT7w7nsc4P64wTzXLcxNEX8ilmAG/p9/g89P&#13;&#10;ToevtinNqCLC2Ix/vMA2fxH/AOr2xzWKJ3ZvKfaGDE7uev8AMdDgkf1FH2rO2VxyFyzbTuwMdOn8&#13;&#10;/wCVVylRubM+peWgVsNlcqrnK9D2+g/Mj1O2N9WyRGjLtxjJYfKuBjv7d+o5+uRLOERmFztO3dH8&#13;&#10;3t2xk++Rnp1PFV3u0fksqq2fmIxkjJ9eOMNx9SaFTRFSfKbiatM5X51dWAKhWB2nke+MfT8ulSwa&#13;&#10;lJt3wTsEIOdrnkc9+1YRuG8za/JVfusy89eB+OOx5+nDork9ZGbaoxyxyRg4zjoOn0x160colUN2&#13;&#10;3vMc7mXP1BBPf6/nznip0vQY8bQ25cDGf/reuffH4VhpcurERynP8W7Py57Yz0xjPHUqeT0srdq6&#13;&#10;ZbPGD83bg9f89ue9HKEfeZv293ypRTt27R25Pbtz2/zgTJdkzKsZ+bbkMTyW6fyx+dYMWoglcEEj&#13;&#10;A2lhnaOeOOmMfj6d5k1GJXUyYOMZLdFHtz+vr65OMuVlOXKawmRIsxS49BtzkcnHv39s96lE8XzR&#13;&#10;+Yw2nH3u3I5Hfjt6DjNY63KxjBbHykcjbz3P+eh6etSx3bhSof8Au8/h78dv85NPlJ5tTWW5fy2n&#13;&#10;VlVvm+6rAt1HPPTr3HTsKmt7iWD51dxt5ZW+bqen1x0I6/pWXDcvIcIvy4+baue3Xt0/L+dXrNWk&#13;&#10;G5SzbiFLYJ4yT9efw5NSax+IsfaHz5iM/wDtbR/MkcY/+tjtT4bq63hmYnuSzknb0xweo9atWmj3&#13;&#10;s1urxna7YxlSQM//AF/X1rX0vwhcSorSBskZ2n+HpjP+1yw747881PNEvllzGPbQ3ctyqRqUZsd/&#13;&#10;vLk/mRjt0HStzw74auJ41aW32LyMM2c47H/6/bqAMCug0TwpFHKspt9wPc4x/nGD/hXSWehLCAqL&#13;&#10;xtx933z7/wD66znWWyOqnTe5h6do0cW3MKsOnK/5/KtK00pd/wA0YAznGPb+dbEOlIjnIzzn5RjH&#13;&#10;ep49PjDlV+o/zxXPKdzoUehnW2m+inJCluo5Fa1npYYAbGPy456Yqa3s4UH3ferkQRE2nFZvyNYx&#13;&#10;5WRx2SIc7vyqRUjBIH1ppfqwPHQlu3401pgp5P8AnmpLuSN0HzbfY0MoU4JXjrURlLdXb8qZJMFk&#13;&#10;xn+H+GgLkzHHJXO0fw9jUNw5ULg+3B6017gAnt7jJxUM0wJ24GN3TmgfMNkPH1HHt61XkcB9hx93&#13;&#10;/IpzyrtyDz/e/wA/hVV5s43N3OSKqKIeg2Ug/IFz82Np4qrMAFZgP4f8/T/9dS+cpYbW/IVA7SE/&#13;&#10;f3f7RAqjOT5kRMhJBGWJPerIYqMk8qcDj2//AF00EI2XxyCe3+f8/kokcFixwc/w0CikKcZBTnK+&#13;&#10;/rUMiKAxH8Puen+H+fSpJZNoB3Ht+A//AFf5zTN4ccSdF79gB/KqQpMpywvuIB6cjufes7UbUqjE&#13;&#10;HHOfqPy/WtiYqc5bHygfT+XrVeWJZMbuv97/AD+n5U9SbaGGmlg7io+9lcbABn8uP8a0rCxEYYkD&#13;&#10;r/n/AD9KkVIxgKPlPPOe57VcgKnhjyen50SkxciQ0W8YyQf4aQ20Tx8ge/vU+4Rj68VG0yiPKv8A&#13;&#10;L/OlEVije2cTq0ca8dee/P1/xrJv9P27pFY/L0+Xp/n8vXPboDswwaTPODnnP5/55qpdoJXbHY/N&#13;&#10;/n/69UaPY5SewcFWkG3DY+Vc9D2/z/jVf+z5FbDLxt6N35x07dOPrg11D2yMF+Qhi393PP8An/Iq&#13;&#10;tNYrsxsB/wBn+npVcxi4GBLYoEJZP4VLbhz/APX4J9PwOc5N/AsJk8h2DKw3c/e9Of8AJ7egrobq&#13;&#10;Jiu5Wwu3GdxOfU8fXH51haoCZWV1+6ecHkE9B14/T0NOJjNsx55GiYyb2C7G3R7jzzwB044z+fHH&#13;&#10;NWS5kjUM3pnKkLnr6fl2xn1q3qEbFUUSYLR7v3ncAjryfrnjjr2qhdI0e2RF2/MfQd//ANefXpxW&#13;&#10;hm9iZXlKqSnKpljt6kgcjr69x+fGXCWRpJFlf5mUnAb5vu9MDt/j7Gq8cZ2KVgbO1Q25doJPOfxJ&#13;&#10;/I99wq5BYTTHHlNtVT8uwdevHof5jr0pdSoixtNP0bb8ynazD738s9R+nXkWbaCS4fZGzM3R+Ovt&#13;&#10;7ZyTj9atWegTT/I8W7oWfg7Tjvz0/n+Vdh4b8D7tk9zDn03KCP8AD69ue/FKTUSo05SZj6X4Z1S9&#13;&#10;lWQQs3IySn6k/p/TFdJpXgN9nzu24Z3FWG1sknJ98fh6d66rTNEhhjVIItqrjjaPy/T/AD1rYstP&#13;&#10;Ufwrg+1c8ps640YxOZ0zwOsTfvRnnnn/AD/n0res9Bgg2nZ8wxltpyeOa1o7WMJsx/472/z+FTeR&#13;&#10;GT/wL/Gp5jSNNRK1tpkax4ZV/L2qdbCNRtb8x/hVmKIFfnBNSlQeVqOprYqpp8KgKowOq4HHf+p/&#13;&#10;WrUVtHGMKq85/wA806IKu1VGcdeetSgnPRaCox6iRgDcQFBHPyipAoLcj64qNWU8Z5Y8CjzM8568&#13;&#10;g0FXJQMNnPehowzHaMA/rTBLzgH8KUTnHXmp6kii3QnAxtH6UfZlxtI/LnvSC4GzO9eeQcUqyjH3&#13;&#10;u3Jqg0ENtGcHb7YNKIY1GVPvSiXJx6frQsqkbhik7hoHlKDkHPvSYGG255PpQZlU4cj/AHvSmtKV&#13;&#10;Xdj/AMdpg2iQl8fL1/rTR03Nz+v50LKh+Vj9aa046EjP+90/pQIkAAIzx9PpTmhB+fj0qAzHjP6U&#13;&#10;hmfPL+4pq/QV7FsDHRuMelKdpHAXpVcXSjGRtBo+0qVyxpFRaJnCE9vSomHBO3dimG5Pc/40wSHh&#13;&#10;g6+pYVXKQ5akmzaeR1wefrUZQsOCvX/DmnBwSCD+XekBy2OOucdxQhgqbflH3u1J5YB704MByRQz&#13;&#10;ZPT+nFUBEUKd/r71GybjnPG4/wD66nfaRs6Z6krTFA3bcf5x1oJuQyQ4Q5P4/hyfyqGUs38HB5wv&#13;&#10;0/x/z0qwzAHIX8OlV7hS/wA0gHoT/X/P9aCXLQrh38za5/i7YJFRs+7cM9OcHtx/SnXQaMlvvcnj&#13;&#10;6+ufpVOeRw7Io+bJ3Z+nNBJP5yxuBs2t1+b1/wAOlCyEjg9fpVJrzb0G3A+gxg//AF/8ij7Qqfx7&#13;&#10;dv8Ate3SqXmHMXllfZyTtY7sZ/z602ackcEFuTxxjPYZ+n+elVHmJG7Lf723JH4fyoaVdwbbz+v+&#13;&#10;f88VVhyl7pZNzzuJ+X1x1/zj/PdWuGMrOfl6f41SMsine4x3X249fzojmLghHWQ46H+XH8/b8gy8&#13;&#10;i7Dd5RgZWYHj5j155p6OS/mbx97nb7np+n0qit0Qd/Cndnucf5Hp+vNO81usj/dTI/zihg2aSSxl&#13;&#10;iWH4dcev1qRJ8yEY+6eFP165rNiudx8zP3h93/PNP+1MG5G3OcdOeO2fb+fegfMaMVyqLsjbgevc&#13;&#10;5PX/AD2pHmQLhZeN3yjdVB7oHBU/4/0pxkd2JJb5jgnPPuORQVfQtRXWGwpPr8o/x/z/ADppuAxC&#13;&#10;vjj73X/GqodpFyj53N2HT/JpysmM5LY+83+fof600Rdy0LHnoUXBw2Ofm9f/AK/pTomYLsD/ADfx&#13;&#10;dRmq6Zxs3DJb5fcf5/GpkbaoDMfvHnPf/P8Anmq+E0j5kisrcsWxyVIUAc//AFsU7e/yj/2Xr/n8&#13;&#10;arRz4BIGO7NjJP8AUdMUocRcN/D1/wA/p+FMzky3vGd+7t0I4PFKGXdk/NlWPKgioYpZNi7fvdvf&#13;&#10;/P407ew+/wA/eK9OaCSQO7kAN25/z/n8OlSJIC2C3I77PqT9KrvIB/Du2E9f5flUqSHfwff5h+n+&#13;&#10;c8UBF6lpXbYv6YX/AD/SlV12spPP8vb/APXUIYpHn+HGdw5/l/T8KcrgDO7nbnjPP+f84ojoaEyS&#13;&#10;blwH9xu9KmSRTKx68DB61TjbavmDn/azU6yjdkv1+6uD+NEgLLyK38IOSA21jk0vm7slf7xPT37V&#13;&#10;XMhZRwRx3FIZZGXcee+aEgb6lwyyKc9jnvjPH9eB7+/So0I37u/YhfXioN3PQ/nS5JYfey3daqxN&#13;&#10;+ZlrzAyqhAxk1MkqMN+e/wA3zdDVFXkKEMf4jt/pUgZmO3NHKVctNKoGCee/IFG/cMgn71VxKSwy&#13;&#10;N24f3TTfPG/5T3+bjn/9VHKTKViwJlAULn/Zyf60Gcj5j8uAc8HP4VT845y8nfH3uhwKl8wshA4/&#13;&#10;z/h/OqJjInDllyQO+fepFZOAwyRx/Oq0bIW4bov14pTJg7tw9MBulTboVcn37TgPt3UiTKOY/m9l&#13;&#10;/wD11V+04+4/QZb2/wA8ULLjq3GT2GDj/Jqg5i4ZSVK54+pqQSBefTPAPvVES4/j4qTzsgkH/gRp&#13;&#10;WBSL3nbUVQOnHXjpTg67S2c9xVFZUYZLcFe3+f6VN5rKqgP/AJ9OtTYrmuXPMwcEY3flQhHl5B2/&#13;&#10;KO/FVRJv5Z/97FOVwcjA5Hr19s0htlgOTzuHXpUgfopI9qqhyBuB79e4p6O4I2DJ285FAizv2nIb&#13;&#10;/A8YpVkUPuMn1FQFiD8p4P3V7ZpdwAwEycDjNAMtJMByT79aerkjP+13qurKpwp+b3qTzT82Py/z&#13;&#10;71MkUtiaOQA8e3fpUowVzuqr5i4yT92niQE4zzjNSaRJjhRjGNx/yacMA5XioQ4H3f17U9ZOefX7&#13;&#10;tBJNGccE9KfHJkjPP0qFGYHZnB5NORuMBs+9AcxMpXC59cfWpY5CQuGHH8QqBSpYbj7jt2qRHy+S&#13;&#10;3/16DQnXPUH1x+tS+ZgZLd6gR125zUq7SMk/U4qZFIkVmxgjinIxDYVs1HkYxu49achGM/lUlE3H&#13;&#10;GWoAwOPxpoPPFOUcfeoAd67G7Uuf9oUwMpPHpTvlHAIoJdx+5cZzSEjqKaHU8U7kdaChykc804P8&#13;&#10;3JpgOTnNLuCnp9KAJBICeacSQ2VPFRbxinqfl5I6UFRHhzjilVveowT26UFgBnNAajg5J/nTg3o9&#13;&#10;R5I5Jo3H/Z+7UyCJKSQPmIpHbFMbA5P50FxjkVJQ8tzTQ3rTWbnGabuwORQBIZGDYH400y5HNNDZ&#13;&#10;OBSHkYzQA4MSck/71KXyPkPvUe5envinb8Dg0AmOMgx97603fg8Cm7wME0gKn8+9ADw+e9BfK1GC&#13;&#10;QetBcryD+FA0PZscAjrTCxyOaaXY4APNI7+1A/iFLZb5W+nFNDluf1oJwcZ71GX55PFAWsOdznb2&#13;&#10;/lTS5z1qMynbnrQzEkEH/wCvQSSF1C496jdweVNEjKeR+tR5YjAFBUh27stNIIGcUKqglm/Xv70P&#13;&#10;05FBIBu/+1Sk4G4n8qYoOQTmlO0D7vH0oCLEdmUsWxnmmGX+EmllIzgnt+dRknHy9KAW41pF79P4&#13;&#10;Tmmqd3yv96nTAn5faoSQFOP/ANVA47jvMBP6UxvmbJfr3pC2DyfrTcfeyT7tQFxyYHIb2+agEE9D&#13;&#10;17UIeSFYHv8A/WoJIO4r/wABoF9nQaHYMCDg/wAqR2c/KRz1B6UjMxwwH8XftTTg5Ab8+1BF2DuC&#13;&#10;Mhz94baRdxO1wPl7etHDAge3HpSjGSHPfpQO5pJnb8xNAJJAXn3oZcjOKEU7u9c51Ei9ck9KdnJw&#13;&#10;GpFAJxTwooGNPI681JGiKdwPP86aAcYJ/KnhioxQIf3ozxmmjHXPJpw6cigAzx1xzRketN3elAbJ&#13;&#10;zmgBW+Xkmmkk8kUrEcEflSHBwv4UAJjB4/8A1008HIpxwTjJptADWGOO1NDbTnFOYHbgmkPoKqIh&#13;&#10;+4k5Bpwx96o++SaeGxRfUYoJB5NAJzxTc8Yxj2p3XjdVE2HhsCnAdMCow3c+tIGOKChzHAwKRSQ2&#13;&#10;COPWm5+brSljjAoMxwPzcmlxwKYpGM/pTiSq8CgB2c96Dz+VIhGORSbVIyDQA8Htn2pzHAqPcp/l&#13;&#10;TuCOTQAqgdxT1+XjFMjx1xUnWgByjinA8c0xOnApxJwADQVEXGPumlwAOlNXAOfwFOPP/wBagkUc&#13;&#10;0hGOcUoOOgoOTzQAnUdcUw8PzTzg8E01jnrQAx2GeDxUbEjkdakYgjGabjjpQBCRzkHNGD605lwe&#13;&#10;BTeCevNADSO5ppHHSnMcjr+VRucHgUAJjHSo2Bz171Lkk/j6U1gnU00CGkdQaa54wOtOIA4qPgZN&#13;&#10;ITEG0HPSmHg5wfypTw349aYG5wRVWJYMAOtR8gjFSEHPWkYA9R0qhpXGYPFIynGMbqdu/vfjQWxw&#13;&#10;KmQMZj5d3ao3XA/pUm7PB4FNdt3U0bBpaxC4JOenvVa5hG0qo+tWmdSc5zVecjGcc+4pq5D2Ma/t&#13;&#10;cgsw46/r/wDXrIu7ZQeO3HFdDdjOR1/Os26t/l4XP9a1RhKJzs9pn7qc9uelV5bPapcc7lPpW1dW&#13;&#10;xZeF5/Gqc1kSdpXPqfarTBbGKbYLJuOfpTtgJ3bf85q+1p/ER7bSOtMFmeoPFMzloUgiovyr3+bJ&#13;&#10;6mkK5U89Opq5LZN0xtbr8uef8/5zRJCwbru+tNGZTEK4Pyj/AGsUeSSu8D73H4VYWEAcKRxge1Pe&#13;&#10;EY/2v5/59KTNChLHtTco91zVWVNvzE/xfKf07e/5VpXUWFZEHbr/AFqjcx/Nuz8x/h289+OfegmR&#13;&#10;mzMnmYSVvqo56fz6+nNVJwqlXYDdu/z/AJ/DsKt3B3Mwzu2twy8/lx/T8qpzMCrL5mdpO7gc/wCS&#13;&#10;e/tWtjFshlILLkjAbAxnn8vXB+nqarn5zuU7u/zdu/HrVhoie3DN/F+Hzdyeg9+aiA3oflwWIC/3&#13;&#10;h9ccevT1497Aryndzgc/Lkd/x/E1A0Jlwsa525K5wP17dO1XFhdmLEN8249CTjjp2x/PnnORTSio&#13;&#10;5VOfxyP0680PyFylH7CqMsRDfeJbjA6Z6Z9M/wA6hayUbcR8lsrt7n19+f5fXN5yVT6Nntk+vTr/&#13;&#10;AI/pHLsAwHOdoYfxZODgcn6c469x3BxlEzZNOBXEf8K/yHB78DI9+O/OWS2jIDgMnUYDYI5zg/Qe&#13;&#10;/wDhWo8CknanQcfrz/njHequwLHsD/LzgL+OR/nnmqsyZWM4WpbKKWZPXnn26f5/Wo/sRDFVVl4+&#13;&#10;6Gxj/Hp156fnoPEjYcq3f+I/if8A63tzmoxFtlym04+U/L1OenvjJ/76PIxVdTNRKfkoH2On3eVz&#13;&#10;7Yyf0phtkQfN02/r/F17+vvnJq28ZyQI2zwMsevT2/8A1/pTAokGGUZ5ZcjkAnr6459fUe4CZ6kG&#13;&#10;0k52bgW/hI/r/ngdDTmhXaMp/uyHvx6/l/PjOalcgFedvzE7gTu+vOPfp78CnqsgBxFt+Xpu6c9c&#13;&#10;Z6//AFunYFsQw2ib9zbhj7xxjbwfyH9PerlvA5++WZWXOD29P8+9EQC8htvzLj5TgYKgduxwc+2R&#13;&#10;xkGwYFiG10z/AHgq9vTrwO36+tTLcuMhj7kDcZ6Abj09RxwOp/zzURLblGepwTu+mP5j/PSRnkYA&#13;&#10;Fw2OVO0HPHT/ACPSoZJVQq5QHB53Lwf0/wAKIkyJBLwy7FCt029sj/JqS3ZjIwyd3VgD936/jznr&#13;&#10;1qkJUzkSbgXGcn9M8fU+v85YptsnzSfxbsFfb2HQj3wN3bk1T2CJPMPkZF+bDfNj2I9v5f8A16zL&#13;&#10;sTEMzSKW5HmdducZwccf44/HSWTKBfM6sd25Rxx7/Xn2xj3r3KIWLNH94bVZRwPb8jgg84qImsvh&#13;&#10;M2VuFBGWznK44OMe3+FU5XlHzGZsg5HzdBk/49fyx20p4yT8yYKk88jnOf5ZPT/GqtxAxzFIR0+Y&#13;&#10;BvlOcdP/AK/t71ojk1M9ldh8kXJU/wAOMcD19+abKHVgpB+VQFYZwQecdOOmMH/9drykU7hle3zA&#13;&#10;+g6k8/p1OcVXnlfeqmBfmYHlh83TIIyCeSM/Nx05HVB9kqvOux/OVsbT26djx+vpnGOlU7iWOQZ8&#13;&#10;tflXDKqhtwyT/n6fWrEuNjJGNoZdu7nnPHcde/4VTupJAgHyBF3L8yc9ewyM/TjOfz0jEUZaakM0&#13;&#10;86nej/MM7cttyenHf0/QYzzSQElgJI87cbd3T8vbp/PGDUG2R3QCBtyrwu/IwQVJJGAevI4PuT1d&#13;&#10;aJJIN8bbd0fy84JHrzgntycda0MJTfMXI2RTvw2woolLL09f5Dr+XXN6J3fJZM/KDuPceh9s/wAv&#13;&#10;wqkE3EMJu67fkw3Qc889vxOeKmSRo+Y5DGFjI8zy8gHoOp+mOmPYg1nYqMi95qqVKnjaCrbuRweT&#13;&#10;jpj9KcLvzpcxBSrjI3H+fbt6ngVRluI1iPmBmXOdsi8r0JPHtx06k1Zt7eWe53KnzP3Yd8dTjH9B&#13;&#10;6VNg5nc1rW3cgyhv4jtfbjHP/wCr07d6c9ttk2IjBWkIYN37Zxznr+Xp2sW0CQovyhW2jaV49eRj&#13;&#10;8vfFK6NldwGTk8fLnvgdx3z6EkA9BWcmdUWZRQMu/JJDHp6dPxOc/wCPeo7mFV2h9rYbjnPHH6Dg&#13;&#10;e354vSxxoxcRhvm6D5u/rn9Py61XukcDyxOy/KRtXDE+/wCQ/X8SXB6RKZDI3lheV42njpznn37e&#13;&#10;/Wo2bcFMfGV+YjoQRnt745/nTrpn8tgI/lPJUjH/ANfp9O/rmo5jIG850wWbe7bSPyx16iqMVL3i&#13;&#10;Jp3kP73YyFctuUHHU/y/z1phkY/uw2Wz8zgcnI68/T/6+CacwkEW7eNyr8u49xgcnHPP8uwFQgc5&#13;&#10;DD5f4h2bA9e+cVRUmRtcMGXbOM9Bu4x6c9/x6e5pszy43pIW3R/L5hx37/5P9DG0bqrRD5lWXO3a&#13;&#10;Wwu7oeB3Gf6YOKjmkl2+bG43f7P8Puc9Tj37H6EsYptjftXkszb8Yzudlwv8+vfrjn3qCabzI3GQ&#13;&#10;oxwAOAMj/H9BmmmRbhWjSWRSIem3Kn7wHtng8E/xdulV5HbHnvDtLdVZcgdAeO3XqRn0OBV25gJn&#13;&#10;u1G6NWzzkMRyG449h6e4IJOKqee0Tq2xsqdy9MnHt39e/APOM0lyXyisfn6K3A38jHU+nrznPQ1S&#13;&#10;zuLYBb5f4WBPvj39ufmx74tImUnzF43Rj/cRr93dn5R1zyOfw9fc9qUXnms25hnr8p9ByPYA/r9K&#13;&#10;oFpHkMpdW3H5hyBzjjjoOf05xzlsVwUKkSehx129eoHb1xnGOnQVMl2LjO7sXpLiJRvEn3uSY8gg&#13;&#10;5HP68Y7H8Kga48sMqkLsPKpj72cfTv8AnntVee5VzyW2rIoba5BXDdeM/Tp+PeqUlzMJm2S9WAb5&#13;&#10;sbmwAT0HH179/QiKcrM0BdBdzJ85HLbcn/Of/wBVRrdDPloF+/1wOmcjP8/x9Txly3Fw7lyd7Lkl&#13;&#10;TgZXHI+vft14znBkW5jhYpuBj34yrYUjA7entnrxnOa0sTTqXNKOb+GOPb3wG6c59+QSD+WPeusr&#13;&#10;GSPnkL8pwc9O3JxjtzxjrUBuxJtGxdpGGTnr0zk9enTnnsc1Esyu5ZvmbPzd+ccn3z657+vQiTWX&#13;&#10;M0zSlm8mfbIEVtu395gDnHrxyPboD+LopnjLbFXK/eXphvT3/E8Hg9Bmil1++DLNwY26H73r3HTr&#13;&#10;yeu3ntTo5MSq5cNt5Y4A3fTHTp0NKxm2aa3MmNkTqcYKt6989MHHA69fXFW5buK3dj5i5WP5crzw&#13;&#10;BjH1/I8ZI6Viw3SLthl+g3d+gx36d8Z7DuNtqO5kkiyBu3KB5fAyvbjOD+HTilY3p6RNA3pMm3cc&#13;&#10;bQOvXufc8/n7daXzhvMpYLux/EOvBH16jp2ye2DVZpHufvsSMGNVbJK9PU9e2PT3Iq1beH7i5ZVZ&#13;&#10;2VSzfNGuWGSOn5Hoc9cZxS0HKMpbE6XMhj2o+37oOOME9ufqeMfWrVuJZc+XJ95vvHIweh69/wCX&#13;&#10;bHe1p/g+9lIeWF22rmT06k9O4x6DA7etbei+AZ2fcflRvl785OO3JGWHf9BUuUSeWXMtClpOmT3m&#13;&#10;EjRcenZc/XuOnrXZ+HfDEkg3Sxfe6frn/PTitXw94Pt7WPzplDMuONhyevB+gOO/ftiussdGjQK0&#13;&#10;j7djEDjp/nJ4rkqVDso0pbmXZ6CqRgGP6fKDgY6c9a3LLRI4+JF/iI/DP/1u1XodP8rhU6dPb3qy&#13;&#10;luRyHznuO/P+f51zuTZ3RjEZb2Yi+UJjac/5/wA9asgovAHTrxTMiP8AiUc/QU1yQfv7c9881nG5&#13;&#10;W2xMcHaFPX7v/wCv86dG+DgngcVBuccRjkd/8/Wlik2DIOPw602gT94uCZQclv8APpQZ/l4ftn61&#13;&#10;VMw2ZLYz+fpTRc8fLJ65A/P8aXKXzFozZkxuGelR+cc9T/hVf7QcfKG59/0qOSZiNuMjp16dqozu&#13;&#10;XHuhtLFurflULXRWQB1bdVdrgYLEfjn/AD71AbrD+Xv9s0rWHKTLZnP8QPq23601p+pYZ7jr0qrJ&#13;&#10;cALkKeenX64qN7w+XkfN3y3X/P0oBSJmnxu4XAGeOwqGaY9Q6nt+tV/th3BWOe57Z/wprXWSrMzY&#13;&#10;z3/Tv7/560yOYcJO4bv+R/z/AJ5oD4Gxjn8uO3+f0qu13xnLYB/vHP6fhR5x+4yjnhsr9O//AOr9&#13;&#10;cVW5Fy0J2JYE/wAWMY/OoxL82dmMjGMdqhe528unqW4POP6c/rnrTTc/KST+P6Ht7UJGi2JhcHKs&#13;&#10;I8L068AfShpdycAYK5Pv61VNyNocN+VKLsF9vy/7PoKolE7SjG5j93nd17/pULuQoGM8cDjmozcI&#13;&#10;Aw3jLccH1/8Ar85pr3Jzn+LHf+f5/wCfQJuSCQA4HGOe1SRzLjK7QuAP8/h/KqazEL8jN+B/L/Pv&#13;&#10;7083Ctyxz/wLp/XtQ0VzFozAjerf8CYdsZqJ5tq5PTOWz/L+VQvNuBIXc3VufegTKfldhtb8iKSV&#13;&#10;hPckaXcW2t1PU/0/z70D593y+h6ev+f1pFUffH8zzUqqAd+fx79eKZZDKgZclMY6Er/n/PpULwlT&#13;&#10;sI2jp2/z3q1NtMeRj73fpn/P15PNM2sJOAuewHWgze5kX1pLK+F6lcbh9M9O3fnj0rnNasv7n90b&#13;&#10;VVunHPt0GO1drPbpsKEdTj7vf8uf/wBdZNxpnnTK0i52rlMk5PXng560EShc4uTTGluNrpnqBtP1&#13;&#10;4/LqPUZ5qaLwteXZCyt/wHnHpn244A/lmuwtfDvmTZKH7wJVflx0/wA8e3NacOhqhx5e7733j7ev&#13;&#10;rjv2qvaakqmjibXwhIsscqQn7uN3qfw/Hn/61adh4YKlYHjXschT+Pbj+f0rsrXSUYqcrxj/AJZj&#13;&#10;kenHb/8AVV230lI23EfeGTU+0NVTRzujeE0hKnyjhf4sY6d8Y/T6V1emaXHCvAVQBz7/AONS2tms&#13;&#10;fAHb/ParcMbqmQTkAnt61MpORUdCWGNQNzD3arcMfyZP0+nrVeLaE4P5/h+nWrULcbCevp+VZyNk&#13;&#10;iRFJj2swztwD/WnBSW5OM/rUaEKMZ5FPd13D5hx1qTXoSqAh5ZvWn8BTn/x6ovMCqNpX5RmgzDdk&#13;&#10;tx9P/rUCkTLtjXDv39aeJBuO0dDg+1VjLnqQO43L0p6ykKuG9xQVEl3gnoR3ppkJJyO/GaiZ+VOT&#13;&#10;tP6UwynGAv8AF3FBL0JFm5Kjd0/Pin7yRlsGoFkXdtYfw45/z/n2pWkPIHTHTPWqaKiShsMCr59T&#13;&#10;Tkl2DBf2zVYyqxJ3/SkEgU7n/EVJNy0ZgDgnP/6qBcL0OGxz24/zzVUuCchmyOKRJ2xja3/fPtQH&#13;&#10;MWTcptwACemKVpCT12/zqtuYS4HGOvPTtQckM3mdKpIkted2J/D0/wA80gZsfNjrUG5W+TPT9adu&#13;&#10;VQffmn1KuTIwche7Ck3gcZ71EXH3c/eoV2+XaO/ak7gS72LAgUnmkcljTFbPAG35eeaRjtwo7dMf&#13;&#10;SiIEjSHPDU4sCMke3yiq5f8AvHuenpTskrjG7n+7nNUR1Jo5V7fz6U8OFO1v5VEGIAA/TtR5jqR/&#13;&#10;nFBZMHbof/HR7/8A16VWUEMD2qIyBf8AgI700yBW2Be2OPTFBLeg4ybeQF9frTkORlVx2z6VAHc/&#13;&#10;Nt/+tT8oTlnyD93j/PagyuEgG1genWoZtxbI9io9P8Km+9uyOf8AePFRMqsnEWNp+76cf56Z6U0O&#13;&#10;RVuI2KfKx59Y/wDOayrgux+ZeFOOMcd/z+mK3WYOG27V3H65JqhLAC2MdeOG/wA/5HpVIH5GO7PG&#13;&#10;2MsnzZ6UhdyxH3sHHzNyP8/StOe1Qn7mO+G4xj6/55qvNZsx2gLwx9Dn/CmSUzNKjZA5OWPy9un8&#13;&#10;/wD61EkiLNhh7Nx2/wA/59Jvsa79h9OMDB6f/X/+tUMttiPBXjgqOvXnHYD09fpxQS9hJrgnh++P&#13;&#10;m/z6daW3uCVXaPvYGfr/AJ//AF011DDfj7y+/Pv+P+elR7CqbVPoc4/Pp147deeKCSaGRiCcscBd&#13;&#10;3y5IOB/n3qRXychduPbvVcZIIj64HRuOnTHr7c/jirGGZN5kP6+w79e3saAWpKsxUMMH5eenJ4+v&#13;&#10;9fyp6SJvLbt2flVm546dfT/6/rVUOGJUKG+XP19KkjJIzGFVflG7OMHHTnpz/P8AJ2An89i+1xx+&#13;&#10;o5/+vUi3CjqSw4OV/Q8/5/KqcO5urfMRnn3H+f0qVXUpnPp93/6//wBbAptBCVyddzNlh8zNn73T&#13;&#10;p/n/APVUhkBRXO3aQNuf5df89vassiBvug/Nzt/z/IURFlLM5+993+fvmjlDm5S1vzGxOGDY3Z5z&#13;&#10;jrx+AqZJGcbSh3E9ucj6f5/Cqqx/J93GB2boM/T2/WpAdh4+XnJ/z0/zzVFcw7cI3w+VYcnuT/8A&#13;&#10;WqRDJ0TqvI9uf5fnUKE79qlvlGT8hP4/4Z9afE/8SPxgFev4Hn/Ofaq0JJ4udvzHkDle/fHX+fSp&#13;&#10;ISR8o25Oe/6/nio4522hd+GVf4j/AJFNMyR4G9juz33Zo5QRP8qnLFvz6/559KcjsSpHfpxzVcS5&#13;&#10;kB8oLyT19/8AP+c08sC24H24HT/69MC1Hwu0McBQB8o5pUb+KNR6/e/Wq8Lbdq8D5Pu/0609JQSu&#13;&#10;7+JdufTjH+H+RzFi0ycs5XazdeeT19qckjKPl/4D74qDKnIYY4zjdzz/AJFEbbSyl+SOeR/n171f&#13;&#10;TUTZZMjICzHv06/57U4vycdN2D7/AORUG8hCWP8ADzjt/nj/AD1cH5+4fvfiaUdw5iRCed3zfNj0&#13;&#10;45/p/Wn72PI+VcZI/H9OKgEy/MufUnj/AD+VOLjcVK8H27f571RJYMjYC4H+12xz/jUismMNIOOn&#13;&#10;H649Kp+a5YHO7nPr/KpnfA2ldvXH8+9Ar3Jd+0gbvrTFcoSB+XFRGQdUOQGwP8/n3pnnncxbjoef&#13;&#10;84pikyxuY5z0GcmnoyEfMeM9f/rfr7VW3jhT29fp2/z3pz3BAyX+Xb8vHbPX/P8ASkP4S0rhTgja&#13;&#10;On+f89qRpOdw4z3z7n/P4iq0dyofGR/Xp+dDXRlPy7sEn5W+v05oHzLlJWmGAN3A5PzH/Peno4Iy&#13;&#10;w92qqJmL8L3P+f61J5hVd+d3cdsf5/z6kJi7k3mIihj6fL8vtTopWwxI+63b8P8AGqrSHpuUZ/h2&#13;&#10;9P0ohmGzaB8vQc9Bjp/n0p2JlK0jQSRWOR+I9f8AGpROm1jub029cVQjuA4XZGSerA9/zqWO4Uoo&#13;&#10;DbuOzbu/WkbRki2ZsNj/AIEpz34xUiON3BB+WqZmCnp7LyOv+fbrUm8BiSjH229aAvqWPO434z7Y&#13;&#10;6+tSebwOc7hVMycEZ6sAP8/5/rUgkZlXd+h/+vUvQOpaW4UDLe/Q1J5mV8nLc/XqOM1TEpyEB+u7&#13;&#10;vzUnnHG5mB5/zx37fSpKLG75ss3OMdP8/wD16mDkrjHfv9TVNZy/A/i9KmSYsrfL+NARkWN/yZC+&#13;&#10;3NOWUAlQW+X17VCZAGwO2f8AP1pwlbdnPtnsc0GnMTKTjcw755PSnLIwfBJ7YqurfKWYf+O5p5fB&#13;&#10;wf680E8xZjcIcL2+8M09ZDjbwMc8VWGMkHOegxUgbcMD+98x29ahoksxyIeh44H+f1qVGHUDnsTV&#13;&#10;VJMjg/jt68VNHKcEY/DPT/PFI0iyyhG3AP8A9apVIB+b5c+lVomGOT1qUMGcZNJmsS0W+Xj3NCHP&#13;&#10;zg/SogwVeT1/ipY5Pk3D86SLJ1zjqf8AGnjOMZwPSoVkOM4PWnCRc4NSHUmGCMU3IbjHb86ajjb0&#13;&#10;pvmEH5WagTJiQGGO/XPenKVYkL/wKofMwdxNKJCxxQFyVGUDg08Z4yeagVhuxt7U/wA3OCaBjyQR&#13;&#10;uFOVjiouozj2NKsnGFIoAkyQORTtwxjgVCWzwDQH4+7igq5Iuc4zQGYkNjio9+O1CybRgf8A6qBX&#13;&#10;LG7dxTWYdz+FRl8/L7U0uc9KlF3JGcDp/Oml+MimlueaaZCq96oh3JN57n6UGQAYxUJYjAFHm9TS&#13;&#10;ewXJC2DnFBkPTNReY3696TzQy7fX0pWY9CTzCQG7+9KrgnGelQeaSTThI20Zak1YpMkaUY6/lTd+&#13;&#10;Tg1G8uMkL+VRtISMMaQNk3mENx601pCenZuahDBvmfmnbsgDdjBoBMkMhyf8496YZN33v7tMd+ch&#13;&#10;qbuJPFAeRIWKjJ5/3V6U1pAfX/dzTGlPTFIWIGCD+PegCTIcdfem789Pxpp3qcDn3pFZidpx2DUD&#13;&#10;voPXG7r0pWbnPrSLgZyaGRhyB7/WgQ4McEN0oIyuCR/s0BGx7U47cYINBMSFgFHA6DioySG+Ys3r&#13;&#10;ipJSfu/pUMxII570FEcj5PB+nrUYXoffrilZmLbj6/lzSqw+6WoBMTaAd2PrTBy+4+n3qkLY60wj&#13;&#10;B+U/7pIoK5QJwctRIGU5xS7gW3fLxwaGXI+8f8P0pXD7JG59BQQGO0H5qcwA5Y00bg+AR/sn86ZI&#13;&#10;DOcKeOKblgd2f++qdhmXGcHPIFALcqG6fX+lBO+xpc4xmjB6qaPlx96nAHsK5zqFX73zCng9gKao&#13;&#10;bPXkUobjkmgB+BnJNGfSmhxnGaUMMdfzoAftGOKCffmkDcE5pMvuzQAFiTuPrTSSenrShsikPXig&#13;&#10;GOzhRljQG5pgzxg0pO0gH17CgSYvVuKQAdFNCuTwKCccZoGNbnnFBweCac+0U08LQAA4P9KBj1/O&#13;&#10;m7mxxQXxyaAuOz82QKcD/epgbJ4NKCwPFaASU1i2fajqOVo6nFBFwxgUoPy4JpAMDkUcnHHegQ4f&#13;&#10;L0NKD2pu7LYIpVYZ+U0AOUY5NAbaOKM991C7v0oAU+5peopAeOTSFitAEiEZpwpiHJzSgk55oAkG&#13;&#10;T604c8g0yM+pp/WgAwSaeOOKbj3pRk9TQAcj5R60MR2NBbIpjNluTQA5mA7d+KZv5Jams4DYxTS4&#13;&#10;6KaAHMe4NN3EcCm7x3pA5PO6gB5ZgeajbgcGguT82fwppYk4JoAMDqDTX5GRTmcDnH/16a8uOn/6&#13;&#10;6AG9BzTXyOc0rOT0NNYnGN2aewCFx3NROwNPbO7PvUbHAxmqRmNJy2TTWYjBFDNj7ppm/gc5pi5h&#13;&#10;+5V+Ymml1zwf0qN2GDiT3+lML4GS22gfNYkLhu+D6U15eOuc1C0jE5pATng96CeYkMhDcZz/ADpp&#13;&#10;kGcD86iBJOM0uSeAf/rUE3Yjvyf71RO3OP51JnHJbj371G6rnpQUuxVmQbsdapzxMV2mr0w5/TtV&#13;&#10;eTG3HTH+zWhLM+WIE8An5Txx61DcWSkcrnjArSChe3HX6U2RR1z2oBbGRJYLjedv5Uh01Nu0f8Br&#13;&#10;S8ofeYZycfNTTED95celO7MmrmW2nKNoYbu3/wBaiXTFCbgoHT0FaojDJtwKRkU8bc/71HMP2Ziy&#13;&#10;6cOQuGzwGqvcQbFyrHjn/P41uSwR53MO2eetUby3wGLDOG61SZLjyoxbhc5OPfis+627WGPu5O7F&#13;&#10;a1zC6O2F/D0/z+NZt3b7t2PvY67QfypmPQx7+PYW2jOOi44/wqhPuBJO4/N25Ptn/wCv6Vq6jHt2&#13;&#10;sDtxz8445z6++M9KzLpSJDn8V9s/4fyNdC2MZJ3IJAoi2ge/b24P+f1qMY2YcqAP6H/JqWUMx2hN&#13;&#10;3zY9Tn/Pp/jSArt3Anbuxuz+Q6UIFuMEYwrbfmUHfn2xk/56fyicLtDsp/FunToQf5dPbrVg5U/M&#13;&#10;dv3Sx3fjn8/1+uKidXBAxg7cBTkHb0xmgJPoitIGxgjgdFHHb/D/AD6wssrRgpL7/MhwR0+nNWzE&#13;&#10;sjbpM7lyRkdCP8ioJI1A2K//AANX5Hb8D/noDVpmbjIiztJfHG47Bgc/TjrnvSbEyc/Ns5+Xr+I/&#13;&#10;z/OpIo5Acb+WbGTnnI9T2x/X6U7a5UDDL/Fndj/PP8x6mmTGRRkiDnLIS3Pb/Ajvn+lQzqVTO9d3&#13;&#10;Yhie/XjOeP5/WtAQuDkEngjbjH6Z/A5zVe5tnZ+pO7hep/qf59j2yKDSPwmfIjNGGBO3r6gYH9Pz&#13;&#10;NMcSbcyFgeu1eTuyD/n61dNuzKAUZjyCrMTkZwe/T+f0qNrc7t2MbufxP9M5PXPbnFFyZFVHkCov&#13;&#10;PK53DOBgZ7f5HbvVr7OSF3LjoOB+R6+gP4U1LZlO1l7Nu2+vb8enbrjqTViJRIi7sbh/s9Cf8/8A&#13;&#10;1qDOXYdBHKWUs7M3GWXqG/8A1n6/1mK7SMRcr97cvT/61R24O/yXXkAj1/x9elWJFZvnB7bmUtnj&#13;&#10;/PepkESq8W/A8sN3xjpyf61Vu4XxsyUCt97pj8/8+1Wrn7+XXI24Yq3bkc5/pjI9yKil2yBm5bJ+&#13;&#10;Zfc/0/woiUU1JB3M21d2cA425J/z9f1YoP3XbZkEkDp37e39asSxE9ByOUwx/r/X0ot4SrZUA/MC&#13;&#10;F2n8Pfr7+nTgmiXuTfZ2WPKMvy/w+v8AjzUMindzndn5m29B1z+gGOh4qWVGZVRWyfvAMo+nbjt9&#13;&#10;KRYsrlOBu4wvqOOnYH/IGaCpMrrBtjzlmH8LDJH+f896jkgTbnuM4HTjGCc/l/nFWJFYRb26MxKv&#13;&#10;39x/n06jrSBHA2EqzdNvVu/P04/LvxmgmNjKuoNirIy/MOecfX254x1HvWbIVBYy/L6/P1HP6/0H&#13;&#10;YZrbuoxJEG5I5+Ze3fP8jzngVQlsSpUmT5i3PzZ56k9MA9T+OM1UZEyM2XDRbFHzdMyY47Y49Pbm&#13;&#10;qt3bbzmNdpLAr82W/L6/hxWobViSRyWPO0ck+vT6/hmmpbl0ZFHfoehx16frRzakcu6Mf+zIiPMb&#13;&#10;5d20sNvyjC/4jHuD7E1ImnFNsYIOfugqOmP06d8jue1a32HCKH8ttynaOm3/AA7cc84693G1YsNk&#13;&#10;RXJPAyO+fTj8PWnzEOnfcyUgeJMZ/wBYxLHcepIOcH1HT+mKabaKR+fL3bQcMueDj8zz19D7Vvxa&#13;&#10;M8y+fGQcqD36HByRnHPU/Qe2H2vheS7tyQvyFW3em0jHUD39O3NL2lgVNpmHZ2ZmIdYs5j+bcC20&#13;&#10;9T+v58GtvS9K8qTzGV+nyNuHHP5ZOD2x+Va9l4TUMWKMzDruXuTz9OfwI9ODWp/YxjHlRW21flBU&#13;&#10;dAO/H4/56Vm6hvGj1MtIXWPy4wWJPTb/AD5+n+QabcR7T5W/5SQeeh9OP89ffnYuNOVE+ZBjovy9&#13;&#10;ec9Py79fSq7WDMGULuP4jtnPv0x/jio5hyjymQ9vj7rfN8v3iPfHUf8A66qXllM6ErCOOuFJY9sc&#13;&#10;e/b3reltTESpT5emVHv9fb+fWoWtY5dw+XBUhdxI2j1xwen+RTD1OYltXEhY7vvDb0wMdMcew+n5&#13;&#10;momgAXYp3HIHqT0Hfp/OugurGNVk8oAq2Rub5Tnjjjk//XzweRk3EG1yHVVA7KQcngZ9Pp04HPoK&#13;&#10;uTZJmW8YWPDKcBc/MeDwMfTj+nPApqRqm3C8qmNqjPH+Gf6/jan3M6qkjKein5vfp6c/yHpUYDjp&#13;&#10;9MFdpBIzggf54zVDkiuYcHaq8bcbvQAH9fw5zUM0JxtYMSEOfn47/jnA6/5MzlQxKn5Wbp65x068&#13;&#10;/wAs0EvLGNoO76Dgnt+PH50GUZRTMW8s8t5jqV5J3jdg8Y+n1wec++aqyRrGuI0LMrZVeeeRjt6g&#13;&#10;fkK2JYY02sq9CRGwPv145/zxzWVqE6BHeVvvJlVVtoz1yOOO5zwe5zWkCZcpUdgmGE+dq8nv+OOh&#13;&#10;P/6unGbdyrDuyqnGeemF+v8AP2I47VNe3yIdquyttwrevJIK9MjI6jrg9M1jXd28sbRyOyxnlo9x&#13;&#10;xyM5/AkHkdhnOcDQ56ktS3JcLuZiduzklVx3H+Rx375zUZvFLeRubJ7Mp+bnOAeeh4wOD6k5zQmv&#13;&#10;WitpCu7b1HzFew+Xg57lc8H9BVT+0ADtMWMLgs6j5fmO44Huf85NUoj9olY1JruXf5TzIzFuu7vz&#13;&#10;1HGTjr7D1GTXlm3Tjyo22lB8qYycDr/Lpnp+dOa9ijuFMsDFiWKqwHy88549Rzz+XaFrtJJU/eKw&#13;&#10;VtrKzsPcDr0/IYbqM0copT5iws82WbdtZARuXPytnr3IPf8ADipBO3nOxnlXCgBk4wcg/iOf8QTm&#13;&#10;qJnlmiZgeOSCG4x/9c88d8D1NEG6Q5mJfzGYn5Rye+MDPHTj06ck1Rmnymj9qYeXGu1WEfG4ng5H&#13;&#10;6c56/wBaZDeeYVDFiv8AtNn+HtziqKxb4tttKy/vDyyjngc+5AIbORg59cVNBuEgijVdwC7jnccf&#13;&#10;l/nA9BgD2kr6lo36xMz7jtUEncuMjHHf2yCMDp9ab9s2KpRNpK/N1G7HHOeegH4c9BVrSPDF5cXH&#13;&#10;mxRdt3y5J4Oe5Pb3PT8D0EPw/m2ERqoZWwq+WCR7jGfX8z15NTzxRCUpa2Ofjlcur/N0x8qn5j17&#13;&#10;DnH+cVp6XY3E8uzDY8wZCqB7EHjGcZGM89vWuht/h/NI6mWNWdWA37TyRnBzjOeuP/156rw18Lp2&#13;&#10;uFWWNowOFbb1HHTqP1/lU+0idUIyUdjJ8L+CJbyOFmhORhd2045GcfTPGRxnPpXbaT4Ijs0Qsg3Z&#13;&#10;HReg/wA+mf4e1dZpXhe1sIBGoXO3lk/zn+nHPPW+uloiiIR/xY6dP0/z+HHDKq+Y71T5djCs9Aji&#13;&#10;OVtl+790cdR+v+fStbTdESNgGiUkrhtv1P8AQ/T9K0dP0xioLQkLjt1x/n/PStGGxGFSRTtwPpWb&#13;&#10;ldmvKupDYaeF7deTkf5FakFqVb7nA6Y+tPtbRAill/izluv+f8/S2qADDDHp6ms5M3pw0IxCVTC0&#13;&#10;hZgnO3rn6VLs3fI3FQupHKyn/GpKegyXC5LAke3f/PWo3lOcLt56k4/r/nikcuWOB8393nr6dKYw&#13;&#10;cptBbOew/wA/pQZ3uO8/B2gc84/z/kc0i3GI12e9Qt6sMD/d6/59ajyF5LdexFAJlhrnHDc/lx16&#13;&#10;f571H9oAYncOG4+XH6VC038bHPqf8/Wo5ZRuyR70BzMn+0b+M/dXGfTj/P5/ksk+R2x67v8APtVI&#13;&#10;yORkt19B0/zzTWnQjO5u/wCHH+T7/wAgIyLbTsP3ZPf8ajknK/KDwenbNVZZ9y59c8+nPP0qEXPy&#13;&#10;4JK8HPt/nj8jQXcuPOQuA3U+vWoTMxTG71zVKW9XG9D7gk9qjku8ffZBk4/z/wDr/nigXMW2uWV9&#13;&#10;zHbg5z6H/JqNrgqR+f5H/P51nvdlXKlv4j93sOR0+nbryKj/ALRVX2LKu4LlvQf5H9aqxnKRpPNx&#13;&#10;hCzfN/8AW7/Wo/tJU78D/ebnv/8AXqi92M5JIGR/+rP1/CqtzqM6KSi7Se248c//AF6uMbkylymk&#13;&#10;1+yyhhub/ZDDjp/n8KebgBASP4uG2j+n+efesk3rs6y7hn+8q85/zxSJe/OFU/KvzBd3vz+X8vrx&#13;&#10;TjoRGrY1TeRtyuNq8HPf/wCt0596Y94wXBc/N0z/AD+tZqXWX2rK+7OfpyOPX8effNKblVHmKm75&#13;&#10;iMnLDH0/+tz1pco/aGit2GTKn3/P/J/lxTftS7sl16fN09efr+OKzTfrJF8rZUtjr35OOB0/T9Kc&#13;&#10;LnLL+8bhQV9Rgjjp6d8fhTsHtLmhHcEqHx7ttzx/n/PTNTRTGQ4UttHH3fpx+lZq3DsduMf3l54+&#13;&#10;n+fzqYXJVlLY5XJG4D/P+NKRojQj67t/De/rS7kIyVGPf/PtVMXwkf5WUcfeX0P8qd9qZCzIVPbj&#13;&#10;19Pf0x/hUg2kW/ORk2jB5wNv+f8AGplk3K2Ogb/P+f8ACs0z7jtDc7uO/T+XWrEFxhW2tux/e78E&#13;&#10;f4U2rERl0LQK7WR8e4Pf/P8AX607eFGOny9u1QmfA4Vvvc47VYjj3DL7fmXjv70jWIKYgNwbH1BH&#13;&#10;v/n60W1oGk3+Vu7be/41JHAud27rx93pU0KKFyyfMV4oYeQ2G2wflX2OF6+v+f8AInVGwGz/APXp&#13;&#10;UfsWztb5mGakt13y5CcdM/8A6qzCxJbxIW6MPXr/AJ71ZGGTD+mfmquhZJc4J/vZP+fb/OakBLDh&#13;&#10;/c4FAORZDDzNvHPpUkbHG5iPzqrHMrOW3KeP8/0/zzUiyLt5P8PXjn/69ARZcjbPB+bt35qVZMrk&#13;&#10;53VUt5s/xeg9v8/4VIkwPAPPoBwP8mg2Ui0sgC/If4s0vmlvnJ6f/r/kar/aI9hIbP15A/8ArUv2&#13;&#10;jHCn1P61KRfMWBIDncOvPzdqf5g+6RxVSOdmY/LgdNuKck5YDpgnvUsOYsrKCcnH+fwoEzEZIb73&#13;&#10;8WQaqmUgZwB3bNNE7A7Q33W+WnYXNYtmZQ25h/PvTDNklWJ49Kgeb5wWkbr/AHselIJEDY3Nnb/n&#13;&#10;iqQXuWUbGO3+ff8ACgyHdkk/N/Fj2qJJVYdWP9aYJRgMF7/h/n+tMV7aE8cu5MknJHTdSPKGJ+bA&#13;&#10;b361EX2rs8vrTmfuP1pW1EPeRtrEDnaTj+nenEt0PZscj/P+RUQkXqCPUUFsgsT/AA5+lMETbxn2&#13;&#10;6D8qUy5BGc8c9MVXE2WwevuffFCvhsjt146frQTz9CfzFI+9+fan+YSdx/l171XEhC5b+X+FObt8&#13;&#10;3TjcBz/n/PvQC7kxZxwBThIc5Mnf+70qFDx/nFKGIydh4+8fxoDmJ1bjJems5BDcsetRj7n3eM/d&#13;&#10;p24kfwt12qaVi+bQcu4jgf0pwIIyzfX/ADimRmQEfNzn/OaaWUrhh94YY/8A16YInQ/Ntz3pu/JK&#13;&#10;e+DxUaO7H93/AJ/z1oBLMd35eooFzkgds7cdu3b25ppfLbd+1uufwpu8cMSff2ppz2b5doHHfP8A&#13;&#10;+ugUiVWVuoPr93/P86eW2d+c4xioC5wVVvm6+mP8Kk8zc24t/vfjQQP3EOQVbGP4f/106Ygxboz/&#13;&#10;AN896h3kvwx59D+nH+NOkk+XDHHr60BfoNDgK248ev4f5/CoWUqMFT83vxUgZ1HJ+vGajLDO1Bkr&#13;&#10;9ev0Hv0qoiGFsbWL/L+PJ/H8KY0a4yqdPbrUjZ3DYvX+LI/WlkALA5+7229achlD7M25SyMuPukL&#13;&#10;xj/P1/rTGhVhlU4H8OP0FXVhLcqp78Ht/n/H6017dguDGylmzu9OeR/hTHy6FAwqfm2fLuPzdj+X&#13;&#10;51FNbJhQwx19uOf6/jV0RNsG5mGePn6f5+np7ctnjVoycZ+X0HHvQRoUhbiJMhfU9x15J/z60NGq&#13;&#10;xqQmO2OM9f8AEfpVmRGYkuOuBk5/Pj6/rTEjbyxgYBx83r7fl/KgSIQjFmKgLxz8vPPf6e/0ppYN&#13;&#10;8xHVeeR9eakZP4wh9fm5x/nHao3DiQKZW+UbWXA/z247e3eqWwpDclAQX+VlyG2+3r9f1p6sMNvc&#13;&#10;fL9M/wCNMMcifvFHbB/z6df/AK1NUyhPmVuw7/gR/n+QqkRH3UWkYLKo2gjOfm/l+Zp0bMW3ht24&#13;&#10;Z4IwR9fT3qCNgo372Hy9FPt/n/OKljyCTn3G5cE8df8APrR1L8ywvyjJH8WQucZPr/Opd4Ay5288&#13;&#10;Hp/k1V8xmPVfQcDk468/X/PSpYSwYDoWx95iP6ev86q2gMmiITbtGRnj0+v+e9G9sc5HJ/H/AD/W&#13;&#10;oROyoWWNc7uh53f/AK6kGNuc5H948Z+v+fyqQJAVD4xlfrTj8u0EMPmz8uPl/wAimk7ZOJdrfw9O&#13;&#10;cf1/lQuVUM33QcEe/r+uf8BTUhMdEfmUbfmPb8/6VIGIbJPfG38ajIJ+63PQfL/9ajjerKcY4AHY&#13;&#10;/wCe+e9O4iTflfLH3jxu25x7/wD1/anLKp5zj5ecjt/9f/GoxKAN3Xv04I/w4/n+CLJyqIN3+8xO&#13;&#10;T/j/AJ9Ka1QMsCeMJn0xj5gFxTopyeEzzz161B5ozgP7qu7g8dP85pfNyxO7A7+nf+frTIlJ3LKO&#13;&#10;CFKPTvPCjcxxxke3H+RUMZLDar5/+t/+r2/DrTlkZlAB79u3+f8AOaBk27PzMM56BvT8+vNCsp2x&#13;&#10;lh0+9u6/r1qFJFwSo3cDOFAzjvxTopyQGcjt6Y45oKRNnHzZ4924704ybmxt/wAjmoVmGWYSKzZH&#13;&#10;pjrj/P0pWmZl27h1GOelAbD5HIJ5xxzkf5/pTBPxuFRlzJCQf4c7jt+7z/n/APXTAxA3E/xE/L25&#13;&#10;qlsTLcsidA2zdx/nj/OaRpgRgYXJ+X/PaqqznGVfleVz26/5/wAOtOZo8Aj1/u+g/wAPrQkHNcsI&#13;&#10;W37lG3ByOen+f60iyEYJOP8A69RIw8zJf6bV468f54oLHbyDj+8fy/z6VRDRNE+7kc/lwKmVvlUt&#13;&#10;j0G3+nPt/wDrqqhAJRmGcYx6nOP8PzpySKF2Nt9yRn36euT+PXipkXHQseYQefT/AD2poZljAC/N&#13;&#10;k8+lRggk/wC8dx45/wA/5zSeauctjcvPl+vf0NJCkTx4dMFm565PTqOT+mKmik/iUH1X/wCvVVGx&#13;&#10;EWb6gd+/apEkVSAWPDYPv2/n9abHEsRzFXZm+bt6c09mXK7ivUjaF6/iarKxLKSPb1/Gh5Bnj5fl&#13;&#10;wCvbj6f41IcxcVgV4H/1qkaQBeXzzjbVPz1BKv8Ae24Yb92KkWQk+uR/D/n1/SixXMXI5dz7mBHc&#13;&#10;+1TGRC+xs55PTqcVViZOFzzUhZH53c88Z9v581PU0+yTZyONvfn86kjm3buDnHA/z2qDzCEAB42+&#13;&#10;tPikUksDzjOG6UtSS5EeCdrfSnIwYcH/ABH+frVeJlA+5x9f61NG4xt2mkaxJlIPX8adnIy3yn+V&#13;&#10;MTCjlevGaVnP95h7Z4qdeYfKPDqGba3T27U8MN2G6nrUKELJg/X61IuAPk/rVEk0bA/Mv41NGx3Y&#13;&#10;A/8Ar1XiDdyPepxIBtxn/P8AKpkaRJlY/eIBB6VJG2Rg/SoM5OAe/p71IpzwpPf+VSUnqWC2R8x6&#13;&#10;U5XAAx2/hqHep4/hB49qeCM/N+tCKLAc9Qf/AK1CtgZFRI4zk8U4kJxnioe4/MlDkjLH6UhYgAfr&#13;&#10;TVcKOv60HLnG78qcRDw7BfmNLv2rnb+FQrMG5H696f5vGeaLagSq3Of1pwc9T+FQpJk5PNORsjnt&#13;&#10;3qSokwkLDJo3NnbTA6jjd/8ArpS5HU0FEid+B+NBbA4FRq2MZbH9aCwxnFBX2RDNls0ocZzn+GoX&#13;&#10;ZS+B6UuTjaT60GfMTiTeM56ccUbyPlx2qGM4Gd3tSs4K5J570rFErkFuRTZHAOSajMiMcZ/KmvNk&#13;&#10;ZU/hTAkdiRnP500tioVlcnd/tVICSMkUBHUcW3cfqaaWw3BamtIpHP5mml8dP8+9TfUY7cD0z93k&#13;&#10;U9TgbM1A24jAH4k8UqDJABpsaY6Tk7gvak3YXHel7/Lg0rRFhkj3xUiYBu+eP9mo2kIbH/j1DvtH&#13;&#10;Hvg/hTJFJyf5UkO44S9Rj3pTkgg1CH2dv8aGkZcnI/woGpEjtk9RwOmOlGee/qTTA+/LH/vmljlX&#13;&#10;btz09qBko5H4cmkJH4d+aRT2Jz8tO4C7v9rvQVYchI3Ac0rYIxnp0oB2nrUbN820MeKCJEi4z/T1&#13;&#10;ppYqNpzx3pocg9ev6UjkknnHtQCEJJzzj+VQzlWblvm6c9qcZFNRvjoBzu9KAiR5OcfxZoDjOBQw&#13;&#10;Ma8/ng03cRxz0oEgJXrg7e/1oY5br2+Y+gpFw53e3r1FORTkEjtgmgu48DjG0UN0PPvSORs4A9qR&#13;&#10;mVuCPap5RDSoL4zjsaQDcTxj69+KXgNgE5NBJHy7v4c/5/z3okwWuo1TvJO7dzQu4HKlv++f/wBd&#13;&#10;AfqM/wAX5UhdTzzUgaZGe9ORuKFTPGKNoAx7Vmbi5xwDS71I3c9aQjHNIeB0oGOyB8x+tKp5x7/n&#13;&#10;UWQvzfjTiTnpQBJvwMe9Jk/xf/rphYHgihWzwKAHbgDjP5UbjgMBTcljgetBOBwOc0AGSOM07cSM&#13;&#10;k1H2GV/Wgll49aAJA5XnFDc/1pn8PApQT2FACkkLuNIOOBTSxPBoOSeKCZMcvoKCAeSKauSfmp2P&#13;&#10;m5H8VO+orAhzxmnZ/hprEdM80qhuue/SquMevTilYHqKEAI5FO2jAwKm+oNDMNxz9aDuHSn7RkZp&#13;&#10;rKD3p8xIylDdAR+VGzBwv1pAnzdKoBynBzTkJz1pgGTj0FKvzHgUASHHoeKXAJpFOTxRggdaAHAY&#13;&#10;6U8DimA8ZApy/doAevrinjg1GD6Cn53DFADu3H/66QMQeT0FN3EdBTS3TFADmY/wmo3ekd6iY57U&#13;&#10;AOZ2Jppc9cU18jkGmkkc4oAcHwMk0K4700gnjHamjC9aYEgYk4BppJzmm5PajOR1oe4Az5Jw1IxP&#13;&#10;TP8A9akZjuxt/Wo2YAbfSgTZJkjkimMcjk0xpCxwajEmOgqxcxJv4wP1qNnUtye9NeTd8vpUbuQ2&#13;&#10;f0oJYrydcdqZ5g2kEVG5wdxPQ0jbumelVymYpKt8xPtTCSW/nSEjk496aCc5NMBxPGATSHhsj8TR&#13;&#10;nsaZuyMjmpAU8DmkVu/t8wzQfvZA/Oo94JwOxxSAeXJODimNIcZx2ppJ/hHao23Pg9+/5VXKMJGX&#13;&#10;oT+lQTc9Caldecn6VG3A+X6VREiM4xgDjmo2QD5hUzDIwR7delNKhef8igIkDttOM+9JkAZx/wDX&#13;&#10;qR1O3IXFNKbvlC/e5oEMxuGSMY4ApHJHGD+fT2qTayuVBPA70yX1I9hQUQsSBnd2+b3qtMAFLYPr&#13;&#10;n1qw2Su5h/DUMm7buH1oI5tShd2xORtX2OOtZd5B8nT0O3GTW24D7iSehNUdTtgeVPA/I/5/z0q0&#13;&#10;zHocvqyPvwAfvds+nb8+cVlzB/4XzwDj6j+Xp/8Aqrd1K0EuFGVOSOvTjr/n2qndWCopcLjBzweg&#13;&#10;P+e39BXQc/cyGiClc7eMg5xgfnRFAVbOcZ6ru569B6/hntjtV42W6NEQlv7uT/n86YbdcqmB977p&#13;&#10;XjjmmT1KzwDG0bsjgjcMdPX0/nnjFNaPadwbr/F05xwavNAxjVyf4uMYzwc56df854xUM8KyEjPo&#13;&#10;fXB9e1A3uZ7kzKrLuXqO2R7nHuf85OIX39d/3VyPmzgj/PqOvvVyZQzeaDuxk89j+Pv06Dn86whk&#13;&#10;ZtyScr91jkHIH8qBOQxE8vn7vzYyeAPT9ad5cpOVbnqdzZ564/LOetSRRgOhHygc/L/D9Kdyxw7Z&#13;&#10;3uQ3Hv8A5/x9BMz6lZrdF48rC8L9PQ//AK6abfL7sFfmH7s4IGcH6kH29PzurGiruP8AEPm/3Sc4&#13;&#10;Hv705YYURkVeg+ZjyTyT1/EmnzFxi7FF7TafmLD5uATjP+f6U02ZcZAHoCvOO35Y7VpJYedEo3bc&#13;&#10;+nbB68fSg2cefmHt949M8Urk6mO1tH0jA3dE3N69uPy+lEFsREocbieeB/n/ADxW2LNS+CP4Tx1z&#13;&#10;xz35/GmSWCLyy7V3fdwOevP+R2quYfLdXMiOIouxI2XbjIAOQO/X9c49ee0nlu5+ZvvYz16n/P4j&#13;&#10;PpWpHpodf7ytgDd/n/PrUklj5RbcP9r73Bz09/TPtSbM7Oxg3Frg4C4+Yfg2f/rDp/8AqZPZl1KK&#13;&#10;g9CW7np/OteWz2xrsbcrfd9gMrjHbkdM46d6iW1Jk8sLy23jd0yTj/PpT5iupkvZhwxVWC/whl79&#13;&#10;MZ4B4/n+JBYbX2TDdjJDL2JPGOPXp0rYWCKSV0OdzcfUf49f5UParkyYx8x/+v8Ayz9aOYOUx2tp&#13;&#10;c7lyp3Y2sOvGP8fzqKaKRdxlRmULn5TyeBwPwGOn5VttayYKGMdP0ycfrR/Ze8+WMdOnYYIGe3/6&#13;&#10;/pycxMoswZLfJZSNuT8+3kkd+n+eefWpP7PZ49xIkbuwUZ6/TP4f/qrXXRxM2FAwGyu5vQjmrKad&#13;&#10;t3ArlgRuz157fTH6/nQ5Cjc5t7X5tzHbtG4Y7e/1H+eDVO6t1KqBn73YjOc9Mfn+tdVe6cWOxTwv&#13;&#10;C7scHtwKyL3Tj5rMrFdzYHOeuB06DoOnoKmMhyMAQKflJXG44zz7+/amrZPKPmlx83ynd1OBz6Z7&#13;&#10;Yz2rWTTLqQrtVgw5bBBPA9zjr+ozWvp2hPHtaQKp+7uAHJ6fz/MnNPmJiupz0ejmJCBF/L5v6E8+&#13;&#10;wz9c1Yi0IzP8m3K+uOTn1x9e3TtXRpoqRHYrfLtxjP8An8+tTw6Kg/dgLu2lfrkfh/j+fC5h8ruY&#13;&#10;+naEjhiYVC7ud2COg5/QcdPzrYtNJi8xN67vlz19COfr/n0q9FZR796rgnlehx78/U1YhjKttCjs&#13;&#10;Ogx7VnJm8Y+6QQWKIc4yc/MMe3+ev/1qfLZxYO5dvzLz6c5xn/PWrCqkW0hjx265p0qKZPvE4+b5&#13;&#10;vbv9ffrULcqKsZc9m/lso+XC8LgYB5/Tt/PtVVrKON8bGO7OdqjnH+e9atzGiJtHTaMe3+f8+1V4&#13;&#10;WdjIF+8c/wA/5c+n51ZNTUxL+1jXO0nluOuOfT8//wBfephVY5H8W5eO/f8AMZ7dPate9jcjcH+X&#13;&#10;dnH+f8/yrLZFTJK87t3tz1qosylpYo3wBUh13Bvu7l6/r0x25PB5HbDuo083esrcMBuHXp6f19/w&#13;&#10;rZ1DCJJEoPHA5zj9ee3Ppn1rIvlVBzH/ABZDcc89PyrSO4n3M11cFlK/wn9Bn9OPp7VCy7UVlj+V&#13;&#10;+OOMjIGPr1/TuavSRiNtnzeYHXa2/wD+sffp7fUVXCkF2UFflCrgHnH09/WqJmvdKrLJuCiTH+1u&#13;&#10;yehHp/iD6nNLGS0auU+UNtbDYwe4GOh5x6g9jUvkl1BG1l3cL13HOO/oPXrzTC3ljbJu+Yc/Nz1H&#13;&#10;p+B9SfqarocrvzaGRrMrbXMELbWyCx+6DnoCO/PTPT8zyt/fmVS0l1yy/Lt5z16dM+n/AALFdPrk&#13;&#10;EQRlCjcFYL3xjHHP55/+tXEXX2+aeSMsrKR8xPXjJz+ePYn0rSmRJStqQyX6ySL5d1G25cK2RtPz&#13;&#10;de2Ocg8frkVnyy/K21ky3yqzH7vGMknoO55459DVjy2ZVWVfmVfmLN22j65Pzf57UZQwXz7ebbu/&#13;&#10;i25/DH49q1tqYPmGzzDPmvG3+z5jEMAegOf/AK5znIGAKpPcCJmXcq/u/vN7H72P7o6du3TmpbpP&#13;&#10;9L8xP+WmSW6fKG3A/mQf8iq9xHsKqgY7lzkYA/xzgcdD15Oc0+boS1LcWW7ZWL7fl+hOB6HnnoDw&#13;&#10;T0/Cm/aOsaLtmVmCsp449Mj5hn1wOSBgdYhbnyyJGOduTk7mXOPf26e35rLCF4ildRJyp3cDGMED&#13;&#10;vgnvjJzng0FRfMPS5+Yw9Nu3AVgSOcAn/PPOcZwL+nI5kfzE+Vmx+7XPHXHQ9sfy9TVaG22yHJ3L&#13;&#10;1bcoOfr+ZHfr2rf0rTjGytIPut+824wcH/E+nShlcuotjpl1K+ULNGPlYHkZ9CDnHTAHv7GtrRvD&#13;&#10;pmmVGtCVQ/vGZQA3fv17D2PpjFWdE0eNxHDGxdjgbvu59O5/oK7Hw3oceTMoH3gfl4wP/wBYz+P1&#13;&#10;rnqTZ0RoxepY8O+F4oIdyR/d5/2SxHB9+mPoTnoK37TSRK4CuWOMK3+fYjuBxWrpelTNyH42YG3j&#13;&#10;Geo75zjnOcj06VvWGjQxhQY1xu+594de+ev1rmlI7FTjsZ2h+ElU+eojaTH+sX+LJBwPy57fzrp7&#13;&#10;HSIYEWERZ28L+HT8/wDPWrNnaIoDFed2fw/pV6KIMvA9fbP+cVhzM6FGMStDZKCfl/z7U/7LGNo8&#13;&#10;vDeh4/z/APXq3bwDoM//AFuan+xqrAk/l061LZpFEUVpjnHUfL7Cpo4Ajbx8uP8AOPyqcRMB+FDJ&#13;&#10;hQSMelSVKNx8ROBvI9RTieME+/Qc1HvA+WRT/wAB79KGfco2jHH4UFxdkOYsBkEcfd5+tNMSEjH3&#13;&#10;j/te9Ck4AfnHGaA+Ix+8z/vDOeKBPVjGhQgDHtnrUU6gnO7vwTzipZJRjaPx9qgmYv8AvCmMjn2P&#13;&#10;p9KBrqQyKSVCtgHpULNk4V/y5qSSRwucD72KimPyDI2np1yKCCBmZRn7x6fT3/z/APqjd/lIHPHG&#13;&#10;D+lE8gBZTnH86p3EwJCnkninYzHzylW2kZO7qvJ9f896ikkLBlzj0BB65qvNPJvVy/JB+73AqtNd&#13;&#10;fJvPT5Tn29vTvT5SOazLc1yucn5dx+9u9ff/ADx+VVZr4dEP/AVJ/Tt7/wD6xVO4lnikVg2dzbiT&#13;&#10;/n/9VVXvZgcY+Zl/hbGPf/PrVKJfMWptQC/OW+8uVZWzxj/PcfWoGv4iN3m8rkZwMZyB3/Hp/SqN&#13;&#10;zK6MSu47Vywz97B6n/P/ANasl3Ksa7U3BVwGbk9f8OPz7GqUboz5rGh9rDbYo2yrcLjBzkdP8f8A&#13;&#10;EAVG9z991EmGJA3SLuySc8jjrn8R61n/AGw4YOvCqwZdowR/TJ64qM3j5OF+VYlJZcBj+OOeR3oZ&#13;&#10;DZpm6ik4M/zL98AAYGevP6dOe/rHLdBnUMcfM21enYevbgn8R1zzmm8OWZo+ikfdHPHT9PT9ae05&#13;&#10;ReTxuCruHRuh5znPP/1zVR90iUuaJea4HyGSTGGG3d+Xf0J/SnRyY2lXX5jj52+X1/8Arcep9azV&#13;&#10;u2wrwse+3d24yf0A+v6VKlxjb2D9upP8v8jn3Lk7l+CUIm5ip2nduU9Md+Rn8fz93eaEVY2ySvPP&#13;&#10;3sZIx2A/z0HNZhuz5mGl/i3/ACr0/P8A+v1PY4pyXKRQxkt827ChmPBxj+WM/l0xT5epSl0L0s2N&#13;&#10;p3cfxYGM9v5j/wDXSLIAygMrLuA+7xjv9OM9unuao/aJUlwXwQ2F+Udup+ufpn8BThKpRcs2FwQc&#13;&#10;8/8A6+n4/oiU9TRWcn5mP8GfvHr69P6fhyKlE/zLkjDOqyfN15HA9SPr1OBWes+6aBgoGVK7VHBx&#13;&#10;69PqO3PqBUiSB41LEhtmd2P4euPX/DtQbc/ul8S73VFuFbdjLbsHPX06+x4P4VMJXU7iP4M7eRnj&#13;&#10;9R36/j1qjCkmGZifug/L9f6f4VdjjEas6DAUNuHQAY9PpiiUXoSm5EgV3BITbtGeSecg8fnV2C3C&#13;&#10;MzeZnO3au3nvn8efy9apxKo5VcMcYOc4/wA9Py9KuQMC2IzjjP1/zn/9dIFuXolAGVk9vmb8P8/S&#13;&#10;p7ZlMa7Cf++en/1hVVJg4VX79u3v/KpLVx5ZmB4+nt7n3qbHRzF5FAjzj+ID3HNSRMMEo/zdCQP8&#13;&#10;+ntzVMSgN5ZUjvw3NPS4QHfu4PA+Xp/+qpew0WyFGXEn/fOOOP506GVFOCv8XzdDVfc0JyF9uvv/&#13;&#10;AJ/+vQsg3foflFJK4/hLSyop3IOuTj04p/mr5mCQfl57fjVRXfHpj2z3607zgBz/AA/L83OOccVJ&#13;&#10;JbEkYkYfewO5qVZACqlzk4zVD7Sd+0N1x0+lKZ0kO0bqbK2RfSYMwdR/tNkdKkE/y4U/N/n+tZwu&#13;&#10;WXgMTn/P4/WpFmBAQlhzj8aRSloXjM5y3Prwenf/AD0qQOduf9n1/Gs5Lneg5+9x/kUS3YXcrfNl&#13;&#10;aB85fE3TL/XGMU5p8Icsecms4XkXzNnKrnPX0qUzoF56H2oEpaFw3G75SeTyPz6Uzz1DbicduntV&#13;&#10;QTNg/wCz979OaDMc7E6r1oAueecLnjpuNSCbLbf/AB2s/wC1lMsr++VHp2/M1IlwVbdt7mgqMjQE&#13;&#10;v/LPPfGc1Gsu1uvHvVVrnB3Fzt6Yp3nZPmL9cfhQgk+YsrNhsK/b8qcJ1K7Vbj69P84qBZecAcCm&#13;&#10;+a4QFmDc/wCe1A+axaDgjcSd3+129qRn/d7S3Uc8dahLBjuDH34pBIOd2fvY2igXMTq+84OPp/n6&#13;&#10;0oJbO5jjGdufx/8ArVCr7PmBY88Z7j6dqBNv+YJjvxQSWVkVB+tPL/Nn1xVdJCcMo7DvUgJA3kZ9&#13;&#10;qC/sk7SYOCo7d6VX3r8397J/z+dVvNRSpLcbeeP8+lP8zajjHv8AWggn3kHOWxTgeMBfpz1qt5w3&#13;&#10;7fRsEYokkw3lnPr/AJ5oHFlpZh0U9sZx1pd/yHiq0Uw2eYAecfyFCzhfl43dPlzQNPQnaVd2M9fu&#13;&#10;/wCfWkDjG7Yemfm+tV2mY/Kp9uO/+RTTMTuTHDe/XrQZ8xaEm1c4br904Hfp/wDW/wAhpmaVwXPJ&#13;&#10;6jjjv/n6VGrZIkHX+96ZHags5AYL06jd15qol30J4mxsCpnj+HHH0/KnhwVyoz/vdKhVwRgD7o5O&#13;&#10;3/PcUC4Ee10LZXjk0WCRM0mCGHXpjOc/5/z6iPzBGijLEYJxTRJuTCx/8B/z74qMzhRhj93n9c/z&#13;&#10;FUR1JyPMDbR/Dg+/amrI0isG9e/B+v8AnmokuFI6N+fT8fzppnMgxIeo/i59vx7/AE496A5iYBPM&#13;&#10;xySfvY69PQf5/oIWB3bW+7kbug/z/jTTK0ffPcr+v+P6cUKzeWXfkdsHGePzoHfUftUyff428D69&#13;&#10;v88+tMnO0LuP8XP8P+f89KjaQoTgH5T/APW/pQ8ofaHGfmz+NA3L3RjrmNdiqD6bccnHH1pkqqrE&#13;&#10;NGfu/n9KcoGwtJz/AHc//Wo2qpAKdeAfw/8ArUGfxELhwfmU+nzUxB5Z8wgevA69/wAeRmpRsQn5&#13;&#10;d2Bn3I96aFTAYEN/Cuc0GhXKOzZIPzD7o57f59OlNZM/OVXGM/Xn/wCv/nmrEq7dzEqOcDH51XxE&#13;&#10;3Zfvdk5BxwR79f6YrRGZGwlLFVP/AH79PyP8j369abJG23zFA5yflHP4Z9xT+VUsPl2rncVDenP9&#13;&#10;fw96RsqFUJ83IGPbkf59vxoMwSR4+ONobbjHb9fT0/xoeYkArgncf4fvdM/Xr9PWq7JJFN5YXccY&#13;&#10;Ck9O1KkjFd7jjGfb06ZoDn1sTmYhdok6cN9cdP6en0zUkZQSABd3936/gKrlmH7oJydx+96f/Xz+&#13;&#10;Zp6MQu/+FRnKsapCvqWmlEa+YAq/N39f8j69qUzj+F/lHOeBnn25H+fxqNLkqQvOccZHb2PSnLOS&#13;&#10;y5HK8AY71XLcXO7l0zkMdy+3bP0/z796Uy/MUQbvm55+VTweR2/n0xngmo75AUj7+PvemKmjknkb&#13;&#10;chZtrAfeIwD260rBz3Jo2fhju/H6fX/HPFSK43cyclR8vpwPfjBNV4sgbAg9AtG+Rjuzt7bV/wD1&#13;&#10;etOxV+xYMm2XKv8AxdePrgYpyEsd5Y4BzypFVwTIpxGrY4OfyqQOQu3O5QPu/wCf8/1A5iTzGKkM&#13;&#10;VXHGF74H/wCulICsHRvX7oGelRO7l85bOBz+OP6U5ixk2MuCx7f5P8vT0oMyQTqBtUdwMjn8/wDP&#13;&#10;86czjdvx95f73Qf5P+etVY3Mvy7M9lz2qTzZZArOPf6+3anYqNQsef8Aedmx25GOcjjp/nIp6Trj&#13;&#10;zNxHPy5GCfeq65LFUA+Zc9OnWn+Z5Y3yc4479+1Irm1Ji+U3B89uFx/nigs27AHzbuMZ9e3/AOuo&#13;&#10;S52/Ku3gBdvfimvKJG+V+FHJI6/40ImT1JJJTnCuzcYOffnsP59/QUJLuDZcc4P3eD/nmq07ESmE&#13;&#10;NjDKQdo47Y4xn/61JHKgk/2sZVueOn/1q1t7pHNqWHcH/VjP+z1I709GM0QZcdPlO09Ofb+Zqq2d&#13;&#10;zHJ9WVjx/n/69SnJXeR93+Igc0hkxdVkZQDhWPf8aFljIBDfdYk9OBg//WFQrKGc7f739c/5/pSu&#13;&#10;77wjuW6jH4jn8zQNy0JwxUiIPjHG30wKcZP4evPy45z2qqA+0ZHOfTAx9Kl3s6EMuOaBRkS+Zs43&#13;&#10;fN27A8ihJAo+U7SOMKOahaR/uFi3br74/rSbgD5Z3Z6duxoJcizDNtKqH+bdjG7p0/Tj/wCvUySK&#13;&#10;oJVtqqx/ix7/AOfpVAOQp6e4/p+gqeGRwu0H5v4T7/5FJlRkWrdivTI+bkjPNOLhnxlvvfLlevP/&#13;&#10;ANeoEk2Bhn+LnaPX/PvSxjJbLBSrYx/nt/n6QD2LQUEtKSwyuD2/E/hToyd5K/e7bW6cfpUEbgIp&#13;&#10;iQ7lOM96kDZK5ZvQUalFkSgltqs23hvy/wA//qqUERxZJ2qOGH+P4VUEq/KEbjHHXn6+9ObIB+9w&#13;&#10;p+9/LFBpexajmDHCq3K/QrU0UoA+YHGM/hVKIAyocdTleeM1ZRkCBFG3jP69f0oCLuTQ3DnMeOh6&#13;&#10;/wBasRyoBgA81TiVcbQM8fxVNAoOVJ6cUFRuWxJkYwR6c++f6VIZAec+65qqZV4OD0xlaesyEY3N&#13;&#10;36Ae1ZmnNqWkdQM4I4zTtxV9wbPzYNV4zubBT3OP8+1ToXAwO3+f60bDRKJCo24+lTRsEHGd3NVS&#13;&#10;N2CV561IjfeUfw9alsfMXN3c5+lSI3C87e9VEcDHB/E1NE3zdPepKRZXhcL/AHvSgyfzqIyA5wOV&#13;&#10;bJpRIF4IoK5ixvZecfrTncHKlW9PSq+8g5O72pwZQCCPalYq5Y8z5ckUjOOw71EJFK7l+7SbuBj8&#13;&#10;aEDHqwxx2wD7U5XbqRxUPmrux7U+NmYbQKZPMShucdKkB4wKhCsDkU5eqgj71Qy4lhXH96jdg5Aq&#13;&#10;IOFyCKUSDPBPvSLLA5HJ60wsM7T1/nUXmj7u3v8A0oDhhgL39aAchzMDwB2NMySeW9xSGTDYVabn&#13;&#10;kZ57896DMkBb72aC47N7Co9xPb6UgUAlR2oKTHEljhT+dJyDtOcKKbnkAUmPm2nr160D9RVOGwDz&#13;&#10;Tt4xjv8A7VMx1IHf8qQHrns3PtRuCFMhY455pU2jAPWo8nOP4RipAMgbhUtAmOXOMHvUiqMDnrTV&#13;&#10;U7tgH5GnoBt6UdBhxwNv6UrAjkDFO/Cmtz1zxSAjYlRhj1HbvUcm0DIOT/OpJSOVxg9abjcckfd5&#13;&#10;FPbUCHG/r9ee9OKe+3+lOIG7pTT0wwyTUlRGOoVcn+LBpvmkEdO4+tSSgquSfp7VWaQZz/dP/wBa&#13;&#10;qSBssRzKvIcU8zjCgnvnGOlVI3YYwd3zYpwkYNgHPHekHMXDN/tdaa7qTioY8EYX6UrOACCKQaj2&#13;&#10;cHndj/d602RweV4zj0/z1qNZGPUD1oJ3cgf7tFxpgPm+ZPrt9KR8A8jOTnpSorIeR+tI5yMY75qH&#13;&#10;uNaIY21mxnqM03jG88etObJHBOf50AYwCvXirRP2hV4PB6/wnFGVUHI44/Cl+6oytNmAjXkdOtTz&#13;&#10;F290CwY8NyWpNwK/f560mWJGf5UhdN+QOTyP8/jVGfMAdBz97pTHYA7fQd6a8hD+vGKjeTLMce31&#13;&#10;qftDUrIk80L/AB/ypruf4cenJ/8ArVGNzd6aZBG+Gkb0GODxjv8AjUhzH//ZUEsBAi0AFAAGAAgA&#13;&#10;AAAhAIoVP5gMAQAAFQIAABMAAAAAAAAAAAAAAAAAAAAAAFtDb250ZW50X1R5cGVzXS54bWxQSwEC&#13;&#10;LQAUAAYACAAAACEAOP0h/9YAAACUAQAACwAAAAAAAAAAAAAAAAA9AQAAX3JlbHMvLnJlbHNQSwEC&#13;&#10;LQAUAAYACAAAACEARSrybCsDAADPBgAADgAAAAAAAAAAAAAAAAA8AgAAZHJzL2Uyb0RvYy54bWxQ&#13;&#10;SwECLQAUAAYACAAAACEAWGCzG7oAAAAiAQAAGQAAAAAAAAAAAAAAAACTBQAAZHJzL19yZWxzL2Uy&#13;&#10;b0RvYy54bWwucmVsc1BLAQItABQABgAIAAAAIQCBHwQv5gAAABIBAAAPAAAAAAAAAAAAAAAAAIQG&#13;&#10;AABkcnMvZG93bnJldi54bWxQSwECLQAKAAAAAAAAACEAaoPJVKr7BgCq+wYAFQAAAAAAAAAAAAAA&#13;&#10;AACXBwAAZHJzL21lZGlhL2ltYWdlMS5qcGVnUEsFBgAAAAAGAAYAfQEAAHQDBwAAAA==&#13;&#10;" stroked="f" strokeweight="1pt">
                <v:fill r:id="rId7" o:title="" recolor="t" rotate="t" type="frame"/>
              </v:rect>
            </w:pict>
          </mc:Fallback>
        </mc:AlternateContent>
      </w:r>
      <w:r w:rsidRPr="009E4F59">
        <w:rPr>
          <w:noProof/>
          <w:color w:val="FFFFFF" w:themeColor="background1"/>
          <w:lang w:val="en-CA" w:eastAsia="en-CA"/>
        </w:rPr>
        <w:drawing>
          <wp:inline distT="0" distB="0" distL="0" distR="0" wp14:anchorId="39AB5E9F" wp14:editId="50E2AA95">
            <wp:extent cx="1866900" cy="542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stedBizz Logo - 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1946215" cy="565762"/>
                    </a:xfrm>
                    <a:prstGeom prst="rect">
                      <a:avLst/>
                    </a:prstGeom>
                  </pic:spPr>
                </pic:pic>
              </a:graphicData>
            </a:graphic>
          </wp:inline>
        </w:drawing>
      </w:r>
      <w:r w:rsidRPr="009E4F59">
        <w:rPr>
          <w:color w:val="FFFFFF" w:themeColor="background1"/>
        </w:rPr>
        <w:tab/>
      </w:r>
      <w:r w:rsidRPr="009E4F59">
        <w:rPr>
          <w:rFonts w:ascii="Gotham Black Regular" w:hAnsi="Gotham Black Regular"/>
          <w:color w:val="FFFFFF" w:themeColor="background1"/>
          <w:sz w:val="44"/>
          <w:szCs w:val="44"/>
        </w:rPr>
        <w:t>KNOWLEDGE BASE</w:t>
      </w:r>
      <w:r w:rsidR="009E4F59" w:rsidRPr="009E4F59">
        <w:rPr>
          <w:rFonts w:ascii="Gotham Black Regular" w:hAnsi="Gotham Black Regular"/>
          <w:color w:val="FFFFFF" w:themeColor="background1"/>
          <w:sz w:val="44"/>
          <w:szCs w:val="44"/>
        </w:rPr>
        <w:tab/>
      </w:r>
    </w:p>
    <w:p w:rsidR="00E37553" w:rsidRDefault="00E37553" w:rsidP="00E37553">
      <w:pPr>
        <w:tabs>
          <w:tab w:val="left" w:pos="5387"/>
        </w:tabs>
        <w:ind w:left="-851" w:right="-563"/>
        <w:rPr>
          <w:rFonts w:ascii="Gotham Black Regular" w:hAnsi="Gotham Black Regular"/>
          <w:color w:val="FFFFFF" w:themeColor="background1"/>
          <w:sz w:val="44"/>
          <w:szCs w:val="44"/>
        </w:rPr>
      </w:pPr>
    </w:p>
    <w:p w:rsidR="00E37553" w:rsidRDefault="00353277" w:rsidP="003436C3">
      <w:pPr>
        <w:pStyle w:val="Heading1"/>
        <w:spacing w:before="360" w:after="240"/>
      </w:pPr>
      <w:r>
        <w:t>HostedBizz RansomProtect</w:t>
      </w:r>
    </w:p>
    <w:p w:rsidR="003436C3" w:rsidRDefault="00353277" w:rsidP="00771C86">
      <w:pPr>
        <w:spacing w:before="120" w:after="120"/>
      </w:pPr>
      <w:r>
        <w:t>HostedBizz RansomProtect</w:t>
      </w:r>
      <w:r w:rsidR="00FB5835">
        <w:t xml:space="preserve"> ensures that your backup data is fully protected. Some customers may have concerns that backup files may be deleted accidentally or maliciously</w:t>
      </w:r>
      <w:r w:rsidR="00070FB0">
        <w:t xml:space="preserve">. </w:t>
      </w:r>
      <w:r>
        <w:t xml:space="preserve">RansomProtect </w:t>
      </w:r>
      <w:r w:rsidR="00070FB0">
        <w:t xml:space="preserve">ensures threats from inside your network are mitigated as well. </w:t>
      </w:r>
    </w:p>
    <w:p w:rsidR="00DA22CB" w:rsidRDefault="00070FB0" w:rsidP="000B4D1E">
      <w:pPr>
        <w:pStyle w:val="Heading2"/>
      </w:pPr>
      <w:r>
        <w:t>Use Cases</w:t>
      </w:r>
    </w:p>
    <w:p w:rsidR="00DA22CB" w:rsidRDefault="00DA22CB" w:rsidP="00DA22CB">
      <w:pPr>
        <w:rPr>
          <w:rFonts w:asciiTheme="majorHAnsi" w:eastAsiaTheme="majorEastAsia" w:hAnsiTheme="majorHAnsi" w:cstheme="majorBidi"/>
          <w:color w:val="6D8799"/>
        </w:rPr>
      </w:pPr>
    </w:p>
    <w:p w:rsidR="00466CC5" w:rsidRDefault="00353277" w:rsidP="00466CC5">
      <w:r>
        <w:t>HostedBizz RansomProtect</w:t>
      </w:r>
      <w:r w:rsidR="00466CC5">
        <w:t xml:space="preserve"> enables you to recover a backup chain deleted by mistake but more importantly it protects you from malicious attacks from outside threats. Backing up your data locally and offsite is no longer a catch all solution as recent attacks show that backup files are being targeted and destroyed. Attackers are aware of retention policies for you backups as well. Instead of simply deleting your backup files, they may choose to corrupt your production data and continually run a backup job to a cloud target. This ages out any useful recovery points you may have and replaces them with backups of already corrupted data.</w:t>
      </w:r>
    </w:p>
    <w:p w:rsidR="00466CC5" w:rsidRDefault="00466CC5" w:rsidP="00466CC5"/>
    <w:p w:rsidR="00466CC5" w:rsidRDefault="00466CC5" w:rsidP="00466CC5">
      <w:r>
        <w:t xml:space="preserve">With </w:t>
      </w:r>
      <w:r w:rsidR="00353277">
        <w:t>HostedBizz RansomProtect</w:t>
      </w:r>
      <w:r>
        <w:t>, backup files deleted accidentally or maliciously are retained in a separate directory. This folder is not visible to the customer or public routing. Backup files that are deleted will rema</w:t>
      </w:r>
      <w:r w:rsidR="00871C27">
        <w:t>in in this isolated folder for a set amount of</w:t>
      </w:r>
      <w:r>
        <w:t xml:space="preserve"> days and can be saved and transferred back to a customer once ready to restore data. When using GFS retention settings in a backup copy job, you can also restore from the archival backups if an attacker deletes or "ages out" the offsite chain. With </w:t>
      </w:r>
      <w:r w:rsidR="00353277">
        <w:t>HostedBizz RansomProtect</w:t>
      </w:r>
      <w:r>
        <w:t>, you can ensure that even a devastating attack is recoverable.</w:t>
      </w:r>
    </w:p>
    <w:p w:rsidR="00466CC5" w:rsidRDefault="00466CC5" w:rsidP="00466CC5"/>
    <w:p w:rsidR="00466CC5" w:rsidRDefault="00466CC5" w:rsidP="00466CC5">
      <w:pPr>
        <w:pStyle w:val="Heading2"/>
      </w:pPr>
      <w:r>
        <w:t>How It Works</w:t>
      </w:r>
    </w:p>
    <w:p w:rsidR="00466CC5" w:rsidRDefault="00466CC5" w:rsidP="00466CC5"/>
    <w:p w:rsidR="00466CC5" w:rsidRDefault="00466CC5" w:rsidP="00466CC5">
      <w:r>
        <w:t>Your</w:t>
      </w:r>
      <w:r w:rsidR="00353277">
        <w:t xml:space="preserve"> Veeam Cloud Connect account has</w:t>
      </w:r>
      <w:r>
        <w:t xml:space="preserve"> </w:t>
      </w:r>
      <w:r w:rsidR="00353277">
        <w:t xml:space="preserve">RansomProtect </w:t>
      </w:r>
      <w:r>
        <w:t>enabled by</w:t>
      </w:r>
      <w:r w:rsidR="00353277">
        <w:t xml:space="preserve"> default to store deleted files for 5 days, if you would like this increase please contact your </w:t>
      </w:r>
      <w:r>
        <w:t>HostedBizz</w:t>
      </w:r>
      <w:r w:rsidR="00353277">
        <w:t xml:space="preserve"> Account Manager.</w:t>
      </w:r>
      <w:r>
        <w:t xml:space="preserve"> You do not need to make any changes to the job or your Veeam configuration. However, on the service provider side, aged out or deleted backups will be moved to a Recycle Bin directory. The storage used in this Recycle Bin does not consume any space from your Cloud Repository. </w:t>
      </w:r>
    </w:p>
    <w:p w:rsidR="00466CC5" w:rsidRDefault="00466CC5" w:rsidP="00466CC5"/>
    <w:p w:rsidR="009054CF" w:rsidRDefault="00466CC5" w:rsidP="00466CC5">
      <w:r>
        <w:t>For example, in the screenshot</w:t>
      </w:r>
      <w:r w:rsidR="009054CF">
        <w:t>s</w:t>
      </w:r>
      <w:r>
        <w:t xml:space="preserve"> below you can see the run history of </w:t>
      </w:r>
      <w:r w:rsidR="009054CF">
        <w:t>two different Offsite Backup Jobs</w:t>
      </w:r>
      <w:r>
        <w:t xml:space="preserve">. </w:t>
      </w:r>
      <w:r w:rsidR="009054CF">
        <w:t>Depending how the job is configured changes how it’s displayed, but either the old points are deleted as per the retention policy or they are merged into the full at the start of the chain. Note that if the latter</w:t>
      </w:r>
      <w:r w:rsidR="00871C27">
        <w:t>,</w:t>
      </w:r>
      <w:r w:rsidR="009054CF">
        <w:t xml:space="preserve"> you do not see the increments being deleted in the job statistics, but they are deleted after the merge. </w:t>
      </w:r>
    </w:p>
    <w:p w:rsidR="009054CF" w:rsidRDefault="009054CF">
      <w:r>
        <w:br w:type="page"/>
      </w:r>
    </w:p>
    <w:p w:rsidR="00466CC5" w:rsidRDefault="009054CF" w:rsidP="00466CC5">
      <w:r>
        <w:t>This is the example with the merge, you don’t see the increments being deleted, but they are moved to the recycle bin after the merge:</w:t>
      </w:r>
    </w:p>
    <w:p w:rsidR="009054CF" w:rsidRDefault="009054CF" w:rsidP="00466CC5"/>
    <w:p w:rsidR="009054CF" w:rsidRDefault="009054CF" w:rsidP="00466CC5">
      <w:r w:rsidRPr="009054CF">
        <w:rPr>
          <w:noProof/>
          <w:lang w:val="en-CA" w:eastAsia="en-CA"/>
        </w:rPr>
        <w:drawing>
          <wp:inline distT="0" distB="0" distL="0" distR="0" wp14:anchorId="59A9D85C" wp14:editId="6831CAF3">
            <wp:extent cx="5943600" cy="14243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424305"/>
                    </a:xfrm>
                    <a:prstGeom prst="rect">
                      <a:avLst/>
                    </a:prstGeom>
                  </pic:spPr>
                </pic:pic>
              </a:graphicData>
            </a:graphic>
          </wp:inline>
        </w:drawing>
      </w:r>
    </w:p>
    <w:p w:rsidR="009054CF" w:rsidRDefault="009054CF" w:rsidP="00466CC5"/>
    <w:p w:rsidR="009054CF" w:rsidRDefault="009054CF" w:rsidP="00466CC5">
      <w:r>
        <w:t>This is the example with the deleted points, since the retention policy was met (the job had synthetic full backups enabled) it deletes the obsolete part of the chain entirely:</w:t>
      </w:r>
    </w:p>
    <w:p w:rsidR="009054CF" w:rsidRDefault="009054CF" w:rsidP="00466CC5"/>
    <w:p w:rsidR="009054CF" w:rsidRDefault="009054CF" w:rsidP="00466CC5">
      <w:r w:rsidRPr="009054CF">
        <w:rPr>
          <w:noProof/>
          <w:lang w:val="en-CA" w:eastAsia="en-CA"/>
        </w:rPr>
        <w:drawing>
          <wp:inline distT="0" distB="0" distL="0" distR="0" wp14:anchorId="7846CD0F" wp14:editId="468EA888">
            <wp:extent cx="5943600" cy="14243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424305"/>
                    </a:xfrm>
                    <a:prstGeom prst="rect">
                      <a:avLst/>
                    </a:prstGeom>
                  </pic:spPr>
                </pic:pic>
              </a:graphicData>
            </a:graphic>
          </wp:inline>
        </w:drawing>
      </w:r>
    </w:p>
    <w:p w:rsidR="009054CF" w:rsidRDefault="009054CF" w:rsidP="00466CC5"/>
    <w:p w:rsidR="009054CF" w:rsidRDefault="009054CF" w:rsidP="00466CC5">
      <w:r w:rsidRPr="009054CF">
        <w:t xml:space="preserve">Beyond saving aged out backup files, </w:t>
      </w:r>
      <w:r w:rsidR="00353277">
        <w:t xml:space="preserve">RansomProtect </w:t>
      </w:r>
      <w:r w:rsidRPr="009054CF">
        <w:t xml:space="preserve">will also hold on to servers that have been deleted as well. To demonstrate, </w:t>
      </w:r>
      <w:r w:rsidR="00871C27">
        <w:t>we</w:t>
      </w:r>
      <w:r w:rsidRPr="009054CF">
        <w:t xml:space="preserve"> can delete the entire backup chain of </w:t>
      </w:r>
      <w:r w:rsidR="00871C27">
        <w:t>the</w:t>
      </w:r>
      <w:r w:rsidRPr="009054CF">
        <w:t xml:space="preserve"> Offsite Backup job from </w:t>
      </w:r>
      <w:r w:rsidR="00871C27">
        <w:t>the local</w:t>
      </w:r>
      <w:r w:rsidRPr="009054CF">
        <w:t xml:space="preserve"> Veeam console.</w:t>
      </w:r>
    </w:p>
    <w:p w:rsidR="009054CF" w:rsidRDefault="009054CF" w:rsidP="00466CC5"/>
    <w:p w:rsidR="009054CF" w:rsidRDefault="009054CF" w:rsidP="00466CC5">
      <w:r w:rsidRPr="009054CF">
        <w:rPr>
          <w:noProof/>
          <w:lang w:val="en-CA" w:eastAsia="en-CA"/>
        </w:rPr>
        <w:drawing>
          <wp:inline distT="0" distB="0" distL="0" distR="0" wp14:anchorId="7137977A" wp14:editId="78BC8F74">
            <wp:extent cx="5943600" cy="20542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054225"/>
                    </a:xfrm>
                    <a:prstGeom prst="rect">
                      <a:avLst/>
                    </a:prstGeom>
                  </pic:spPr>
                </pic:pic>
              </a:graphicData>
            </a:graphic>
          </wp:inline>
        </w:drawing>
      </w:r>
    </w:p>
    <w:p w:rsidR="009054CF" w:rsidRDefault="009054CF" w:rsidP="00466CC5"/>
    <w:p w:rsidR="009054CF" w:rsidRDefault="009054CF" w:rsidP="00466CC5">
      <w:r w:rsidRPr="009054CF">
        <w:t xml:space="preserve">Once deleted, you will again not be able to view or restore data from this backup chain. However, with assistance from </w:t>
      </w:r>
      <w:r>
        <w:t>HostedBizz</w:t>
      </w:r>
      <w:r w:rsidRPr="009054CF">
        <w:t xml:space="preserve">, you will be able restore the backup files with </w:t>
      </w:r>
      <w:r w:rsidR="00353277">
        <w:t>RansomProtect</w:t>
      </w:r>
      <w:r w:rsidRPr="009054CF">
        <w:t xml:space="preserve">. Back on </w:t>
      </w:r>
      <w:r>
        <w:t>the</w:t>
      </w:r>
      <w:r w:rsidRPr="009054CF">
        <w:t xml:space="preserve"> </w:t>
      </w:r>
      <w:r w:rsidR="00871C27">
        <w:t xml:space="preserve">service </w:t>
      </w:r>
      <w:r w:rsidRPr="009054CF">
        <w:t xml:space="preserve">provider </w:t>
      </w:r>
      <w:r w:rsidR="00871C27">
        <w:t>console</w:t>
      </w:r>
      <w:r>
        <w:t>, we</w:t>
      </w:r>
      <w:r w:rsidRPr="009054CF">
        <w:t xml:space="preserve"> can see all restore points that were removed for this </w:t>
      </w:r>
      <w:r>
        <w:t>job</w:t>
      </w:r>
      <w:r w:rsidRPr="009054CF">
        <w:t>. These files can then be transferred back to the tenant Veeam server for restoration.</w:t>
      </w:r>
    </w:p>
    <w:p w:rsidR="009054CF" w:rsidRDefault="009054CF">
      <w:r>
        <w:br w:type="page"/>
      </w:r>
    </w:p>
    <w:p w:rsidR="009054CF" w:rsidRDefault="009054CF" w:rsidP="00466CC5">
      <w:r w:rsidRPr="009054CF">
        <w:rPr>
          <w:noProof/>
          <w:lang w:val="en-CA" w:eastAsia="en-CA"/>
        </w:rPr>
        <w:drawing>
          <wp:inline distT="0" distB="0" distL="0" distR="0" wp14:anchorId="0D83DDBE" wp14:editId="27620E4F">
            <wp:extent cx="5943600" cy="3432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32175"/>
                    </a:xfrm>
                    <a:prstGeom prst="rect">
                      <a:avLst/>
                    </a:prstGeom>
                  </pic:spPr>
                </pic:pic>
              </a:graphicData>
            </a:graphic>
          </wp:inline>
        </w:drawing>
      </w:r>
    </w:p>
    <w:p w:rsidR="007269D3" w:rsidRDefault="007269D3" w:rsidP="00466CC5"/>
    <w:p w:rsidR="007269D3" w:rsidRDefault="007269D3" w:rsidP="007269D3">
      <w:pPr>
        <w:pStyle w:val="Heading2"/>
      </w:pPr>
      <w:r w:rsidRPr="007269D3">
        <w:t>Limitations</w:t>
      </w:r>
    </w:p>
    <w:p w:rsidR="007269D3" w:rsidRDefault="007269D3" w:rsidP="007269D3"/>
    <w:p w:rsidR="007269D3" w:rsidRDefault="007269D3" w:rsidP="007269D3">
      <w:r w:rsidRPr="007269D3">
        <w:rPr>
          <w:b/>
        </w:rPr>
        <w:t>Veeam full backup files (.vbk) and Veeam metadata files (.vbm) are the only two files that can be imported into Veeam and restored from</w:t>
      </w:r>
      <w:r>
        <w:t xml:space="preserve">. </w:t>
      </w:r>
    </w:p>
    <w:p w:rsidR="007269D3" w:rsidRDefault="007269D3" w:rsidP="007269D3"/>
    <w:p w:rsidR="00E90686" w:rsidRDefault="00E90686" w:rsidP="007269D3">
      <w:r>
        <w:t xml:space="preserve">It’s important to note the above as in a situation where you must leverage </w:t>
      </w:r>
      <w:r w:rsidR="00353277">
        <w:t xml:space="preserve">RansomProtect </w:t>
      </w:r>
      <w:r>
        <w:t xml:space="preserve">to recover your backups, only the .vbk will be usable as </w:t>
      </w:r>
      <w:r w:rsidR="00353277">
        <w:t xml:space="preserve">RansomProtect </w:t>
      </w:r>
      <w:r>
        <w:t xml:space="preserve">does </w:t>
      </w:r>
      <w:r>
        <w:rPr>
          <w:b/>
        </w:rPr>
        <w:t>not</w:t>
      </w:r>
      <w:r>
        <w:t xml:space="preserve"> preserve the </w:t>
      </w:r>
      <w:r w:rsidR="006F2E09">
        <w:t>.vbm</w:t>
      </w:r>
      <w:r>
        <w:t xml:space="preserve"> of the chain. </w:t>
      </w:r>
      <w:r w:rsidR="006F2E09">
        <w:t>Because the .vbm is not present all .vib files are equally non-usable.</w:t>
      </w:r>
    </w:p>
    <w:p w:rsidR="00E90686" w:rsidRDefault="00E90686" w:rsidP="007269D3"/>
    <w:p w:rsidR="00E90686" w:rsidRDefault="00E90686" w:rsidP="007269D3">
      <w:r>
        <w:t xml:space="preserve">This means in that with jobs that utilize Forever Forward Incrementals, only the oldest point, the .vbk will be useful for a restore. Forever Forward can be configured on Backup Jobs and also is the only mode that a Backup Copy works in. </w:t>
      </w:r>
    </w:p>
    <w:p w:rsidR="00E90686" w:rsidRDefault="00E90686" w:rsidP="007269D3"/>
    <w:p w:rsidR="00E90686" w:rsidRDefault="00E90686" w:rsidP="007269D3">
      <w:r>
        <w:t xml:space="preserve">Jobs that utilize periodic synthetic or active full backups (Forward Incremental) will </w:t>
      </w:r>
      <w:r w:rsidR="006F2E09">
        <w:t xml:space="preserve">also </w:t>
      </w:r>
      <w:r>
        <w:t xml:space="preserve">be limited to their oldest .vbk, but this is likely not going to be the oldest point in the chain. Jobs that use Reverse Incremental Backup will always have the .vbk as the newest point. </w:t>
      </w:r>
    </w:p>
    <w:p w:rsidR="006F2E09" w:rsidRDefault="006F2E09" w:rsidP="007269D3"/>
    <w:p w:rsidR="006F2E09" w:rsidRDefault="006F2E09" w:rsidP="007269D3">
      <w:r>
        <w:t xml:space="preserve">You can mitigate the concerns of Forever Forward and Forward Incrementals by using the GFS points on Backup Copy jobs to get a weekly full backup that is independent of the chain. Starting in Veeam 10 this feature is also available on Backup Jobs. </w:t>
      </w:r>
    </w:p>
    <w:p w:rsidR="006F2E09" w:rsidRDefault="006F2E09" w:rsidP="007269D3"/>
    <w:p w:rsidR="007269D3" w:rsidRDefault="006F2E09" w:rsidP="007269D3">
      <w:r>
        <w:t>The GFS archiving</w:t>
      </w:r>
      <w:r w:rsidR="007269D3">
        <w:t xml:space="preserve"> is recommended when using </w:t>
      </w:r>
      <w:r w:rsidR="000021F9">
        <w:t>RansomProtect</w:t>
      </w:r>
      <w:r>
        <w:t>, and it is recommended that</w:t>
      </w:r>
      <w:r w:rsidR="007269D3">
        <w:t xml:space="preserve"> with a Backup Copy job that you use at least 1 Weekly archival backup. These backups </w:t>
      </w:r>
      <w:r>
        <w:t>exist</w:t>
      </w:r>
      <w:r w:rsidR="007269D3">
        <w:t xml:space="preserve"> outside of the Backup Copy job chain and are stored as .vbk files. Meaning that they are able to be imported and have data restored in your Veeam infrastructure. Not using Veeam GFS backups with your Backup Copy job will result in a warning every time it runs.</w:t>
      </w:r>
    </w:p>
    <w:p w:rsidR="007269D3" w:rsidRDefault="007269D3" w:rsidP="007269D3"/>
    <w:p w:rsidR="006F2E09" w:rsidRDefault="006F2E09">
      <w:r>
        <w:br w:type="page"/>
      </w:r>
    </w:p>
    <w:p w:rsidR="007269D3" w:rsidRDefault="007269D3" w:rsidP="007269D3">
      <w:r>
        <w:t>See below for a screenshot of this warning:</w:t>
      </w:r>
    </w:p>
    <w:p w:rsidR="006F2E09" w:rsidRDefault="006F2E09" w:rsidP="007269D3"/>
    <w:p w:rsidR="006F2E09" w:rsidRDefault="006F2E09" w:rsidP="007269D3">
      <w:r w:rsidRPr="006F2E09">
        <w:rPr>
          <w:noProof/>
          <w:lang w:val="en-CA" w:eastAsia="en-CA"/>
        </w:rPr>
        <w:drawing>
          <wp:inline distT="0" distB="0" distL="0" distR="0" wp14:anchorId="4D30097C" wp14:editId="60F5C9D3">
            <wp:extent cx="5943600" cy="1607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607820"/>
                    </a:xfrm>
                    <a:prstGeom prst="rect">
                      <a:avLst/>
                    </a:prstGeom>
                  </pic:spPr>
                </pic:pic>
              </a:graphicData>
            </a:graphic>
          </wp:inline>
        </w:drawing>
      </w:r>
    </w:p>
    <w:p w:rsidR="006F2E09" w:rsidRDefault="006F2E09" w:rsidP="007269D3"/>
    <w:p w:rsidR="006F2E09" w:rsidRDefault="006F2E09" w:rsidP="007269D3">
      <w:r>
        <w:t>Note that even though the backup itself is successful there is a warning. Once you enable at least one GFS point on the Backup Copy the warning is cleared:</w:t>
      </w:r>
    </w:p>
    <w:p w:rsidR="006F2E09" w:rsidRDefault="006F2E09" w:rsidP="007269D3"/>
    <w:p w:rsidR="006F2E09" w:rsidRDefault="006F2E09" w:rsidP="007269D3">
      <w:r w:rsidRPr="006F2E09">
        <w:rPr>
          <w:noProof/>
          <w:lang w:val="en-CA" w:eastAsia="en-CA"/>
        </w:rPr>
        <w:drawing>
          <wp:inline distT="0" distB="0" distL="0" distR="0" wp14:anchorId="70128E0B" wp14:editId="5D2ECDE8">
            <wp:extent cx="5943600" cy="16116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611630"/>
                    </a:xfrm>
                    <a:prstGeom prst="rect">
                      <a:avLst/>
                    </a:prstGeom>
                  </pic:spPr>
                </pic:pic>
              </a:graphicData>
            </a:graphic>
          </wp:inline>
        </w:drawing>
      </w:r>
    </w:p>
    <w:p w:rsidR="006F2E09" w:rsidRDefault="006F2E09" w:rsidP="007269D3"/>
    <w:p w:rsidR="006F2E09" w:rsidRDefault="006F2E09" w:rsidP="007269D3">
      <w:r>
        <w:t xml:space="preserve">Alternatively, you can make a RegEdit to clear the warnings as well, just understand before doing so that the </w:t>
      </w:r>
      <w:r w:rsidR="00353277">
        <w:t>RansomProtect</w:t>
      </w:r>
      <w:r>
        <w:t xml:space="preserve">and GFS recommendations exist for a reason. </w:t>
      </w:r>
    </w:p>
    <w:p w:rsidR="006F2E09" w:rsidRDefault="006F2E09" w:rsidP="007269D3"/>
    <w:p w:rsidR="006F2E09" w:rsidRPr="007269D3" w:rsidRDefault="006F2E09" w:rsidP="007269D3">
      <w:r>
        <w:t xml:space="preserve">Veeam KB: </w:t>
      </w:r>
      <w:hyperlink r:id="rId15" w:history="1">
        <w:r>
          <w:rPr>
            <w:rStyle w:val="Hyperlink"/>
          </w:rPr>
          <w:t>https://www.veeam.com/kb2439</w:t>
        </w:r>
      </w:hyperlink>
    </w:p>
    <w:sectPr w:rsidR="006F2E09" w:rsidRPr="007269D3" w:rsidSect="00E37553">
      <w:footerReference w:type="even" r:id="rId16"/>
      <w:footerReference w:type="default" r:id="rId17"/>
      <w:pgSz w:w="12240" w:h="15840"/>
      <w:pgMar w:top="41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2698" w:rsidRDefault="005F2698" w:rsidP="00E37553">
      <w:r>
        <w:separator/>
      </w:r>
    </w:p>
  </w:endnote>
  <w:endnote w:type="continuationSeparator" w:id="0">
    <w:p w:rsidR="005F2698" w:rsidRDefault="005F2698" w:rsidP="00E37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lack Regular">
    <w:altName w:val="Calibri"/>
    <w:panose1 w:val="00000000000000000000"/>
    <w:charset w:val="4D"/>
    <w:family w:val="auto"/>
    <w:notTrueType/>
    <w:pitch w:val="variable"/>
    <w:sig w:usb0="800000AF" w:usb1="5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15987189"/>
      <w:docPartObj>
        <w:docPartGallery w:val="Page Numbers (Bottom of Page)"/>
        <w:docPartUnique/>
      </w:docPartObj>
    </w:sdtPr>
    <w:sdtEndPr>
      <w:rPr>
        <w:rStyle w:val="PageNumber"/>
      </w:rPr>
    </w:sdtEndPr>
    <w:sdtContent>
      <w:p w:rsidR="00E37553" w:rsidRDefault="00E37553" w:rsidP="00E5592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37553" w:rsidRDefault="00E37553" w:rsidP="00E375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FFFFFF" w:themeColor="background1"/>
        <w14:textFill>
          <w14:noFill/>
        </w14:textFill>
      </w:rPr>
      <w:id w:val="1205910490"/>
      <w:docPartObj>
        <w:docPartGallery w:val="Page Numbers (Bottom of Page)"/>
        <w:docPartUnique/>
      </w:docPartObj>
    </w:sdtPr>
    <w:sdtEndPr>
      <w:rPr>
        <w:rStyle w:val="PageNumber"/>
      </w:rPr>
    </w:sdtEndPr>
    <w:sdtContent>
      <w:p w:rsidR="00E37553" w:rsidRPr="00E37553" w:rsidRDefault="00E37553" w:rsidP="00E37553">
        <w:pPr>
          <w:pStyle w:val="Footer"/>
          <w:framePr w:h="219" w:hRule="exact" w:wrap="none" w:vAnchor="text" w:hAnchor="page" w:x="11350" w:y="32"/>
          <w:rPr>
            <w:rStyle w:val="PageNumber"/>
            <w:color w:val="FFFFFF" w:themeColor="background1"/>
            <w14:textFill>
              <w14:noFill/>
            </w14:textFill>
          </w:rPr>
        </w:pPr>
        <w:r w:rsidRPr="00E37553">
          <w:rPr>
            <w:rStyle w:val="PageNumber"/>
            <w:color w:val="FFFFFF" w:themeColor="background1"/>
          </w:rPr>
          <w:fldChar w:fldCharType="begin"/>
        </w:r>
        <w:r w:rsidRPr="00E37553">
          <w:rPr>
            <w:rStyle w:val="PageNumber"/>
            <w:color w:val="FFFFFF" w:themeColor="background1"/>
          </w:rPr>
          <w:instrText xml:space="preserve"> PAGE </w:instrText>
        </w:r>
        <w:r w:rsidRPr="00E37553">
          <w:rPr>
            <w:rStyle w:val="PageNumber"/>
            <w:color w:val="FFFFFF" w:themeColor="background1"/>
          </w:rPr>
          <w:fldChar w:fldCharType="separate"/>
        </w:r>
        <w:r w:rsidR="000021F9">
          <w:rPr>
            <w:rStyle w:val="PageNumber"/>
            <w:noProof/>
            <w:color w:val="FFFFFF" w:themeColor="background1"/>
          </w:rPr>
          <w:t>2</w:t>
        </w:r>
        <w:r w:rsidRPr="00E37553">
          <w:rPr>
            <w:rStyle w:val="PageNumber"/>
            <w:color w:val="FFFFFF" w:themeColor="background1"/>
          </w:rPr>
          <w:fldChar w:fldCharType="end"/>
        </w:r>
      </w:p>
    </w:sdtContent>
  </w:sdt>
  <w:p w:rsidR="00E37553" w:rsidRDefault="00E37553" w:rsidP="00E37553">
    <w:pPr>
      <w:pStyle w:val="Footer"/>
      <w:ind w:right="360"/>
    </w:pPr>
    <w:r>
      <w:rPr>
        <w:noProof/>
        <w:lang w:val="en-CA" w:eastAsia="en-CA"/>
      </w:rPr>
      <mc:AlternateContent>
        <mc:Choice Requires="wps">
          <w:drawing>
            <wp:anchor distT="0" distB="0" distL="114300" distR="114300" simplePos="0" relativeHeight="251659264" behindDoc="1" locked="0" layoutInCell="1" allowOverlap="1" wp14:anchorId="3B00F291" wp14:editId="5890961E">
              <wp:simplePos x="0" y="0"/>
              <wp:positionH relativeFrom="page">
                <wp:posOffset>22455</wp:posOffset>
              </wp:positionH>
              <wp:positionV relativeFrom="paragraph">
                <wp:posOffset>-282102</wp:posOffset>
              </wp:positionV>
              <wp:extent cx="7759699" cy="933449"/>
              <wp:effectExtent l="0" t="0" r="13335" b="6985"/>
              <wp:wrapNone/>
              <wp:docPr id="3" name="Rectangle 3"/>
              <wp:cNvGraphicFramePr/>
              <a:graphic xmlns:a="http://schemas.openxmlformats.org/drawingml/2006/main">
                <a:graphicData uri="http://schemas.microsoft.com/office/word/2010/wordprocessingShape">
                  <wps:wsp>
                    <wps:cNvSpPr/>
                    <wps:spPr bwMode="auto">
                      <a:xfrm>
                        <a:off x="0" y="0"/>
                        <a:ext cx="7759699" cy="933449"/>
                      </a:xfrm>
                      <a:prstGeom prst="rect">
                        <a:avLst/>
                      </a:prstGeom>
                      <a:solidFill>
                        <a:srgbClr val="3A576B"/>
                      </a:solidFill>
                    </wps:spPr>
                    <wps:style>
                      <a:lnRef idx="2">
                        <a:schemeClr val="accent1">
                          <a:shade val="50000"/>
                        </a:schemeClr>
                      </a:lnRef>
                      <a:fillRef idx="1">
                        <a:schemeClr val="accent1"/>
                      </a:fillRef>
                      <a:effectRef idx="0">
                        <a:schemeClr val="accent1"/>
                      </a:effectRef>
                      <a:fontRef idx="minor">
                        <a:schemeClr val="lt1"/>
                      </a:fontRef>
                    </wps:style>
                    <wps:txbx>
                      <w:txbxContent>
                        <w:p w:rsidR="00E37553" w:rsidRDefault="00E37553" w:rsidP="00E37553"/>
                        <w:p w:rsidR="00E37553" w:rsidRPr="00E37553" w:rsidRDefault="00E37553" w:rsidP="00E37553">
                          <w:pPr>
                            <w:ind w:left="426" w:hanging="142"/>
                            <w:rPr>
                              <w:color w:val="3A576B"/>
                            </w:rPr>
                          </w:pPr>
                          <w:r w:rsidRPr="00DC25A6">
                            <w:rPr>
                              <w:color w:val="FFFFFF" w:themeColor="background1"/>
                            </w:rPr>
                            <w:t>Hosted</w:t>
                          </w:r>
                          <w:r>
                            <w:rPr>
                              <w:color w:val="FFFFFF" w:themeColor="background1"/>
                            </w:rPr>
                            <w:t>B</w:t>
                          </w:r>
                          <w:r w:rsidRPr="00DC25A6">
                            <w:rPr>
                              <w:color w:val="FFFFFF" w:themeColor="background1"/>
                            </w:rPr>
                            <w:t>izz</w:t>
                          </w:r>
                          <w:r>
                            <w:rPr>
                              <w:color w:val="FFFFFF" w:themeColor="background1"/>
                            </w:rPr>
                            <w:t xml:space="preserve"> | R</w:t>
                          </w:r>
                          <w:r w:rsidRPr="00DC25A6">
                            <w:rPr>
                              <w:color w:val="FFFFFF" w:themeColor="background1"/>
                            </w:rPr>
                            <w:t>esources</w:t>
                          </w:r>
                          <w:r>
                            <w:rPr>
                              <w:color w:val="FFFFFF" w:themeColor="background1"/>
                            </w:rPr>
                            <w:t xml:space="preserve"> |K</w:t>
                          </w:r>
                          <w:r w:rsidRPr="00DC25A6">
                            <w:rPr>
                              <w:color w:val="FFFFFF" w:themeColor="background1"/>
                            </w:rPr>
                            <w:t>nowledge</w:t>
                          </w:r>
                          <w:r>
                            <w:rPr>
                              <w:color w:val="FFFFFF" w:themeColor="background1"/>
                            </w:rPr>
                            <w:t xml:space="preserve"> B</w:t>
                          </w:r>
                          <w:r w:rsidRPr="00DC25A6">
                            <w:rPr>
                              <w:color w:val="FFFFFF" w:themeColor="background1"/>
                            </w:rPr>
                            <w:t>ase</w:t>
                          </w:r>
                        </w:p>
                      </w:txbxContent>
                    </wps:txbx>
                    <wps:bodyPr rot="0">
                      <a:prstTxWarp prst="textNoShape">
                        <a:avLst/>
                      </a:prstTxWarp>
                      <a:noAutofit/>
                    </wps:bodyPr>
                  </wps:wsp>
                </a:graphicData>
              </a:graphic>
            </wp:anchor>
          </w:drawing>
        </mc:Choice>
        <mc:Fallback>
          <w:pict>
            <v:rect w14:anchorId="3B00F291" id="Rectangle 3" o:spid="_x0000_s1026" style="position:absolute;margin-left:1.75pt;margin-top:-22.2pt;width:611pt;height:73.5pt;z-index:-2516572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2dYIAIAAIsEAAAOAAAAZHJzL2Uyb0RvYy54bWysVE1vGyEQvVfqf0Dc613bsV2vvI7SRuml&#13;&#10;TaN8qGfMgheJZRAQ7/rfd2A/EqVVD1V8QLC8eTPvzeDdZddochLOKzAlnc9ySoThUClzLOnT482n&#13;&#10;z5T4wEzFNBhR0rPw9HL/8cOutYVYQA26Eo4gifFFa0tah2CLLPO8Fg3zM7DC4KUE17CAR3fMKsda&#13;&#10;ZG90tsjzddaCq6wDLrzHr9f9Jd0nfikFDz+l9CIQXVKsLaTVpfUQ12y/Y8XRMVsrPpTB/qOKhimD&#13;&#10;SSeqaxYYeXbqD6pGcQceZJhxaDKQUnGRNKCaef5GzUPNrEha0BxvJ5v8+9Hy29OdI6oq6ZISwxps&#13;&#10;0T2axsxRC7KM9rTWF4h6sHduOHnckkP7AypEs+cASXknXRMdQE2kSwafJ4NFFwjHj5vNarvebinh&#13;&#10;eLddLi8utjFFxoox2jofvgloSNyU1GEtiZ2dvvvQQ0dITOZBq+pGaZ0O7nj4qh05MWz28mq1WX8Z&#13;&#10;2F/BsqgnKuiV+XDWIgZrcy8kGoFVLlLGNIJi4mOcCxPm/VXNKtGnWeX4G7PEoY0RSVEijMwSy5u4&#13;&#10;B4IR2ZOM3L2+AR9DRZrgKTj/V2F98BSRMoMJU3CjDLi/EWhUNWTu8Vh+Mqm3Jm5Dd+gQErcHqM7Y&#13;&#10;fgfpKcUssR+P3S/m7NC0gO2+hXF4WfGmdz02Rhq4wumRKjX2hXzIjxOfjBxeZ3xSr88J9fIfsv8N&#13;&#10;AAD//wMAUEsDBBQABgAIAAAAIQCuDLJu4gAAAA8BAAAPAAAAZHJzL2Rvd25yZXYueG1sTE/NTsMw&#13;&#10;DL4j8Q6RkbhtCV03oa7pVIEQEpoQFB4gS7K2WuOUJu0KT493gotl+7O/n3w3u45NdgitRwl3SwHM&#13;&#10;ovamxVrC58fT4h5YiAqN6jxaCd82wK64vspVZvwZ3+1UxZoRCYZMSWhi7DPOg26sU2Hpe4uEHf3g&#13;&#10;VKRxqLkZ1JnIXccTITbcqRZJoVG9fWisPlWjI5E46rd9KX7KqXoxX8/7UaerVylvb+bHLZVyCyza&#13;&#10;Of59wCUD+YeCjB38iCawTsJqTYcSFmmaArvgSbKm1YE6kWyAFzn/n6P4BQAA//8DAFBLAQItABQA&#13;&#10;BgAIAAAAIQC2gziS/gAAAOEBAAATAAAAAAAAAAAAAAAAAAAAAABbQ29udGVudF9UeXBlc10ueG1s&#13;&#10;UEsBAi0AFAAGAAgAAAAhADj9If/WAAAAlAEAAAsAAAAAAAAAAAAAAAAALwEAAF9yZWxzLy5yZWxz&#13;&#10;UEsBAi0AFAAGAAgAAAAhAGC/Z1ggAgAAiwQAAA4AAAAAAAAAAAAAAAAALgIAAGRycy9lMm9Eb2Mu&#13;&#10;eG1sUEsBAi0AFAAGAAgAAAAhAK4Msm7iAAAADwEAAA8AAAAAAAAAAAAAAAAAegQAAGRycy9kb3du&#13;&#10;cmV2LnhtbFBLBQYAAAAABAAEAPMAAACJBQAAAAA=&#13;&#10;" fillcolor="#3a576b" strokecolor="#1f3763 [1604]" strokeweight="1pt">
              <v:textbox>
                <w:txbxContent>
                  <w:p w:rsidR="00E37553" w:rsidRDefault="00E37553" w:rsidP="00E37553"/>
                  <w:p w:rsidR="00E37553" w:rsidRPr="00E37553" w:rsidRDefault="00E37553" w:rsidP="00E37553">
                    <w:pPr>
                      <w:ind w:left="426" w:hanging="142"/>
                      <w:rPr>
                        <w:color w:val="3A576B"/>
                      </w:rPr>
                    </w:pPr>
                    <w:r w:rsidRPr="00DC25A6">
                      <w:rPr>
                        <w:color w:val="FFFFFF" w:themeColor="background1"/>
                      </w:rPr>
                      <w:t>Hosted</w:t>
                    </w:r>
                    <w:r>
                      <w:rPr>
                        <w:color w:val="FFFFFF" w:themeColor="background1"/>
                      </w:rPr>
                      <w:t>B</w:t>
                    </w:r>
                    <w:r w:rsidRPr="00DC25A6">
                      <w:rPr>
                        <w:color w:val="FFFFFF" w:themeColor="background1"/>
                      </w:rPr>
                      <w:t>izz</w:t>
                    </w:r>
                    <w:r>
                      <w:rPr>
                        <w:color w:val="FFFFFF" w:themeColor="background1"/>
                      </w:rPr>
                      <w:t xml:space="preserve"> | R</w:t>
                    </w:r>
                    <w:r w:rsidRPr="00DC25A6">
                      <w:rPr>
                        <w:color w:val="FFFFFF" w:themeColor="background1"/>
                      </w:rPr>
                      <w:t>esources</w:t>
                    </w:r>
                    <w:r>
                      <w:rPr>
                        <w:color w:val="FFFFFF" w:themeColor="background1"/>
                      </w:rPr>
                      <w:t xml:space="preserve"> |K</w:t>
                    </w:r>
                    <w:r w:rsidRPr="00DC25A6">
                      <w:rPr>
                        <w:color w:val="FFFFFF" w:themeColor="background1"/>
                      </w:rPr>
                      <w:t>nowledge</w:t>
                    </w:r>
                    <w:r>
                      <w:rPr>
                        <w:color w:val="FFFFFF" w:themeColor="background1"/>
                      </w:rPr>
                      <w:t xml:space="preserve"> B</w:t>
                    </w:r>
                    <w:r w:rsidRPr="00DC25A6">
                      <w:rPr>
                        <w:color w:val="FFFFFF" w:themeColor="background1"/>
                      </w:rPr>
                      <w:t>ase</w:t>
                    </w: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2698" w:rsidRDefault="005F2698" w:rsidP="00E37553">
      <w:r>
        <w:separator/>
      </w:r>
    </w:p>
  </w:footnote>
  <w:footnote w:type="continuationSeparator" w:id="0">
    <w:p w:rsidR="005F2698" w:rsidRDefault="005F2698" w:rsidP="00E375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8A6"/>
    <w:rsid w:val="000021F9"/>
    <w:rsid w:val="00070FB0"/>
    <w:rsid w:val="000B4D1E"/>
    <w:rsid w:val="001A4BED"/>
    <w:rsid w:val="00270285"/>
    <w:rsid w:val="002C372B"/>
    <w:rsid w:val="00304193"/>
    <w:rsid w:val="003405D9"/>
    <w:rsid w:val="003436C3"/>
    <w:rsid w:val="00353277"/>
    <w:rsid w:val="00466CC5"/>
    <w:rsid w:val="004725AF"/>
    <w:rsid w:val="00482C16"/>
    <w:rsid w:val="005F2698"/>
    <w:rsid w:val="006F2E09"/>
    <w:rsid w:val="007269D3"/>
    <w:rsid w:val="00771C86"/>
    <w:rsid w:val="00871C27"/>
    <w:rsid w:val="009054CF"/>
    <w:rsid w:val="009A14CF"/>
    <w:rsid w:val="009E4F59"/>
    <w:rsid w:val="00B1272D"/>
    <w:rsid w:val="00B838A6"/>
    <w:rsid w:val="00B8563A"/>
    <w:rsid w:val="00BB5D17"/>
    <w:rsid w:val="00BE3CDC"/>
    <w:rsid w:val="00C52986"/>
    <w:rsid w:val="00C6640B"/>
    <w:rsid w:val="00CF03AB"/>
    <w:rsid w:val="00D235F4"/>
    <w:rsid w:val="00D41DE2"/>
    <w:rsid w:val="00DA22CB"/>
    <w:rsid w:val="00DD2F49"/>
    <w:rsid w:val="00DE47C4"/>
    <w:rsid w:val="00E30E22"/>
    <w:rsid w:val="00E37553"/>
    <w:rsid w:val="00E90686"/>
    <w:rsid w:val="00F33FF1"/>
    <w:rsid w:val="00FB5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E907336B-0DC4-4C2B-881E-0144D69BB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DA22CB"/>
    <w:pPr>
      <w:keepNext/>
      <w:keepLines/>
      <w:spacing w:before="240"/>
      <w:outlineLvl w:val="0"/>
    </w:pPr>
    <w:rPr>
      <w:rFonts w:ascii="Gotham Black Regular" w:eastAsiaTheme="majorEastAsia" w:hAnsi="Gotham Black Regular" w:cstheme="majorBidi"/>
      <w:b/>
      <w:color w:val="3A576B"/>
      <w:sz w:val="32"/>
      <w:szCs w:val="32"/>
    </w:rPr>
  </w:style>
  <w:style w:type="paragraph" w:styleId="Heading2">
    <w:name w:val="heading 2"/>
    <w:basedOn w:val="Normal"/>
    <w:next w:val="Normal"/>
    <w:link w:val="Heading2Char"/>
    <w:uiPriority w:val="9"/>
    <w:unhideWhenUsed/>
    <w:qFormat/>
    <w:rsid w:val="00DA22CB"/>
    <w:pPr>
      <w:keepNext/>
      <w:keepLines/>
      <w:spacing w:before="40"/>
      <w:outlineLvl w:val="1"/>
    </w:pPr>
    <w:rPr>
      <w:rFonts w:ascii="Gotham Black Regular" w:eastAsiaTheme="majorEastAsia" w:hAnsi="Gotham Black Regular" w:cstheme="majorBidi"/>
      <w:color w:val="6D8799"/>
      <w:sz w:val="26"/>
      <w:szCs w:val="26"/>
    </w:rPr>
  </w:style>
  <w:style w:type="paragraph" w:styleId="Heading3">
    <w:name w:val="heading 3"/>
    <w:basedOn w:val="Normal"/>
    <w:next w:val="Normal"/>
    <w:link w:val="Heading3Char"/>
    <w:uiPriority w:val="9"/>
    <w:unhideWhenUsed/>
    <w:qFormat/>
    <w:rsid w:val="00DA22CB"/>
    <w:pPr>
      <w:keepNext/>
      <w:keepLines/>
      <w:spacing w:before="40"/>
      <w:outlineLvl w:val="2"/>
    </w:pPr>
    <w:rPr>
      <w:rFonts w:asciiTheme="majorHAnsi" w:eastAsiaTheme="majorEastAsia" w:hAnsiTheme="majorHAnsi" w:cstheme="majorBidi"/>
      <w:color w:val="6D8799"/>
    </w:rPr>
  </w:style>
  <w:style w:type="paragraph" w:styleId="Heading4">
    <w:name w:val="heading 4"/>
    <w:basedOn w:val="Normal"/>
    <w:next w:val="Normal"/>
    <w:link w:val="Heading4Char"/>
    <w:uiPriority w:val="9"/>
    <w:unhideWhenUsed/>
    <w:qFormat/>
    <w:rsid w:val="00DA22CB"/>
    <w:pPr>
      <w:keepNext/>
      <w:keepLines/>
      <w:spacing w:before="40"/>
      <w:outlineLvl w:val="3"/>
    </w:pPr>
    <w:rPr>
      <w:rFonts w:asciiTheme="majorHAnsi" w:eastAsiaTheme="majorEastAsia" w:hAnsiTheme="majorHAnsi" w:cstheme="majorBidi"/>
      <w:i/>
      <w:iCs/>
      <w:color w:val="6D87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553"/>
    <w:pPr>
      <w:tabs>
        <w:tab w:val="center" w:pos="4680"/>
        <w:tab w:val="right" w:pos="9360"/>
      </w:tabs>
    </w:pPr>
  </w:style>
  <w:style w:type="character" w:customStyle="1" w:styleId="HeaderChar">
    <w:name w:val="Header Char"/>
    <w:basedOn w:val="DefaultParagraphFont"/>
    <w:link w:val="Header"/>
    <w:uiPriority w:val="99"/>
    <w:rsid w:val="00E37553"/>
  </w:style>
  <w:style w:type="paragraph" w:styleId="Footer">
    <w:name w:val="footer"/>
    <w:basedOn w:val="Normal"/>
    <w:link w:val="FooterChar"/>
    <w:uiPriority w:val="99"/>
    <w:unhideWhenUsed/>
    <w:rsid w:val="00E37553"/>
    <w:pPr>
      <w:tabs>
        <w:tab w:val="center" w:pos="4680"/>
        <w:tab w:val="right" w:pos="9360"/>
      </w:tabs>
    </w:pPr>
  </w:style>
  <w:style w:type="character" w:customStyle="1" w:styleId="FooterChar">
    <w:name w:val="Footer Char"/>
    <w:basedOn w:val="DefaultParagraphFont"/>
    <w:link w:val="Footer"/>
    <w:uiPriority w:val="99"/>
    <w:rsid w:val="00E37553"/>
  </w:style>
  <w:style w:type="character" w:styleId="PageNumber">
    <w:name w:val="page number"/>
    <w:basedOn w:val="DefaultParagraphFont"/>
    <w:uiPriority w:val="99"/>
    <w:semiHidden/>
    <w:unhideWhenUsed/>
    <w:rsid w:val="00E37553"/>
  </w:style>
  <w:style w:type="character" w:customStyle="1" w:styleId="Heading1Char">
    <w:name w:val="Heading 1 Char"/>
    <w:basedOn w:val="DefaultParagraphFont"/>
    <w:link w:val="Heading1"/>
    <w:uiPriority w:val="9"/>
    <w:rsid w:val="00DA22CB"/>
    <w:rPr>
      <w:rFonts w:ascii="Gotham Black Regular" w:eastAsiaTheme="majorEastAsia" w:hAnsi="Gotham Black Regular" w:cstheme="majorBidi"/>
      <w:b/>
      <w:color w:val="3A576B"/>
      <w:sz w:val="32"/>
      <w:szCs w:val="32"/>
    </w:rPr>
  </w:style>
  <w:style w:type="character" w:customStyle="1" w:styleId="Heading2Char">
    <w:name w:val="Heading 2 Char"/>
    <w:basedOn w:val="DefaultParagraphFont"/>
    <w:link w:val="Heading2"/>
    <w:uiPriority w:val="9"/>
    <w:rsid w:val="00DA22CB"/>
    <w:rPr>
      <w:rFonts w:ascii="Gotham Black Regular" w:eastAsiaTheme="majorEastAsia" w:hAnsi="Gotham Black Regular" w:cstheme="majorBidi"/>
      <w:color w:val="6D8799"/>
      <w:sz w:val="26"/>
      <w:szCs w:val="26"/>
    </w:rPr>
  </w:style>
  <w:style w:type="character" w:customStyle="1" w:styleId="Heading3Char">
    <w:name w:val="Heading 3 Char"/>
    <w:basedOn w:val="DefaultParagraphFont"/>
    <w:link w:val="Heading3"/>
    <w:uiPriority w:val="9"/>
    <w:rsid w:val="00DA22CB"/>
    <w:rPr>
      <w:rFonts w:asciiTheme="majorHAnsi" w:eastAsiaTheme="majorEastAsia" w:hAnsiTheme="majorHAnsi" w:cstheme="majorBidi"/>
      <w:color w:val="6D8799"/>
    </w:rPr>
  </w:style>
  <w:style w:type="character" w:customStyle="1" w:styleId="Heading4Char">
    <w:name w:val="Heading 4 Char"/>
    <w:basedOn w:val="DefaultParagraphFont"/>
    <w:link w:val="Heading4"/>
    <w:uiPriority w:val="9"/>
    <w:rsid w:val="00DA22CB"/>
    <w:rPr>
      <w:rFonts w:asciiTheme="majorHAnsi" w:eastAsiaTheme="majorEastAsia" w:hAnsiTheme="majorHAnsi" w:cstheme="majorBidi"/>
      <w:i/>
      <w:iCs/>
      <w:color w:val="6D8799"/>
    </w:rPr>
  </w:style>
  <w:style w:type="character" w:styleId="Hyperlink">
    <w:name w:val="Hyperlink"/>
    <w:basedOn w:val="DefaultParagraphFont"/>
    <w:uiPriority w:val="99"/>
    <w:semiHidden/>
    <w:unhideWhenUsed/>
    <w:rsid w:val="006F2E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732424">
      <w:bodyDiv w:val="1"/>
      <w:marLeft w:val="0"/>
      <w:marRight w:val="0"/>
      <w:marTop w:val="0"/>
      <w:marBottom w:val="0"/>
      <w:divBdr>
        <w:top w:val="none" w:sz="0" w:space="0" w:color="auto"/>
        <w:left w:val="none" w:sz="0" w:space="0" w:color="auto"/>
        <w:bottom w:val="none" w:sz="0" w:space="0" w:color="auto"/>
        <w:right w:val="none" w:sz="0" w:space="0" w:color="auto"/>
      </w:divBdr>
    </w:div>
    <w:div w:id="2032298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www.veeam.com/kb2439"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HBSync\Mike%20Documents\KB%20Items\KNOWLEDGE%20BASE%20TEMPLATE%202019.09.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C:\HBSync\Mike Documents\KB Items\KNOWLEDGE BASE TEMPLATE 2019.09.16.dotx</Template>
  <TotalTime>5</TotalTime>
  <Pages>1</Pages>
  <Words>818</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Anderson</dc:creator>
  <cp:keywords/>
  <dc:description/>
  <cp:lastModifiedBy>Cory Mac Donell</cp:lastModifiedBy>
  <cp:revision>3</cp:revision>
  <dcterms:created xsi:type="dcterms:W3CDTF">2020-05-26T14:08:00Z</dcterms:created>
  <dcterms:modified xsi:type="dcterms:W3CDTF">2020-05-26T14:09:00Z</dcterms:modified>
</cp:coreProperties>
</file>